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99"/>
  <w:body>
    <w:sdt>
      <w:sdtPr>
        <w:id w:val="1010963206"/>
        <w:placeholder>
          <w:docPart w:val="CCAE670C509C43B8A2CE1C5E76081B6C"/>
        </w:placeholder>
        <w:temporary/>
        <w:showingPlcHdr/>
        <w15:appearance w15:val="hidden"/>
      </w:sdtPr>
      <w:sdtEndPr/>
      <w:sdtContent>
        <w:p w:rsidR="008F656E" w:rsidRPr="00277F9F" w:rsidRDefault="00277F9F" w:rsidP="00277F9F">
          <w:pPr>
            <w:pStyle w:val="Heading1"/>
          </w:pPr>
          <w:r w:rsidRPr="00277F9F">
            <w:t>EASTER</w:t>
          </w:r>
        </w:p>
      </w:sdtContent>
    </w:sdt>
    <w:p w:rsidR="006C268C" w:rsidRPr="00277F9F" w:rsidRDefault="00084CC0" w:rsidP="00277F9F">
      <w:pPr>
        <w:pStyle w:val="Title"/>
      </w:pPr>
      <w:r>
        <w:t>Egg Hunt</w:t>
      </w:r>
    </w:p>
    <w:p w:rsidR="00084CC0" w:rsidRPr="00084CC0" w:rsidRDefault="00084CC0" w:rsidP="00084CC0">
      <w:pPr>
        <w:pStyle w:val="Heading3"/>
        <w:spacing w:before="0" w:line="168" w:lineRule="auto"/>
        <w:ind w:left="1440"/>
        <w:rPr>
          <w:sz w:val="22"/>
          <w:szCs w:val="22"/>
        </w:rPr>
      </w:pPr>
    </w:p>
    <w:p w:rsidR="00514479" w:rsidRPr="00084CC0" w:rsidRDefault="00084CC0" w:rsidP="00084CC0">
      <w:pPr>
        <w:pStyle w:val="Heading3"/>
        <w:spacing w:before="0" w:line="168" w:lineRule="auto"/>
        <w:ind w:left="1440"/>
        <w:rPr>
          <w:sz w:val="96"/>
        </w:rPr>
      </w:pPr>
      <w:r w:rsidRPr="00084CC0">
        <w:rPr>
          <w:sz w:val="96"/>
        </w:rPr>
        <w:t xml:space="preserve"> </w:t>
      </w:r>
      <w:r w:rsidRPr="00084CC0">
        <w:rPr>
          <w:sz w:val="144"/>
        </w:rPr>
        <w:t>20</w:t>
      </w:r>
      <w:r w:rsidRPr="00084CC0">
        <w:rPr>
          <w:sz w:val="96"/>
          <w:vertAlign w:val="superscript"/>
        </w:rPr>
        <w:t>th</w:t>
      </w:r>
      <w:r w:rsidRPr="00084CC0">
        <w:rPr>
          <w:sz w:val="96"/>
        </w:rPr>
        <w:t xml:space="preserve">  </w:t>
      </w:r>
    </w:p>
    <w:p w:rsidR="00084CC0" w:rsidRDefault="00084CC0" w:rsidP="00084CC0">
      <w:pPr>
        <w:pStyle w:val="Heading4"/>
        <w:ind w:left="1886"/>
        <w:rPr>
          <w:rStyle w:val="Heading4Char"/>
          <w:spacing w:val="26"/>
          <w:sz w:val="56"/>
        </w:rPr>
      </w:pPr>
      <w:r>
        <w:rPr>
          <w:rStyle w:val="Heading4Char"/>
          <w:spacing w:val="26"/>
          <w:sz w:val="56"/>
        </w:rPr>
        <w:t>Starts @</w:t>
      </w:r>
    </w:p>
    <w:p w:rsidR="00C32B63" w:rsidRPr="00084CC0" w:rsidRDefault="00084CC0" w:rsidP="00084CC0">
      <w:pPr>
        <w:pStyle w:val="Heading4"/>
        <w:ind w:left="1886"/>
        <w:rPr>
          <w:rStyle w:val="Heading4Char"/>
          <w:b/>
          <w:spacing w:val="26"/>
          <w:sz w:val="56"/>
        </w:rPr>
      </w:pPr>
      <w:r w:rsidRPr="00084CC0">
        <w:rPr>
          <w:rStyle w:val="Heading4Char"/>
          <w:spacing w:val="26"/>
          <w:sz w:val="56"/>
        </w:rPr>
        <w:t>3:00p.m.</w:t>
      </w:r>
    </w:p>
    <w:p w:rsidR="00E31081" w:rsidRPr="008A2E15" w:rsidRDefault="00084CC0" w:rsidP="00111446">
      <w:pPr>
        <w:pStyle w:val="Heading2"/>
        <w:rPr>
          <w:rStyle w:val="Heading2Char"/>
          <w:b/>
          <w:color w:val="FFFFFF" w:themeColor="background1"/>
        </w:rPr>
      </w:pPr>
      <w:r w:rsidRPr="008A2E15">
        <w:rPr>
          <w:color w:val="FFFFFF" w:themeColor="background1"/>
        </w:rPr>
        <w:t>D</w:t>
      </w:r>
      <w:bookmarkStart w:id="0" w:name="_GoBack"/>
      <w:bookmarkEnd w:id="0"/>
      <w:r w:rsidRPr="008A2E15">
        <w:rPr>
          <w:color w:val="FFFFFF" w:themeColor="background1"/>
        </w:rPr>
        <w:t xml:space="preserve">avidson Landing South </w:t>
      </w:r>
      <w:proofErr w:type="spellStart"/>
      <w:r w:rsidRPr="008A2E15">
        <w:rPr>
          <w:color w:val="FFFFFF" w:themeColor="background1"/>
        </w:rPr>
        <w:t>TNB</w:t>
      </w:r>
      <w:proofErr w:type="spellEnd"/>
    </w:p>
    <w:sectPr w:rsidR="00E31081" w:rsidRPr="008A2E15" w:rsidSect="004324D2">
      <w:headerReference w:type="default" r:id="rId9"/>
      <w:footerReference w:type="default" r:id="rId10"/>
      <w:pgSz w:w="12240" w:h="15840" w:code="1"/>
      <w:pgMar w:top="1134" w:right="851" w:bottom="284" w:left="851" w:header="709" w:footer="0" w:gutter="0"/>
      <w:cols w:space="708"/>
      <w:docGrid w:linePitch="90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7654" w:rsidRDefault="00DE7654" w:rsidP="00763E10">
      <w:pPr>
        <w:spacing w:line="240" w:lineRule="auto"/>
      </w:pPr>
      <w:r>
        <w:separator/>
      </w:r>
    </w:p>
  </w:endnote>
  <w:endnote w:type="continuationSeparator" w:id="0">
    <w:p w:rsidR="00DE7654" w:rsidRDefault="00DE7654" w:rsidP="00763E1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3E10" w:rsidRDefault="00763E10" w:rsidP="00112CD0">
    <w:pPr>
      <w:pStyle w:val="Header"/>
    </w:pPr>
    <w:r>
      <w:rPr>
        <w:noProof/>
      </w:rPr>
      <w:drawing>
        <wp:anchor distT="0" distB="0" distL="114300" distR="114300" simplePos="0" relativeHeight="251652096" behindDoc="0" locked="0" layoutInCell="1" allowOverlap="1" wp14:anchorId="3EC51D1C" wp14:editId="2507152B">
          <wp:simplePos x="0" y="0"/>
          <wp:positionH relativeFrom="column">
            <wp:posOffset>1400810</wp:posOffset>
          </wp:positionH>
          <wp:positionV relativeFrom="paragraph">
            <wp:posOffset>4437380</wp:posOffset>
          </wp:positionV>
          <wp:extent cx="7772400" cy="10046335"/>
          <wp:effectExtent l="0" t="0" r="0" b="0"/>
          <wp:wrapSquare wrapText="bothSides"/>
          <wp:docPr id="30" name="Picture 30" descr="Easter basket with eggs inside and out on a pile of gra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ckground-bean-bonbon-9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46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7654" w:rsidRDefault="00DE7654" w:rsidP="00763E10">
      <w:pPr>
        <w:spacing w:line="240" w:lineRule="auto"/>
      </w:pPr>
      <w:r>
        <w:separator/>
      </w:r>
    </w:p>
  </w:footnote>
  <w:footnote w:type="continuationSeparator" w:id="0">
    <w:p w:rsidR="00DE7654" w:rsidRDefault="00DE7654" w:rsidP="00763E1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3E10" w:rsidRPr="003B6F6F" w:rsidRDefault="008A289C" w:rsidP="003B6F6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1071" behindDoc="1" locked="0" layoutInCell="1" allowOverlap="1" wp14:anchorId="5EFF0B5B" wp14:editId="4EDA065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4947285" cy="7726680"/>
              <wp:effectExtent l="0" t="0" r="0" b="0"/>
              <wp:wrapNone/>
              <wp:docPr id="9" name="Rectangle 9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47285" cy="772668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65BBE7E2" id="Rectangle 9" o:spid="_x0000_s1026" style="position:absolute;margin-left:0;margin-top:0;width:389.55pt;height:608.4pt;z-index:-251665409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2T11VwMAACQHAAAOAAAAZHJzL2Uyb0RvYy54bWysVVtP2zAUfp+0/2D5&#10;PeRCehUB9QLTpAoQMPHsOg6J5Nie7dJ2E/99x3ZSGFSbNK0P7rF9fC7f+c7J2cWu5eiZadNIUeD0&#10;JMGICSrLRjwV+NvDVTTGyFgiSsKlYAXeM4Mvzj9/OtuqKctkLXnJNAIjwky3qsC1tWoax4bWrCXm&#10;RCom4LKSuiUWtvopLjXZgvWWx1mSDOOt1KXSkjJj4HQZLvG5t19VjNqbqjLMIl5giM36Vft17db4&#10;/IxMnzRRdUO7MMg/RNGSRoDTg6klsQRtdPPBVNtQLY2s7AmVbSyrqqHM5wDZpMm7bO5ropjPBcAx&#10;6gCT+X9m6fXzrUZNWeAJRoK0UKI7AI2IJ87QxKfEdnZlrEsOpJDUz0U6Pl2OrobRPJ+Mo/x0fhpN&#10;8vE8SkfZeD7IZrPhZf7iwI39K/8+3ioz9f5cdbx4r241KLmdAdH52FW6df8ADdr5Ou0PdXL+KRzm&#10;kxz8DDCicDcaZcPh2FcSnPXPlTb2C5MtckKBNeTkkyHPEEuIq1dx3ta8UVcN56hUUDMgipb2sbG1&#10;rwDw2r91Sl0NgEF/Z2qo7lLSTcuEDXTVjBMLvWLqRhlwM2XtmgH6+msZnBxDOxvPkmSSzaPFIFlE&#10;eTK6jGYAQTRKLkd5ko/TRbp4cSGm+XRj2EpSwpeq6fmc5h+iPUrDrrMCEz2j0TPxfXMo5O8FDbg5&#10;/IymjjagB7LVzNLaiRVA2p1DbQ4XIPeAOy0u3CqkK0Dw5E48XQIrPD/snrOgfccqYCzwIPNl8bOC&#10;LbgO0RJKAe0ApqlJycLxIIFfx8jDC58OF2DwNdrOdmfAzaGPtkOUITv/lPlRcwgs+VNgHZj9C+9Z&#10;Cnt43DZC6mMGOGTVeQ76PUgBGofSWpZ76Gdgr2exUfSqgQZYEWNviYbJBtSGaW1vYKm43BZYdhJG&#10;tdQ/jp07fSAQ3GK0hUlZYPN9QzTDiH8VMIomaZ670eo3+WCUufZ5e7N+eyM27UICqVL4LijqRadv&#10;eS9WWraPMNRnzitcEUHBd4Gp1f1mYcMEh88CZbOZV4NxqohdiXtF+351Df6weyRadVPAQnNdy36q&#10;kum7YRB0AxdnGyurxk+KV1w7vGEUe+J0nw0369/uvdbrx+38F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CyoWdJ2gAAAAYBAAAPAAAAZHJzL2Rvd25yZXYueG1sTI+xTsNAEER7JP7h&#10;tJHoyNkuEmN8jiJQGro4CFFufBvbim/P8l0S8/csNNCMtJrRzNtyM7tBXWkKvWcD6TIBRdx423Nr&#10;4P2we8xBhYhscfBMBr4owKa6vyuxsP7Ge7rWsVVSwqFAA12MY6F1aDpyGJZ+JBbv5CeHUc6p1XbC&#10;m5S7QWdJstIOe5aFDkd66ag51xdnoB6dPpw+8s9Xojf056zbxbg35mExb59BRZrjXxh+8AUdKmE6&#10;+gvboAYD8kj8VfHW66cU1FFCWbrKQVel/o9ffQMAAP//AwBQSwMECgAAAAAAAAAhADZfUmAfXQQA&#10;H10EABQAAABkcnMvbWVkaWEvaW1hZ2UxLmpwZ//Y/+AAEEpGSUYAAQEBAJYAlgAA/+EAiElJKgAI&#10;AAAAAgAxAQIABwAAACYAAABphwQAAQAAAC4AAAAAAAAAUGljYXNhAAAEAACQBwAEAAAAMDIyMAKg&#10;BAABAAAAZQQAAAOgBAABAAAA3AUAACCkAgAhAAAAZAAAAAAAAAAxNzExNWE0OTU3YWQ0MjBlOTAy&#10;ZTY4YTRkMmYzMGE1OAAA/+EBgzw/eHBhY2tldCBiZWdpbj0i77u/IiBpZD0iVzVNME1wQ2VoaUh6&#10;cmVTek5UY3prYzlkIj8+IDx4OnhtcG1ldGEgeG1sbnM6eD0iYWRvYmU6bnM6bWV0YS8iIHg6eG1w&#10;dGs9IlhNUCBDb3JlIDUuMS4yIj4gPHJkZjpSREYgeG1sbnM6cmRmPSJodHRwOi8vd3d3LnczLm9y&#10;Zy8xOTk5LzAyLzIyLXJkZi1zeW50YXgtbnMjIj4gPHJkZjpEZXNjcmlwdGlvbiByZGY6YWJvdXQ9&#10;IiIvPiA8L3JkZjpSREY+IDwveDp4bXBtZXRhPiAgICAgICAgICAgICAgICAgICAgICAgICAgICAg&#10;ICAgICAgICAgICAgICAgICAgICAgICAgICAgICAgICAgICAgICAgICAgICAgICAgICAgICAgICAg&#10;ICAgICAgICAgICAgICAgICAgICAgICAgICAgICAgICAgICAgICAgICAgIDw/eHBhY2tldCBlbmQ9&#10;InciPz7/4QCISUkqAAgAAAACADEBAgAHAAAAJgAAAGmHBAABAAAALgAAAAAAAABQaWNhc2EAAAQA&#10;AJAHAAQAAAAwMjIwAqAEAAEAAABlBAAAA6AEAAEAAADcBQAAIKQCACEAAABkAAAAAAAAADE3MTE1&#10;YTQ5NTdhZDQyMGU5MDJlNjhhNGQyZjMwYTU4AAD/4QGDPD94cGFja2V0IGJlZ2luPSLvu78iIGlk&#10;PSJXNU0wTXBDZWhpSHpyZVN6TlRjemtjOWQiPz4gPHg6eG1wbWV0YSB4bWxuczp4PSJhZG9iZTpu&#10;czptZXRhLyIgeDp4bXB0az0iWE1QIENvcmUgNS4xLjIiPiA8cmRmOlJERiB4bWxuczpyZGY9Imh0&#10;dHA6Ly93d3cudzMub3JnLzE5OTkvMDIvMjItcmRmLXN5bnRheC1ucyMiPiA8cmRmOkRlc2NyaXB0&#10;aW9uIHJkZjphYm91dD0iIi8+IDwvcmRmOlJERj4gPC94OnhtcG1ldGE+ICAgICAgICAgICAgICAg&#10;ICAgICAgICAgICAgICAgICAgICAgICAgICAgICAgICAgICAgICAgICAgICAgICAgICAgICAgICAg&#10;ICAgICAgICAgICAgICAgICAgICAgICAgICAgICAgICAgICAgICAgICAgICAgICAgICAgICAgICAg&#10;PD94cGFja2V0IGVuZD0idyI/Pv/hAIhJSSoACAAAAAIAMQECAAcAAAAmAAAAaYcEAAEAAAAuAAAA&#10;AAAAAFBpY2FzYQAABAAAkAcABAAAADAyMjACoAQAAQAAAGUEAAADoAQAAQAAANwFAAAgpAIAIQAA&#10;AGQAAAAAAAAAMTcxMTVhNDk1N2FkNDIwZTkwMmU2OGE0ZDJmMzBhNTgAAP/hAYM8P3hwYWNrZXQg&#10;YmVnaW49Iu+7vyIgaWQ9Ilc1TTBNcENlaGlIenJlU3pOVGN6a2M5ZCI/PiA8eDp4bXBtZXRhIHht&#10;bG5zOng9ImFkb2JlOm5zOm1ldGEvIiB4OnhtcHRrPSJYTVAgQ29yZSA1LjEuMiI+IDxyZGY6UkRG&#10;IHhtbG5zOnJkZj0iaHR0cDovL3d3dy53My5vcmcvMTk5OS8wMi8yMi1yZGYtc3ludGF4LW5zIyI+&#10;IDxyZGY6RGVzY3JpcHRpb24gcmRmOmFib3V0PSIiLz4gPC9yZGY6UkRGPiA8L3g6eG1wbWV0YT4g&#10;ICAgICAgICAgICAgICAgICAgICAgICAgICAgICAgICAgICAgICAgICAgICAgICAgICAgICAgICAg&#10;ICAgICAgICAgICAgICAgICAgICAgICAgICAgICAgICAgICAgICAgICAgICAgICAgICAgICAgICAg&#10;ICAgICAgICAgICAgICA8P3hwYWNrZXQgZW5kPSJ3Ij8+/+EAiElJKgAIAAAAAgAxAQIABwAAACYA&#10;AABphwQAAQAAAC4AAAAAAAAAUGljYXNhAAAEAACQBwAEAAAAMDIyMAKgBAABAAAAZQQAAAOgBAAB&#10;AAAA3AUAACCkAgAhAAAAZAAAAAAAAAAxNzExNWE0OTU3YWQ0MjBlOTAyZTY4YTRkMmYzMGE1OAAA&#10;/+EBgzw/eHBhY2tldCBiZWdpbj0i77u/IiBpZD0iVzVNME1wQ2VoaUh6cmVTek5UY3prYzlkIj8+&#10;IDx4OnhtcG1ldGEgeG1sbnM6eD0iYWRvYmU6bnM6bWV0YS8iIHg6eG1wdGs9IlhNUCBDb3JlIDUu&#10;MS4yIj4gPHJkZjpSREYgeG1sbnM6cmRmPSJodHRwOi8vd3d3LnczLm9yZy8xOTk5LzAyLzIyLXJk&#10;Zi1zeW50YXgtbnMjIj4gPHJkZjpEZXNjcmlwdGlvbiByZGY6YWJvdXQ9IiIvPiA8L3JkZjpSREY+&#10;IDwveDp4bXBtZXRhPiAgICAgICAgICAgICAgICAgICAgICAgICAgICAgICAgICAgICAgICAgICAg&#10;ICAgICAgICAgICAgICAgICAgICAgICAgICAgICAgICAgICAgICAgICAgICAgICAgICAgICAgICAg&#10;ICAgICAgICAgICAgICAgICAgICAgICAgICAgIDw/eHBhY2tldCBlbmQ9InciPz7/4QCISUkqAAgA&#10;AAACADEBAgAHAAAAJgAAAGmHBAABAAAALgAAAAAAAABQaWNhc2EAAAQAAJAHAAQAAAAwMjIwAqAE&#10;AAEAAABlBAAAA6AEAAEAAADcBQAAIKQCACEAAABkAAAAAAAAADE3MTE1YTQ5NTdhZDQyMGU5MDJl&#10;NjhhNGQyZjMwYTU4AAD/4QGDPD94cGFja2V0IGJlZ2luPSLvu78iIGlkPSJXNU0wTXBDZWhpSHpy&#10;ZVN6TlRjemtjOWQiPz4gPHg6eG1wbWV0YSB4bWxuczp4PSJhZG9iZTpuczptZXRhLyIgeDp4bXB0&#10;az0iWE1QIENvcmUgNS4xLjIiPiA8cmRmOlJERiB4bWxuczpyZGY9Imh0dHA6Ly93d3cudzMub3Jn&#10;LzE5OTkvMDIvMjItcmRmLXN5bnRheC1ucyMiPiA8cmRmOkRlc2NyaXB0aW9uIHJkZjphYm91dD0i&#10;Ii8+IDwvcmRmOlJERj4gPC94OnhtcG1ldGE+ICAgICAgICAgICAgICAgICAgICAgICAgICAgICAg&#10;ICAgICAgICAgICAgICAgICAgICAgICAgICAgICAgICAgICAgICAgICAgICAgICAgICAgICAgICAg&#10;ICAgICAgICAgICAgICAgICAgICAgICAgICAgICAgICAgICAgICAgICAgPD94cGFja2V0IGVuZD0i&#10;dyI/Pv/hAIhJSSoACAAAAAIAMQECAAcAAAAmAAAAaYcEAAEAAAAuAAAAAAAAAFBpY2FzYQAABAAA&#10;kAcABAAAADAyMjACoAQAAQAAAGUEAAADoAQAAQAAANwFAAAgpAIAIQAAAGQAAAAAAAAAMTcxMTVh&#10;NDk1N2FkNDIwZTkwMmU2OGE0ZDJmMzBhNTgAAP/hAYM8P3hwYWNrZXQgYmVnaW49Iu+7vyIgaWQ9&#10;Ilc1TTBNcENlaGlIenJlU3pOVGN6a2M5ZCI/PiA8eDp4bXBtZXRhIHhtbG5zOng9ImFkb2JlOm5z&#10;Om1ldGEvIiB4OnhtcHRrPSJYTVAgQ29yZSA1LjEuMiI+IDxyZGY6UkRGIHhtbG5zOnJkZj0iaHR0&#10;cDovL3d3dy53My5vcmcvMTk5OS8wMi8yMi1yZGYtc3ludGF4LW5zIyI+IDxyZGY6RGVzY3JpcHRp&#10;b24gcmRmOmFib3V0PSIiLz4gPC9yZGY6UkRGPiA8L3g6eG1wbWV0YT4gICAgICAgICAgICAgICAg&#10;ICAgICAgICAgICAgICAgICAgICAgICAgICAgICAgICAgICAgICAgICAgICAgICAgICAgICAgICAg&#10;ICAgICAgICAgICAgICAgICAgICAgICAgICAgICAgICAgICAgICAgICAgICAgICAgICAgICAgICA8&#10;P3hwYWNrZXQgZW5kPSJ3Ij8+/+EAiElJKgAIAAAAAgAxAQIABwAAACYAAABphwQAAQAAAC4AAAAA&#10;AAAAUGljYXNhAAAEAACQBwAEAAAAMDIyMAKgBAABAAAAZQQAAAOgBAABAAAA3AUAACCkAgAhAAAA&#10;ZAAAAAAAAAAxNzExNWE0OTU3YWQ0MjBlOTAyZTY4YTRkMmYzMGE1OAAA/+EBgzw/eHBhY2tldCBi&#10;ZWdpbj0i77u/IiBpZD0iVzVNME1wQ2VoaUh6cmVTek5UY3prYzlkIj8+IDx4OnhtcG1ldGEgeG1s&#10;bnM6eD0iYWRvYmU6bnM6bWV0YS8iIHg6eG1wdGs9IlhNUCBDb3JlIDUuMS4yIj4gPHJkZjpSREYg&#10;eG1sbnM6cmRmPSJodHRwOi8vd3d3LnczLm9yZy8xOTk5LzAyLzIyLXJkZi1zeW50YXgtbnMjIj4g&#10;PHJkZjpEZXNjcmlwdGlvbiByZGY6YWJvdXQ9IiIvPiA8L3JkZjpSREY+IDwveDp4bXBtZXRhPiAg&#10;ICAgICAgICAgICAgICAgICAgICAgICAgICAgICAgICAgICAgICAgICAgICAgICAgICAgICAgICAg&#10;ICAgICAgICAgICAgICAgICAgICAgICAgICAgICAgICAgICAgICAgICAgICAgICAgICAgICAgICAg&#10;ICAgICAgICAgICAgIDw/eHBhY2tldCBlbmQ9InciPz7/4QCISUkqAAgAAAACADEBAgAHAAAAJgAA&#10;AGmHBAABAAAALgAAAAAAAABQaWNhc2EAAAQAAJAHAAQAAAAwMjIwAqAEAAEAAABlBAAAA6AEAAEA&#10;AADcBQAAIKQCACEAAABkAAAAAAAAADE3MTE1YTQ5NTdhZDQyMGU5MDJlNjhhNGQyZjMwYTU4AAD/&#10;4QGDPD94cGFja2V0IGJlZ2luPSLvu78iIGlkPSJXNU0wTXBDZWhpSHpyZVN6TlRjemtjOWQiPz4g&#10;PHg6eG1wbWV0YSB4bWxuczp4PSJhZG9iZTpuczptZXRhLyIgeDp4bXB0az0iWE1QIENvcmUgNS4x&#10;LjIiPiA8cmRmOlJERiB4bWxuczpyZGY9Imh0dHA6Ly93d3cudzMub3JnLzE5OTkvMDIvMjItcmRm&#10;LXN5bnRheC1ucyMiPiA8cmRmOkRlc2NyaXB0aW9uIHJkZjphYm91dD0iIi8+IDwvcmRmOlJERj4g&#10;PC94OnhtcG1ldGE+ICAgICAgICAgICAgICAgICAgICAgICAgICAgICAgICAgICAgICAgICAgICAg&#10;ICAgICAgICAgICAgICAgICAgICAgICAgICAgICAgICAgICAgICAgICAgICAgICAgICAgICAgICAg&#10;ICAgICAgICAgICAgICAgICAgICAgICAgICAgPD94cGFja2V0IGVuZD0idyI/Pv/hAIhJSSoACAAA&#10;AAIAMQECAAcAAAAmAAAAaYcEAAEAAAAuAAAAAAAAAFBpY2FzYQAABAAAkAcABAAAADAyMjACoAQA&#10;AQAAAGUEAAADoAQAAQAAANwFAAAgpAIAIQAAAGQAAAAAAAAAMTcxMTVhNDk1N2FkNDIwZTkwMmU2&#10;OGE0ZDJmMzBhNTgAAP/hAYM8P3hwYWNrZXQgYmVnaW49Iu+7vyIgaWQ9Ilc1TTBNcENlaGlIenJl&#10;U3pOVGN6a2M5ZCI/PiA8eDp4bXBtZXRhIHhtbG5zOng9ImFkb2JlOm5zOm1ldGEvIiB4OnhtcHRr&#10;PSJYTVAgQ29yZSA1LjEuMiI+IDxyZGY6UkRGIHhtbG5zOnJkZj0iaHR0cDovL3d3dy53My5vcmcv&#10;MTk5OS8wMi8yMi1yZGYtc3ludGF4LW5zIyI+IDxyZGY6RGVzY3JpcHRpb24gcmRmOmFib3V0PSIi&#10;Lz4gPC9yZGY6UkRGPiA8L3g6eG1wbWV0YT4gICAgICAgICAgICAgICAgICAgICAgICAgICAgICAg&#10;ICAgICAgICAgICAgICAgICAgICAgICAgICAgICAgICAgICAgICAgICAgICAgICAgICAgICAgICAg&#10;ICAgICAgICAgICAgICAgICAgICAgICAgICAgICAgICAgICAgICAgICA8P3hwYWNrZXQgZW5kPSJ3&#10;Ij8+/+EAiElJKgAIAAAAAgAxAQIABwAAACYAAABphwQAAQAAAC4AAAAAAAAAUGljYXNhAAAEAACQ&#10;BwAEAAAAMDIyMAKgBAABAAAAZQQAAAOgBAABAAAA3AUAACCkAgAhAAAAZAAAAAAAAAAxNzExNWE0&#10;OTU3YWQ0MjBlOTAyZTY4YTRkMmYzMGE1OAAA/+EBgzw/eHBhY2tldCBiZWdpbj0i77u/IiBpZD0i&#10;VzVNME1wQ2VoaUh6cmVTek5UY3prYzlkIj8+IDx4OnhtcG1ldGEgeG1sbnM6eD0iYWRvYmU6bnM6&#10;bWV0YS8iIHg6eG1wdGs9IlhNUCBDb3JlIDUuMS4yIj4gPHJkZjpSREYgeG1sbnM6cmRmPSJodHRw&#10;Oi8vd3d3LnczLm9yZy8xOTk5LzAyLzIyLXJkZi1zeW50YXgtbnMjIj4gPHJkZjpEZXNjcmlwdGlv&#10;biByZGY6YWJvdXQ9IiIvPiA8L3JkZjpSREY+IDwveDp4bXBtZXRhPiAgICAgICAgICAgICAgICAg&#10;ICAgICAgICAgICAgICAgICAgICAgICAgICAgICAgICAgICAgICAgICAgICAgICAgICAgICAgICAg&#10;ICAgICAgICAgICAgICAgICAgICAgICAgICAgICAgICAgICAgICAgICAgICAgICAgICAgICAgIDw/&#10;eHBhY2tldCBlbmQ9InciPz7/4QCISUkqAAgAAAACADEBAgAHAAAAJgAAAGmHBAABAAAALgAAAAAA&#10;AABQaWNhc2EAAAQAAJAHAAQAAAAwMjIwAqAEAAEAAABlBAAAA6AEAAEAAADcBQAAIKQCACEAAABk&#10;AAAAAAAAADE3MTE1YTQ5NTdhZDQyMGU5MDJlNjhhNGQyZjMwYTU4AAD/4QGDPD94cGFja2V0IGJl&#10;Z2luPSLvu78iIGlkPSJXNU0wTXBDZWhpSHpyZVN6TlRjemtjOWQiPz4gPHg6eG1wbWV0YSB4bWxu&#10;czp4PSJhZG9iZTpuczptZXRhLyIgeDp4bXB0az0iWE1QIENvcmUgNS4xLjIiPiA8cmRmOlJERiB4&#10;bWxuczpyZGY9Imh0dHA6Ly93d3cudzMub3JnLzE5OTkvMDIvMjItcmRmLXN5bnRheC1ucyMiPiA8&#10;cmRmOkRlc2NyaXB0aW9uIHJkZjphYm91dD0iIi8+IDwvcmRmOlJERj4gPC94OnhtcG1ldGE+ICAg&#10;ICAgICAgICAgICAgICAgICAgICAgICAgICAgICAgICAgICAgICAgICAgICAgICAgICAgICAgICAg&#10;ICAgICAgICAgICAgICAgICAgICAgICAgICAgICAgICAgICAgICAgICAgICAgICAgICAgICAgICAg&#10;ICAgICAgICAgICAgPD94cGFja2V0IGVuZD0idyI/Pv/hAIhJSSoACAAAAAIAMQECAAcAAAAmAAAA&#10;aYcEAAEAAAAuAAAAAAAAAFBpY2FzYQAABAAAkAcABAAAADAyMjACoAQAAQAAAGUEAAADoAQAAQAA&#10;ANwFAAAgpAIAIQAAAGQAAAAAAAAAMTcxMTVhNDk1N2FkNDIwZTkwMmU2OGE0ZDJmMzBhNTgAAP/h&#10;AYM8P3hwYWNrZXQgYmVnaW49Iu+7vyIgaWQ9Ilc1TTBNcENlaGlIenJlU3pOVGN6a2M5ZCI/PiA8&#10;eDp4bXBtZXRhIHhtbG5zOng9ImFkb2JlOm5zOm1ldGEvIiB4OnhtcHRrPSJYTVAgQ29yZSA1LjEu&#10;MiI+IDxyZGY6UkRGIHhtbG5zOnJkZj0iaHR0cDovL3d3dy53My5vcmcvMTk5OS8wMi8yMi1yZGYt&#10;c3ludGF4LW5zIyI+IDxyZGY6RGVzY3JpcHRpb24gcmRmOmFib3V0PSIiLz4gPC9yZGY6UkRGPiA8&#10;L3g6eG1wbWV0YT4gICAgICAgICAgICAgICAgICAgICAgICAgICAgICAgICAgICAgICAgICAgICAg&#10;ICAgICAgICAgICAgICAgICAgICAgICAgICAgICAgICAgICAgICAgICAgICAgICAgICAgICAgICAg&#10;ICAgICAgICAgICAgICAgICAgICAgICAgICA8P3hwYWNrZXQgZW5kPSJ3Ij8+/+EAiElJKgAIAAAA&#10;AgAxAQIABwAAACYAAABphwQAAQAAAC4AAAAAAAAAUGljYXNhAAAEAACQBwAEAAAAMDIyMAKgBAAB&#10;AAAAZQQAAAOgBAABAAAA3AUAACCkAgAhAAAAZAAAAAAAAAAxNzExNWE0OTU3YWQ0MjBlOTAyZTY4&#10;YTRkMmYzMGE1OAAA/+EBgzw/eHBhY2tldCBiZWdpbj0i77u/IiBpZD0iVzVNME1wQ2VoaUh6cmVT&#10;ek5UY3prYzlkIj8+IDx4OnhtcG1ldGEgeG1sbnM6eD0iYWRvYmU6bnM6bWV0YS8iIHg6eG1wdGs9&#10;IlhNUCBDb3JlIDUuMS4yIj4gPHJkZjpSREYgeG1sbnM6cmRmPSJodHRwOi8vd3d3LnczLm9yZy8x&#10;OTk5LzAyLzIyLXJkZi1zeW50YXgtbnMjIj4gPHJkZjpEZXNjcmlwdGlvbiByZGY6YWJvdXQ9IiIv&#10;PiA8L3JkZjpSREY+IDwveDp4bXBtZXRhPiAgICAgICAgICAgICAgICAgICAgICAgICAgICAgICAg&#10;ICAgICAgICAgICAgICAgICAgICAgICAgICAgICAgICAgICAgICAgICAgICAgICAgICAgICAgICAg&#10;ICAgICAgICAgICAgICAgICAgICAgICAgICAgICAgICAgICAgICAgIDw/eHBhY2tldCBlbmQ9Inci&#10;Pz7/4QCISUkqAAgAAAACADEBAgAHAAAAJgAAAGmHBAABAAAALgAAAAAAAABQaWNhc2EAAAQAAJAH&#10;AAQAAAAwMjIwAqAEAAEAAABlBAAAA6AEAAEAAADcBQAAIKQCACEAAABkAAAAAAAAADE3MTE1YTQ5&#10;NTdhZDQyMGU5MDJlNjhhNGQyZjMwYTU4AAD/4QGDPD94cGFja2V0IGJlZ2luPSLvu78iIGlkPSJX&#10;NU0wTXBDZWhpSHpyZVN6TlRjemtjOWQiPz4gPHg6eG1wbWV0YSB4bWxuczp4PSJhZG9iZTpuczpt&#10;ZXRhLyIgeDp4bXB0az0iWE1QIENvcmUgNS4xLjIiPiA8cmRmOlJERiB4bWxuczpyZGY9Imh0dHA6&#10;Ly93d3cudzMub3JnLzE5OTkvMDIvMjItcmRmLXN5bnRheC1ucyMiPiA8cmRmOkRlc2NyaXB0aW9u&#10;IHJkZjphYm91dD0iIi8+IDwvcmRmOlJERj4gPC94OnhtcG1ldGE+ICAgICAgICAgICAgICAgICAg&#10;ICAgICAgICAgICAgICAgICAgICAgICAgICAgICAgICAgICAgICAgICAgICAgICAgICAgICAgICAg&#10;ICAgICAgICAgICAgICAgICAgICAgICAgICAgICAgICAgICAgICAgICAgICAgICAgICAgICAgPD94&#10;cGFja2V0IGVuZD0idyI/Pv/hAIhJSSoACAAAAAIAMQECAAcAAAAmAAAAaYcEAAEAAAAuAAAAAAAA&#10;AFBpY2FzYQAABAAAkAcABAAAADAyMjACoAQAAQAAAGUEAAADoAQAAQAAANwFAAAgpAIAIQAAAGQA&#10;AAAAAAAAMTcxMTVhNDk1N2FkNDIwZTkwMmU2OGE0ZDJmMzBhNTgAAP/hAYM8P3hwYWNrZXQgYmVn&#10;aW49Iu+7vyIgaWQ9Ilc1TTBNcENlaGlIenJlU3pOVGN6a2M5ZCI/PiA8eDp4bXBtZXRhIHhtbG5z&#10;Ong9ImFkb2JlOm5zOm1ldGEvIiB4OnhtcHRrPSJYTVAgQ29yZSA1LjEuMiI+IDxyZGY6UkRGIHht&#10;bG5zOnJkZj0iaHR0cDovL3d3dy53My5vcmcvMTk5OS8wMi8yMi1yZGYtc3ludGF4LW5zIyI+IDxy&#10;ZGY6RGVzY3JpcHRpb24gcmRmOmFib3V0PSIiLz4gPC9yZGY6UkRGPiA8L3g6eG1wbWV0YT4gICAg&#10;ICAgICAgICAgICAgICAgICAgICAgICAgICAgICAgICAgICAgICAgICAgICAgICAgICAgICAgICAg&#10;ICAgICAgICAgICAgICAgICAgICAgICAgICAgICAgICAgICAgICAgICAgICAgICAgICAgICAgICAg&#10;ICAgICAgICAgICA8P3hwYWNrZXQgZW5kPSJ3Ij8+/+EAiElJKgAIAAAAAgAxAQIABwAAACYAAABp&#10;hwQAAQAAAC4AAAAAAAAAUGljYXNhAAAEAACQBwAEAAAAMDIyMAKgBAABAAAAZQQAAAOgBAABAAAA&#10;3AUAACCkAgAhAAAAZAAAAAAAAAAxNzExNWE0OTU3YWQ0MjBlOTAyZTY4YTRkMmYzMGE1OAAA/+EB&#10;gzw/eHBhY2tldCBiZWdpbj0i77u/IiBpZD0iVzVNME1wQ2VoaUh6cmVTek5UY3prYzlkIj8+IDx4&#10;OnhtcG1ldGEgeG1sbnM6eD0iYWRvYmU6bnM6bWV0YS8iIHg6eG1wdGs9IlhNUCBDb3JlIDUuMS4y&#10;Ij4gPHJkZjpSREYgeG1sbnM6cmRmPSJodHRwOi8vd3d3LnczLm9yZy8xOTk5LzAyLzIyLXJkZi1z&#10;eW50YXgtbnMjIj4gPHJkZjpEZXNjcmlwdGlvbiByZGY6YWJvdXQ9IiIvPiA8L3JkZjpSREY+IDwv&#10;eDp4bXBtZXRhPiAgICAgICAgICAgICAgICAgICAgICAgICAgICAgICAgICAgICAgICAgICAgICAg&#10;ICAgICAgICAgICAgICAgICAgICAgICAgICAgICAgICAgICAgICAgICAgICAgICAgICAgICAgICAg&#10;ICAgICAgICAgICAgICAgICAgICAgICAgIDw/eHBhY2tldCBlbmQ9InciPz7/4QCISUkqAAgAAAAC&#10;ADEBAgAHAAAAJgAAAGmHBAABAAAALgAAAAAAAABQaWNhc2EAAAQAAJAHAAQAAAAwMjIwAqAEAAEA&#10;AABlBAAAA6AEAAEAAADcBQAAIKQCACEAAABkAAAAAAAAADE3MTE1YTQ5NTdhZDQyMGU5MDJlNjhh&#10;NGQyZjMwYTU4AAD/4QGDPD94cGFja2V0IGJlZ2luPSLvu78iIGlkPSJXNU0wTXBDZWhpSHpyZVN6&#10;TlRjemtjOWQiPz4gPHg6eG1wbWV0YSB4bWxuczp4PSJhZG9iZTpuczptZXRhLyIgeDp4bXB0az0i&#10;WE1QIENvcmUgNS4xLjIiPiA8cmRmOlJERiB4bWxuczpyZGY9Imh0dHA6Ly93d3cudzMub3JnLzE5&#10;OTkvMDIvMjItcmRmLXN5bnRheC1ucyMiPiA8cmRmOkRlc2NyaXB0aW9uIHJkZjphYm91dD0iIi8+&#10;IDwvcmRmOlJERj4gPC94OnhtcG1ldGE+ICAgICAgICAgICAgICAgICAgICAgICAgICAgICAgICAg&#10;ICAgICAgICAgICAgICAgICAgICAgICAgICAgICAgICAgICAgICAgICAgICAgICAgICAgICAgICAg&#10;ICAgICAgICAgICAgICAgICAgICAgICAgICAgICAgICAgICAgICAgPD94cGFja2V0IGVuZD0idyI/&#10;Pv/hAIhJSSoACAAAAAIAMQECAAcAAAAmAAAAaYcEAAEAAAAuAAAAAAAAAFBpY2FzYQAABAAAkAcA&#10;BAAAADAyMjACoAQAAQAAAGUEAAADoAQAAQAAANwFAAAgpAIAIQAAAGQAAAAAAAAAMTcxMTVhNDk1&#10;N2FkNDIwZTkwMmU2OGE0ZDJmMzBhNTgAAP/hAYM8P3hwYWNrZXQgYmVnaW49Iu+7vyIgaWQ9Ilc1&#10;TTBNcENlaGlIenJlU3pOVGN6a2M5ZCI/PiA8eDp4bXBtZXRhIHhtbG5zOng9ImFkb2JlOm5zOm1l&#10;dGEvIiB4OnhtcHRrPSJYTVAgQ29yZSA1LjEuMiI+IDxyZGY6UkRGIHhtbG5zOnJkZj0iaHR0cDov&#10;L3d3dy53My5vcmcvMTk5OS8wMi8yMi1yZGYtc3ludGF4LW5zIyI+IDxyZGY6RGVzY3JpcHRpb24g&#10;cmRmOmFib3V0PSIiLz4gPC9yZGY6UkRGPiA8L3g6eG1wbWV0YT4gICAgICAgICAgICAgICAgICAg&#10;ICAgICAgICAgICAgICAgICAgICAgICAgICAgICAgICAgICAgICAgICAgICAgICAgICAgICAgICAg&#10;ICAgICAgICAgICAgICAgICAgICAgICAgICAgICAgICAgICAgICAgICAgICAgICAgICAgICA8P3hw&#10;YWNrZXQgZW5kPSJ3Ij8+/+EAiElJKgAIAAAAAgAxAQIABwAAACYAAABphwQAAQAAAC4AAAAAAAAA&#10;UGljYXNhAAAEAACQBwAEAAAAMDIyMAKgBAABAAAAZQQAAAOgBAABAAAA3AUAACCkAgAhAAAAZAAA&#10;AAAAAAAxNzExNWE0OTU3YWQ0MjBlOTAyZTY4YTRkMmYzMGE1OAAA/+EBgzw/eHBhY2tldCBiZWdp&#10;bj0i77u/IiBpZD0iVzVNME1wQ2VoaUh6cmVTek5UY3prYzlkIj8+IDx4OnhtcG1ldGEgeG1sbnM6&#10;eD0iYWRvYmU6bnM6bWV0YS8iIHg6eG1wdGs9IlhNUCBDb3JlIDUuMS4yIj4gPHJkZjpSREYgeG1s&#10;bnM6cmRmPSJodHRwOi8vd3d3LnczLm9yZy8xOTk5LzAyLzIyLXJkZi1zeW50YXgtbnMjIj4gPHJk&#10;ZjpEZXNjcmlwdGlvbiByZGY6YWJvdXQ9IiIvPiA8L3JkZjpSREY+IDwveDp4bXBtZXRhPiAgICAg&#10;ICAgICAgICAgICAgICAgICAgICAgICAgICAgICAgICAgICAgICAgICAgICAgICAgICAgICAgICAg&#10;ICAgICAgICAgICAgICAgICAgICAgICAgICAgICAgICAgICAgICAgICAgICAgICAgICAgICAgICAg&#10;ICAgICAgICAgIDw/eHBhY2tldCBlbmQ9InciPz7/4QCISUkqAAgAAAACADEBAgAHAAAAJgAAAGmH&#10;BAABAAAALgAAAAAAAABQaWNhc2EAAAQAAJAHAAQAAAAwMjIwAqAEAAEAAABlBAAAA6AEAAEAAADc&#10;BQAAIKQCACEAAABkAAAAAAAAADE3MTE1YTQ5NTdhZDQyMGU5MDJlNjhhNGQyZjMwYTU4AAD/4QGD&#10;PD94cGFja2V0IGJlZ2luPSLvu78iIGlkPSJXNU0wTXBDZWhpSHpyZVN6TlRjemtjOWQiPz4gPHg6&#10;eG1wbWV0YSB4bWxuczp4PSJhZG9iZTpuczptZXRhLyIgeDp4bXB0az0iWE1QIENvcmUgNS4xLjIi&#10;PiA8cmRmOlJERiB4bWxuczpyZGY9Imh0dHA6Ly93d3cudzMub3JnLzE5OTkvMDIvMjItcmRmLXN5&#10;bnRheC1ucyMiPiA8cmRmOkRlc2NyaXB0aW9uIHJkZjphYm91dD0iIi8+IDwvcmRmOlJERj4gPC94&#10;OnhtcG1ldGE+ICAgICAgICAgICAgICAgICAgICAgICAgICAgICAgICAgICAgICAgICAgICAgICAg&#10;ICAgICAgICAgICAgICAgICAgICAgICAgICAgICAgICAgICAgICAgICAgICAgICAgICAgICAgICAg&#10;ICAgICAgICAgICAgICAgICAgICAgICAgPD94cGFja2V0IGVuZD0idyI/Pv/hAIhJSSoACAAAAAIA&#10;MQECAAcAAAAmAAAAaYcEAAEAAAAuAAAAAAAAAFBpY2FzYQAABAAAkAcABAAAADAyMjACoAQAAQAA&#10;AGUEAAADoAQAAQAAANwFAAAgpAIAIQAAAGQAAAAAAAAAMTcxMTVhNDk1N2FkNDIwZTkwMmU2OGE0&#10;ZDJmMzBhNTgAAP/hAYM8P3hwYWNrZXQgYmVnaW49Iu+7vyIgaWQ9Ilc1TTBNcENlaGlIenJlU3pO&#10;VGN6a2M5ZCI/PiA8eDp4bXBtZXRhIHhtbG5zOng9ImFkb2JlOm5zOm1ldGEvIiB4OnhtcHRrPSJY&#10;TVAgQ29yZSA1LjEuMiI+IDxyZGY6UkRGIHhtbG5zOnJkZj0iaHR0cDovL3d3dy53My5vcmcvMTk5&#10;OS8wMi8yMi1yZGYtc3ludGF4LW5zIyI+IDxyZGY6RGVzY3JpcHRpb24gcmRmOmFib3V0PSIiLz4g&#10;PC9yZGY6UkRGPiA8L3g6eG1wbWV0YT4gICAgICAgICAgICAgICAgICAgICAgICAgICAgICAgICAg&#10;ICAgICAgICAgICAgICAgICAgICAgICAgICAgICAgICAgICAgICAgICAgICAgICAgICAgICAgICAg&#10;ICAgICAgICAgICAgICAgICAgICAgICAgICAgICAgICAgICAgICA8P3hwYWNrZXQgZW5kPSJ3Ij8+&#10;/+EAiElJKgAIAAAAAgAxAQIABwAAACYAAABphwQAAQAAAC4AAAAAAAAAUGljYXNhAAAEAACQBwAE&#10;AAAAMDIyMAKgBAABAAAAZQQAAAOgBAABAAAA3AUAACCkAgAhAAAAZAAAAAAAAAAxNzExNWE0OTU3&#10;YWQ0MjBlOTAyZTY4YTRkMmYzMGE1OAAA/+EBgzw/eHBhY2tldCBiZWdpbj0i77u/IiBpZD0iVzVN&#10;ME1wQ2VoaUh6cmVTek5UY3prYzlkIj8+IDx4OnhtcG1ldGEgeG1sbnM6eD0iYWRvYmU6bnM6bWV0&#10;YS8iIHg6eG1wdGs9IlhNUCBDb3JlIDUuMS4yIj4gPHJkZjpSREYgeG1sbnM6cmRmPSJodHRwOi8v&#10;d3d3LnczLm9yZy8xOTk5LzAyLzIyLXJkZi1zeW50YXgtbnMjIj4gPHJkZjpEZXNjcmlwdGlvbiBy&#10;ZGY6YWJvdXQ9IiIvPiA8L3JkZjpSREY+IDwveDp4bXBtZXRhPiAgICAgICAgICAgICAgICAgICAg&#10;ICAgICAgICAgICAgICAgICAgICAgICAgICAgICAgICAgICAgICAgICAgICAgICAgICAgICAgICAg&#10;ICAgICAgICAgICAgICAgICAgICAgICAgICAgICAgICAgICAgICAgICAgICAgICAgICAgIDw/eHBh&#10;Y2tldCBlbmQ9InciPz7/4QCISUkqAAgAAAACADEBAgAHAAAAJgAAAGmHBAABAAAALgAAAAAAAABQ&#10;aWNhc2EAAAQAAJAHAAQAAAAwMjIwAqAEAAEAAABlBAAAA6AEAAEAAADcBQAAIKQCACEAAABkAAAA&#10;AAAAADE3MTE1YTQ5NTdhZDQyMGU5MDJlNjhhNGQyZjMwYTU4AAD/4QGDPD94cGFja2V0IGJlZ2lu&#10;PSLvu78iIGlkPSJXNU0wTXBDZWhpSHpyZVN6TlRjemtjOWQiPz4gPHg6eG1wbWV0YSB4bWxuczp4&#10;PSJhZG9iZTpuczptZXRhLyIgeDp4bXB0az0iWE1QIENvcmUgNS4xLjIiPiA8cmRmOlJERiB4bWxu&#10;czpyZGY9Imh0dHA6Ly93d3cudzMub3JnLzE5OTkvMDIvMjItcmRmLXN5bnRheC1ucyMiPiA8cmRm&#10;OkRlc2NyaXB0aW9uIHJkZjphYm91dD0iIi8+IDwvcmRmOlJERj4gPC94OnhtcG1ldGE+ICAgICAg&#10;ICAgICAgICAgICAgICAgICAgICAgICAgICAgICAgICAgICAgICAgICAgICAgICAgICAgICAgICAg&#10;ICAgICAgICAgICAgICAgICAgICAgICAgICAgICAgICAgICAgICAgICAgICAgICAgICAgICAgICAg&#10;ICAgICAgICAgPD94cGFja2V0IGVuZD0idyI/Pv/hAIhJSSoACAAAAAIAMQECAAcAAAAmAAAAaYcE&#10;AAEAAAAuAAAAAAAAAFBpY2FzYQAABAAAkAcABAAAADAyMjACoAQAAQAAAGUEAAADoAQAAQAAANwF&#10;AAAgpAIAIQAAAGQAAAAAAAAAMTcxMTVhNDk1N2FkNDIwZTkwMmU2OGE0ZDJmMzBhNTgAAP/hAYM8&#10;P3hwYWNrZXQgYmVnaW49Iu+7vyIgaWQ9Ilc1TTBNcENlaGlIenJlU3pOVGN6a2M5ZCI/PiA8eDp4&#10;bXBtZXRhIHhtbG5zOng9ImFkb2JlOm5zOm1ldGEvIiB4OnhtcHRrPSJYTVAgQ29yZSA1LjEuMiI+&#10;IDxyZGY6UkRGIHhtbG5zOnJkZj0iaHR0cDovL3d3dy53My5vcmcvMTk5OS8wMi8yMi1yZGYtc3lu&#10;dGF4LW5zIyI+IDxyZGY6RGVzY3JpcHRpb24gcmRmOmFib3V0PSIiLz4gPC9yZGY6UkRGPiA8L3g6&#10;eG1wbWV0YT4gICAgICAgICAgICAgICAgICAgICAgICAgICAgICAgICAgICAgICAgICAgICAgICAg&#10;ICAgICAgICAgICAgICAgICAgICAgICAgICAgICAgICAgICAgICAgICAgICAgICAgICAgICAgICAg&#10;ICAgICAgICAgICAgICAgICAgICAgICA8P3hwYWNrZXQgZW5kPSJ3Ij8+/+EAiElJKgAIAAAAAgAx&#10;AQIABwAAACYAAABphwQAAQAAAC4AAAAAAAAAUGljYXNhAAAEAACQBwAEAAAAMDIyMAKgBAABAAAA&#10;ZQQAAAOgBAABAAAA3AUAACCkAgAhAAAAZAAAAAAAAAAxNzExNWE0OTU3YWQ0MjBlOTAyZTY4YTRk&#10;MmYzMGE1OAAA/+EBgzw/eHBhY2tldCBiZWdpbj0i77u/IiBpZD0iVzVNME1wQ2VoaUh6cmVTek5U&#10;Y3prYzlkIj8+IDx4OnhtcG1ldGEgeG1sbnM6eD0iYWRvYmU6bnM6bWV0YS8iIHg6eG1wdGs9IlhN&#10;UCBDb3JlIDUuMS4yIj4gPHJkZjpSREYgeG1sbnM6cmRmPSJodHRwOi8vd3d3LnczLm9yZy8xOTk5&#10;LzAyLzIyLXJkZi1zeW50YXgtbnMjIj4gPHJkZjpEZXNjcmlwdGlvbiByZGY6YWJvdXQ9IiIvPiA8&#10;L3JkZjpSREY+IDwveDp4bXBtZXRhPiAgICAgICAgICAgICAgICAgICAgICAgICAgICAgICAgICAg&#10;ICAgICAgICAgICAgICAgICAgICAgICAgICAgICAgICAgICAgICAgICAgICAgICAgICAgICAgICAg&#10;ICAgICAgICAgICAgICAgICAgICAgICAgICAgICAgICAgICAgIDw/eHBhY2tldCBlbmQ9InciPz7/&#10;4QCISUkqAAgAAAACADEBAgAHAAAAJgAAAGmHBAABAAAALgAAAAAAAABQaWNhc2EAAAQAAJAHAAQA&#10;AAAwMjIwAqAEAAEAAABlBAAAA6AEAAEAAADcBQAAIKQCACEAAABkAAAAAAAAADE3MTE1YTQ5NTdh&#10;ZDQyMGU5MDJlNjhhNGQyZjMwYTU4AAD/4QGDPD94cGFja2V0IGJlZ2luPSLvu78iIGlkPSJXNU0w&#10;TXBDZWhpSHpyZVN6TlRjemtjOWQiPz4gPHg6eG1wbWV0YSB4bWxuczp4PSJhZG9iZTpuczptZXRh&#10;LyIgeDp4bXB0az0iWE1QIENvcmUgNS4xLjIiPiA8cmRmOlJERiB4bWxuczpyZGY9Imh0dHA6Ly93&#10;d3cudzMub3JnLzE5OTkvMDIvMjItcmRmLXN5bnRheC1ucyMiPiA8cmRmOkRlc2NyaXB0aW9uIHJk&#10;ZjphYm91dD0iIi8+IDwvcmRmOlJERj4gPC94OnhtcG1ldGE+ICAgICAgICAgICAgICAgICAgICAg&#10;ICAgICAgICAgICAgICAgICAgICAgICAgICAgICAgICAgICAgICAgICAgICAgICAgICAgICAgICAg&#10;ICAgICAgICAgICAgICAgICAgICAgICAgICAgICAgICAgICAgICAgICAgICAgICAgICAgPD94cGFj&#10;a2V0IGVuZD0idyI/Pv/hAIhJSSoACAAAAAIAMQECAAcAAAAmAAAAaYcEAAEAAAAuAAAAAAAAAFBp&#10;Y2FzYQAABAAAkAcABAAAADAyMjACoAQAAQAAAGUEAAADoAQAAQAAANwFAAAgpAIAIQAAAGQAAAAA&#10;AAAAMTcxMTVhNDk1N2FkNDIwZTkwMmU2OGE0ZDJmMzBhNTgAAP/hAYM8P3hwYWNrZXQgYmVnaW49&#10;Iu+7vyIgaWQ9Ilc1TTBNcENlaGlIenJlU3pOVGN6a2M5ZCI/PiA8eDp4bXBtZXRhIHhtbG5zOng9&#10;ImFkb2JlOm5zOm1ldGEvIiB4OnhtcHRrPSJYTVAgQ29yZSA1LjEuMiI+IDxyZGY6UkRGIHhtbG5z&#10;OnJkZj0iaHR0cDovL3d3dy53My5vcmcvMTk5OS8wMi8yMi1yZGYtc3ludGF4LW5zIyI+IDxyZGY6&#10;RGVzY3JpcHRpb24gcmRmOmFib3V0PSIiLz4gPC9yZGY6UkRGPiA8L3g6eG1wbWV0YT4gICAgICAg&#10;ICAgICAgICAgICAgICAgICAgICAgICAgICAgICAgICAgICAgICAgICAgICAgICAgICAgICAgICAg&#10;ICAgICAgICAgICAgICAgICAgICAgICAgICAgICAgICAgICAgICAgICAgICAgICAgICAgICAgICAg&#10;ICAgICAgICA8P3hwYWNrZXQgZW5kPSJ3Ij8+/+EAiElJKgAIAAAAAgAxAQIABwAAACYAAABphwQA&#10;AQAAAC4AAAAAAAAAUGljYXNhAAAEAACQBwAEAAAAMDIyMAKgBAABAAAAZQQAAAOgBAABAAAA3AUA&#10;ACCkAgAhAAAAZAAAAAAAAAAxNzExNWE0OTU3YWQ0MjBlOTAyZTY4YTRkMmYzMGE1OAAA/+EBgzw/&#10;eHBhY2tldCBiZWdpbj0i77u/IiBpZD0iVzVNME1wQ2VoaUh6cmVTek5UY3prYzlkIj8+IDx4Onht&#10;cG1ldGEgeG1sbnM6eD0iYWRvYmU6bnM6bWV0YS8iIHg6eG1wdGs9IlhNUCBDb3JlIDUuMS4yIj4g&#10;PHJkZjpSREYgeG1sbnM6cmRmPSJodHRwOi8vd3d3LnczLm9yZy8xOTk5LzAyLzIyLXJkZi1zeW50&#10;YXgtbnMjIj4gPHJkZjpEZXNjcmlwdGlvbiByZGY6YWJvdXQ9IiIvPiA8L3JkZjpSREY+IDwveDp4&#10;bXBtZXRhPiAgICAgICAgICAgICAgICAgICAgICAgICAgICAgICAgICAgICAgICAgICAgICAgICAg&#10;ICAgICAgICAgICAgICAgICAgICAgICAgICAgICAgICAgICAgICAgICAgICAgICAgICAgICAgICAg&#10;ICAgICAgICAgICAgICAgICAgICAgIDw/eHBhY2tldCBlbmQ9InciPz7/4QCISUkqAAgAAAACADEB&#10;AgAHAAAAJgAAAGmHBAABAAAALgAAAAAAAABQaWNhc2EAAAQAAJAHAAQAAAAwMjIwAqAEAAEAAABl&#10;BAAAA6AEAAEAAADcBQAAIKQCACEAAABkAAAAAAAAADE3MTE1YTQ5NTdhZDQyMGU5MDJlNjhhNGQy&#10;ZjMwYTU4AAD/4QGDPD94cGFja2V0IGJlZ2luPSLvu78iIGlkPSJXNU0wTXBDZWhpSHpyZVN6TlRj&#10;emtjOWQiPz4gPHg6eG1wbWV0YSB4bWxuczp4PSJhZG9iZTpuczptZXRhLyIgeDp4bXB0az0iWE1Q&#10;IENvcmUgNS4xLjIiPiA8cmRmOlJERiB4bWxuczpyZGY9Imh0dHA6Ly93d3cudzMub3JnLzE5OTkv&#10;MDIvMjItcmRmLXN5bnRheC1ucyMiPiA8cmRmOkRlc2NyaXB0aW9uIHJkZjphYm91dD0iIi8+IDwv&#10;cmRmOlJERj4gPC94OnhtcG1ldGE+ICAgICAgICAgICAgICAgICAgICAgICAgICAgICAgICAgICAg&#10;ICAgICAgICAgICAgICAgICAgICAgICAgICAgICAgICAgICAgICAgICAgICAgICAgICAgICAgICAg&#10;ICAgICAgICAgICAgICAgICAgICAgICAgICAgICAgICAgICAgPD94cGFja2V0IGVuZD0idyI/Pv/h&#10;AIhJSSoACAAAAAIAMQECAAcAAAAmAAAAaYcEAAEAAAAuAAAAAAAAAFBpY2FzYQAABAAAkAcABAAA&#10;ADAyMjACoAQAAQAAAGUEAAADoAQAAQAAANwFAAAgpAIAIQAAAGQAAAAAAAAAMTcxMTVhNDk1N2Fk&#10;NDIwZTkwMmU2OGE0ZDJmMzBhNTgAAP/hAYM8P3hwYWNrZXQgYmVnaW49Iu+7vyIgaWQ9Ilc1TTBN&#10;cENlaGlIenJlU3pOVGN6a2M5ZCI/PiA8eDp4bXBtZXRhIHhtbG5zOng9ImFkb2JlOm5zOm1ldGEv&#10;IiB4OnhtcHRrPSJYTVAgQ29yZSA1LjEuMiI+IDxyZGY6UkRGIHhtbG5zOnJkZj0iaHR0cDovL3d3&#10;dy53My5vcmcvMTk5OS8wMi8yMi1yZGYtc3ludGF4LW5zIyI+IDxyZGY6RGVzY3JpcHRpb24gcmRm&#10;OmFib3V0PSIiLz4gPC9yZGY6UkRGPiA8L3g6eG1wbWV0YT4gICAgICAgICAgICAgICAgICAgICAg&#10;ICAgICAgICAgICAgICAgICAgICAgICAgICAgICAgICAgICAgICAgICAgICAgICAgICAgICAgICAg&#10;ICAgICAgICAgICAgICAgICAgICAgICAgICAgICAgICAgICAgICAgICAgICAgICAgICA8P3hwYWNr&#10;ZXQgZW5kPSJ3Ij8+/+EAiElJKgAIAAAAAgAxAQIABwAAACYAAABphwQAAQAAAC4AAAAAAAAAUGlj&#10;YXNhAAAEAACQBwAEAAAAMDIyMAKgBAABAAAAZQQAAAOgBAABAAAA3AUAACCkAgAhAAAAZAAAAAAA&#10;AAAxNzExNWE0OTU3YWQ0MjBlOTAyZTY4YTRkMmYzMGE1OAAA/+EBgzw/eHBhY2tldCBiZWdpbj0i&#10;77u/IiBpZD0iVzVNME1wQ2VoaUh6cmVTek5UY3prYzlkIj8+IDx4OnhtcG1ldGEgeG1sbnM6eD0i&#10;YWRvYmU6bnM6bWV0YS8iIHg6eG1wdGs9IlhNUCBDb3JlIDUuMS4yIj4gPHJkZjpSREYgeG1sbnM6&#10;cmRmPSJodHRwOi8vd3d3LnczLm9yZy8xOTk5LzAyLzIyLXJkZi1zeW50YXgtbnMjIj4gPHJkZjpE&#10;ZXNjcmlwdGlvbiByZGY6YWJvdXQ9IiIvPiA8L3JkZjpSREY+IDwveDp4bXBtZXRhPiAgICAgICAg&#10;ICAgICAgICAgICAgICAgICAgICAgICAgICAgICAgICAgICAgICAgICAgICAgICAgICAgICAgICAg&#10;ICAgICAgICAgICAgICAgICAgICAgICAgICAgICAgICAgICAgICAgICAgICAgICAgICAgICAgICAg&#10;ICAgICAgIDw/eHBhY2tldCBlbmQ9InciPz7/2wBDAAMCAgMCAgMDAwMEAwMEBQgFBQQEBQoHBwYI&#10;DAoMDAsKCwsNDhIQDQ4RDgsLEBYQERMUFRUVDA8XGBYUGBIUFRT/2wBDAQMEBAUEBQkFBQkUDQsN&#10;FBQUFBQUFBQUFBQUFBQUFBQUFBQUFBQUFBQUFBQUFBQUFBQUFBQUFBQUFBQUFBQUFBT/wAARCAXc&#10;BG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4CooorkPQ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pCM0ALRTcEUooAW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RjSLTEOooopD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FcKKKKBDW60lBGKKsoUnNANAGaAtIQ6iiipGFFFFABRRRQAUUUU&#10;AFFFFABRRRQAUUUUAFFFFABRRRQAUUUUAFFFFABRRRQAUUUUAFFFFABRRRQAUUUUAFFFFABRRRQA&#10;UUUUAFFFFABRRRQAUUUUAFFFFABRRRQAUUUUAFFFFABRRRQAUUUUAFFFNJoAdSZptFADs0tMooAf&#10;RTMml3UAOopM5paACiiigAooooAKKKKACiiigAooooAKKKKACiiigAooooAKKKKACiiigAooooAK&#10;KKKACiiigAooooAKKKKACiiigAooooAKKKKACiiigAooooAKKKKACiiigAooooAKKKKACiiigAoo&#10;ooAKKKKACiiigAooooAKKKKACiiigAooooAKKKKACiiigkKKKKBBRRRQAhGabT6awpopADg06mUZ&#10;xTsFh9FNyadSGFFFFIAooooAKKKKACiiigAooooAKKKKACiiigAooooAKKKKACiiigAooooAKKKK&#10;ACiiigAooooAKKKKACiiigAooooAKKKKACiiigAooooAKKKKACiiigAooooAKKKKACiiigAooooA&#10;KKKKACm4NOooAZRTiM02gAooooAKKKKAClBpKKAH0U0GnUAFFFFABRRRQAUUUUAFFFFABRRRQAhz&#10;2oFLRQAUUUUAFFFFABRRRQAUUUUAFFFFABRRRQAUUUUAFFFFABRRRQAUUUUAFFFFABRRRQAUUUUA&#10;FFFFABRRRQAUUUUAFFFFABRRRQAUUUUAFFFFABRRRQAUUUUAFFFFABRRRQAUUUuMdaAEowaXIo3U&#10;xCYNGDS7qN1MNRKKdRgUgG0UEUUWFYKaxp1MpAgoooqrlBTh0ptOHSkAtFFFIAooooAKKKKACiii&#10;gAooooAKKKKACiiigAooooAKKKKACiiigAooooAKKKKACiiigAooooAKKKKACiiigAooooAKKKKA&#10;CiiigAooooAKKKKACiiigAooooAKKKKACikJxSbqAHUUzJooAfRTKM0APopAc0tABSEZpaKAGUU4&#10;jNNoAKKKKACiiigApQaSigB9FIDmloAKKKKACiiilcAooopXAKKKKACiiigAooop3AKKKKYBRRRQ&#10;AUUlITmgAJpAcUUUEjgc0tMzTgc0FC0UUUAFFFFABRRRQAUUUUAFFFFABRRRQAUUUUAFFFFABRRR&#10;QAUUUUAFFFFABRRRQAUUUUAFFFFABRRSZoAWikzS0AFFFFABRSE0UwFzSE0GmmqEO3UbqYc0A07M&#10;LofSjrSLg08LUsLhRTgtG0UgG0hGaUjB9qKNhXG0w8U89aa1ACUUUUhoKcOlNpwoGLRRSZFAC0Um&#10;4UbhQAtFJkUtABRRRQAUUUUAFFFFABRRRQAUUUUAFFFFABRRRQAUUUUAFFFFABRRRQAUUUUAFFFF&#10;ABRRRQAUUUUAFFFFABRRRQAUUUUAFFFFABRRSGgBaULTQMUtAC4ApCaKKACmladRQAyinYzSFaAE&#10;ooooAVadTVp1ABRRRQAU0inUUAMooIwaKACiiigAooooAUdadTKfQAUUUUmwCiiikAUUUUAFFFFA&#10;BRRRQAUUUUAFFFFO4BRRRSuA1jSUp60lBIUUu2lxTuNDacBS0UxhRRRQAUUUUAFFFFABRRRQAUUU&#10;UAFFFFABRRRQAUUU1qLgLkUm6mkUlAD91G40zdS7qAHbqXdTaKYDs0tMpQaQDqKQnFNJzQA4tSZN&#10;JRQAUUUUAFFFFABk0Fu1ITigDvQAo60+mUbs0wHE80DB9KbSjrQA4RK3rTxapjOTTV61IG4qbsVk&#10;Quuzp+tKJmHYUsnNR4qrisSiYnsKcnzcGogOakXqallIn8lducmqsrFSQOathvlxVOXljURbZckr&#10;DN/NLnIptAOK1Mtx1FFFIAFOpFpWoKG0UUUAFFFFABRRRQAoalBzTaKAH0U0GnUAFFFFABRRRQAU&#10;UUUAFFFFABRRRQAUUUhOKAFpKQmkoAduFJupKKAF3Uu6m0UAOzS0yjOKAH0UgaloAKKKKACiiigA&#10;ooooAKKKKACiiigAooooAKKVhSUAFFFGDU3AKKMGjBoAKKKKLgJjNIRTqKdwEAxS0UUwCiiigAoo&#10;opXARulNpxptFwCiiimAUUUAZoKADNOHSgDFLSYgooopBYKKKKAsFFFFA7BRRR0oEFFGKKB2Ciii&#10;gVgooooEFIaWigBu2lAxS0UCsFFFFNIYUUUUwCiikFK4C0UUUwCiiigAooooAKKKKACiiigAoooo&#10;AKQjiloqQGUhGaU0UAMopxFNqgFBxSg5ptFAD6UU0HNLQApNJRRQAUUUUAFFFFABRRRQAUUUhNAC&#10;MaAcUlFUA4mlU5plOU4NSBJS7qSipACc0UUUAFOWm0oNIpEobioZeWp+aY3JoSsDZGRmkAp5FGDW&#10;lyBKKUjFKBio3FYOgpvWlJzSVRQUUUUAFFFFABRRRQAUUUUAFKDSUUAPopAaCaAFopuaSgB1FNoo&#10;AfRTKXJoAdRSbqQmgAJpKKKACiiigAooooAKKKKACiiigApQcUlFADutLTAcU7rQAtFFFABRRRQA&#10;UUUUAFFFFABQOtFKBQAtGKKKACiiipAKKKKACjAoooATbQVpaKAG0U4jNNoGFFFFAgooooAKYetP&#10;ppHNAxKKMGnAYp3HYQLTqKKQWCijGaXbQMSinYooAbg0u2lopAJilxRRSuAhFGPU0tFFwAUUUUgE&#10;K0mKdRTuA2ilIzRtpiEooIxRTFYKKKKAsFFFFAgooooAKKKKACiiincAoooouAUUUU7gFFFFK4BS&#10;E4paYeaLgOzS00DNOpAFFFFADT1pKc1NoAKaRTqKLgMopxFNqh2CnA5ptKDigQ6iiigAoooouAUU&#10;UUrgFFFFFwCmU89KZTAKKKKAFWnUynBqAHg0tR7qeDmpYC0UUUAFFFFBQZooooEFFJnmlo3EFNJp&#10;TwKbVAFFFFABRRRSuAUUUUwCiiigAooooAKKKKAGknNOpD0oU0ALRRRQAUUUUAFFFFACE4pM4oPN&#10;JQA4HNLTKcDQAtFGaTIoAWikyKN1AC0Um6loAKKKKLgFFFFK4BSg4pKKYD6KaGo3GgB1FFFABRRR&#10;QAUUUUAA5NOpFpaACiinAYqQExml20tFACbaNtLRQVqJto20tIWqdRibaTpS5zSUXAM0mRQRmjbQ&#10;IOKMDtQRSbTTAKMUdKUNQMSinYBowKLgNoxTsCimAm2jFLRSAKKKKVwsFFFFG4wooooAKKKKBhRR&#10;RRYVwpaSnYyKAG0UpGKSkMKKKKYhCM0bTS0UXENwaMU6ii4DaKdimkYp3AKKKKYrBRRRQIKKKKAs&#10;FFFFAWCiiigQUUUUAFJilooAKKKKACiiigAppGKdRQMZRSkYpKBhSYpaKAsNIxSU/rTdtVcQqmlp&#10;AMUtTcQUUUUAFFFFABRRRQAUyn01utA0JQRmiii47BRRRQAU8GmU9eRQA+iiipuAUUUUXGFFFJTJ&#10;sLRRRVIQh6U2n0w9abAKKKKkAooooAKKKKaAKQnFKeaaRincA3UZNJS4NABk0oNJikoEPpvQ04dK&#10;Q0DFooopMAooopXAKRulLTT1p3ASiiimAUUUUAFFFFK4BRRRSuAUoNJRRcaQ+ikBzS0CCiiigAoo&#10;ooAKKKKoB9FFFABRVp7HZ/H/AOO//XqBodv8X6UuZMGmMooIxSUybCinUg604c0DFAxS0AU4DFQU&#10;hMGjbTqKVyhu2jGKWk5NMBCM0mBS0UrgJto20tFIBNtIadTdtACUUpGKSgAooop3HYMUUUU9xBRR&#10;RUjsFFLijFAxKKKKACiiigAooooAKKKKBahRS4pKYWCnAUlOxSYwpCM0tFJMBu2kp9NPWmAlFBzT&#10;cGmIdQR70gPrS0wG4NFOoxmmIZjNJg9qeVpKACkBzTttIQaBBzQOtNyRTgcmgBdtIRTqKBDaKdRi&#10;kMbRTqKVxjaKD1opisFFFFMAooopXGFFFFK4WCkxS0UXCw0rSU+kxTAQGl6ikIo20xCUUu2jbQKw&#10;lFFFA7BRRRQAUUUUAFBGaKKAsMop5GabjFK4xKKUjFJQAVInSmYqRRgUrjsLRRRSCwUUUUBYKQnF&#10;KRkU08d6LoLBml6imBuaevzMR0ppoTQmOKAMU9lx703rTuK1tBCOaSnHpTaACiiimIKKKKBBRRRQ&#10;AU0mlPSm0ALyaSilyPSncAzijrRmkouA4HNLTKcGpALRRmigApp606mUAFFFFABRSE47UbqBi0UU&#10;UhBRRRTAKKKKCxQcU6mU8UCYUUUUCsFFFFAWCiikJxQIkoqJ59rY25/GirEbbxls4IqtLav1yKtI&#10;RzTJc1jfU1a0M94SvcfhUXIODirU3zVXMfzdK2VrGDYoQn0pyofahM7sVLiobLigWM+1OCUq9BSj&#10;ke9Z3NLDSMUhAqTbTGX0pjsMoowaKaZIhGabT6aaBiUUUUgsFFFFAWCkK0tFAWG4xQBTqKBjcGkp&#10;9FADKeOaTbQAQaAFpCaWmkYoASilxml20ANp2MCgCloAQLS0UUAFFFFACEE0baWigBNvNLRRSYBR&#10;RRSGFNJpTSHrVCEooop3FYKKKKQwooooAKCOaKKomwUEZoooQMYRSDg09hSYpgOBzRTelOoEB6Ug&#10;+tLTaQWHUU2nAYpWGIRzSU6imA3FKRilpvWhjQUUUVIwopQtLQA3BpdppaKVxjcUU6kIppiEoo4o&#10;/GqEFGOKM+lLnigQ0im049KbQAUUUUwCgDNFKTSuFhCMUUuKNtSOwlIRTttIwIoCw3saB1o5pyig&#10;SFC0/bT0TIoZdtTcsZto20tFFxBgU2ngZqM9aLjFAzTX+7UijIqGViAaFuA1eSaljX36VHF196mh&#10;4yabJuEx4AzTV5HSiY9KWP7tGyG9xDxTaV+tJTFYKKKKdxBRRRRcmwUUUE4piGk80lFFMqwUUUUC&#10;sFFFFAgooooKCiiigYuaYSc06mnrQIMmjOaKKACiiigEFGTRRSGLupRzTacOlMQUUU4CgYoGKKKK&#10;TAKKKKVwsFFFFFx2CmPUgWmyLgUgsQSfMxJopWGWOeaKrUixvqNrUsnenOCh6VGwNQtSytJg544q&#10;AnnirLqTntUOw7ulapozauKi8e9PHB6U6OMqQMU8x9TWMmaJaDVXjFGMU5OnFOxk8ioL3GDpTTUh&#10;XAPpUJNUtRMSmnrUgGaYwqhCUw049KbTAKKKKACiilC0AJRTsCloAbg0badRU3ATaKQjFOoouMZR&#10;TiM02mA4cimmjPFFIAoooouOwUUUVQWCiiigLBRRRQFgooooCwUUUUmMKKKKkApCM0tFMmwmOKAK&#10;WincQgGKCtLRTAbSU+kK0ANooooAKKKKaBgelJjiloqiQAxRSE4pKCbDs009aKQnFOwxR1p1MBp/&#10;epYwopRSUkOwEZpNtOxxSUhibaUDFFFK4BRRRSGhQM0uKWjFIoMU8Be4/Sm44FOHC1DY0h5VAB8q&#10;/lTZQgxhR+VDseABUUpPTBqVcGDYzxjFRsQDSc5OKjOeRW0SGKWzSbqQDNLWhAoOaWmZpwOaTQC0&#10;oFJSrSKHAZpdtLSipuAgFNcVMq4BNMccUrjsQZx7U+Om4qaNeBQ2JLUnhTiklTaDUsWAaWdeKyvq&#10;bW0uUSeaCaG60hIArYxJV5FRty3FPVvlpifM3PPNIp7EkY4zVeZeDzV5V2qciqs3y0R3CUdCFOFz&#10;mpIRxxTCNq8VLDwvvVva5HWw2Q/MB3p6KMVFK3zYqwv3KTehS3IX60EcUhP7w04j5TRcQylxxQoz&#10;SsOKYhtFFFAgppOaUnFNpoAoooqgCiiigAooooAKKKKRNgoooouFgpGpaDzSuMbSE4paQ9KoBM0o&#10;OabSikA6ikz60tAwpVpKUDFMBacDTaXrU3GOopQMmnAUhjKKeV4qMnFC1AWlWmg5py0ASqueKbMu&#10;ARUsQptypC/hULcqxTyNxoqNm+Y8Zorexjc6i6G0+tVwefrUtw27J61Ao2/jWUdjWW4jYyeKj4Dc&#10;1I/yk1A33iapENllTyDmkZhyAcVHuwtQu53UrDvZk6PhsVYUZ9aoRvlhmtBTx1qJKxSdxjKApqBl&#10;wDU5bJxUMh5IpJjYxWyKjc4p6kZNNcZqiSJjTaU9aSqAKUUlOWgBRxS7qSigB2c0uM0gGKcGpXAN&#10;tIRinUVIxtFOwKKBjaQinkZppGKBjR1oxzS4yaWgQyjGadiloAbtNG006incNRuDSU+mkE0XASil&#10;20uKLgNowafRQA3aaNtOopBYbtoxTqKAsMopxGabQMKKKKACiiimhWCiiiqEFIVpaKBDKKfSbaAE&#10;HQ0h4pSMUYqkxMZjPNFO2E9CKChHcU7oVmNoIpwQn0oMR9RTuhcrIwcHFPJxQsDEg5FP8g46ipkx&#10;pMbnjvQTyMU4wlRTVU7hyKlsqw8dKZUmMiozxmpKsIxpAcU1mxSbsVRJKDmlHWmKc08GoZSHgZpa&#10;B0pQMmobKsO25WlCBhUgGFpMZxiobLSE8vfgc0rW+WxUmdlG/Dc1OpVkV3twARVV0C9OK0JGqnPg&#10;KcVUGzKRW7gU1m9qTdz1obmupGTANk1ItQqORnrVhB+dUyUJnFKOTSYPNOUYbNSWiYDigLzjFPA7&#10;UKMNWNy7CqpBP60yVeKsKcAkVWnkG3j1oW4dCE8EVOoBqBSGIzVhB84pyQInXj6UrtuppGOKASRW&#10;Joiq/BNRyGpSvzHjFRzJXREykgj+7zT4VywzSpF8pp0Y2t1zUtjsWCQsfvVKQ/MccVdkb5KoN96l&#10;Achj52jmnwjK0EfKKlj+Vat7EdSq4PmcVZTJSoWG+arOz93mk3sUisD8+akkbiosZcnpTpScDtVd&#10;SVohYl3ClfinW2CD3pJutLqHQjopAeKCasgQnJpKKKoAooooAKKKKACiiilcAoooqQCiiigAoJxS&#10;E4pKB2CkPSlpGPFUmA08UmenNIW9qUH1piDt1p68ik21LGnymoGk7jKdSMuDRyBTQWFpVphNKpIN&#10;DBEwFSIuRUSkVZgG5qzbsWhki4FVGPNaU6YQ8VmOcPVQ1E9xynOaegJNRKSO1Tjg1TEieAHIpL3i&#10;P2p8ONwxSXeNpFYrc0exmdScmig4yaK6jmszpWBdeeoqMD5asleKiKZHpXPc3sVpeD7VCRlhxVic&#10;YHrUQHQ1SIsOH3aryDNWDnHIxUTp+dWvMhjYl5HGKujpUcMWMHipSMAVEmaQ0GucHrULn5jT5GwR&#10;ULHrUpBJ2EzikY0xetK3FVYBp5NJtoHvS0xXGkU4UU7FIobTgMUAYpaTYBRRRSAAeaeBmkAxSg4o&#10;GLtpcUAZpdtAxpFMapiKiJpIBE5ankU1F70881LYIjYUlPYU3GapAJRS7aTBp3AQ5opaKACiiigA&#10;ooooAKKKKACiijFABSEZpcUUANK0hGKdRuoAbRSk5ppzTAWim7qXdQAtFJkUtArBRRRRcVgpFpSc&#10;U0UXGhwODSyCmbsUO3SkMVTzkUFjimqfmp33h6VQBCQzc/WrQHy81Uiwr1bU8dKmTBaDNuahK7Xz&#10;irCjd+dNdMNzULsVYNu5SarOvXmrX8J9fWqzDLVUdRWKzttPNIGzUky4OagOBzmtUtDJ3J0bIqUf&#10;Wq8PXmp2YgVEtyovQkRqlTrVVHJxVhG2msmapk5OF/CiNqQfdHrSoNvWoLFb3prNuIol6Go1kBI7&#10;UJXIbHHnPrVW6bCH1q591TVK5+4a0iJmd5h3VYquVO6p8ErXQjnuNVvm5q1G3fNVFzxVyFeKJbDj&#10;uN7nFPH3qCgVj2pAvOKkolDYpysATxTliLUmza9QWG7cG9KrOCBgirSp8relRFT17UkxsiHUcVai&#10;ABqLyuRViMfMOM0pMEDH5uaXA6Ypk2d1Ij+tTbQoh3YY00tuYCnMAc01V+Ycc1fQgnX7uajBw1Tb&#10;Tt/CoqW4Em7KdKqsfmNWQflqpITziqigkxWbpUycpnNVuhGTViP7oqnsStyNP9YeOatOcxVWX71P&#10;mbCVL3Q47DIxuY5plyeVFLCx70k7bmx3FPqLoT2xAFQ3D4Y1NCfkGaqzv8x+tKPxMJP3UAORRSIe&#10;KGrQjoLRTc0oaiwhaKKKoEFFOAoIpDG0UhOKXOaVgCinqvy0xxikNhkUHpTBzTu3SgQlOA4ptSKu&#10;RQURkUh5FOYHcaTnbQLqV3UilXrUjLSBeaBdSQH5e9TIRsFRKvy+9LyFoNR5OWppGM8VGrfNU7Jl&#10;TS2FuQ7d1OVfSlC1JGtFxIagI61etF5FVQvNXbNaiWxa3FvFxGfU1iseQa279wVPFYjZ3Zp09iZ7&#10;ig471Kj5qGpY/StLaCLsPbFNu24NSW6lsetRXo2jrWUfiKexn+popQfeitzA6tgGHHFRN8rc1Juw&#10;tQSdawW5uxrmowvND9TQuMH0rSxncQA5pCBxzS7qVecd6NRkqj5aYzZzUmAFquxFQkxtjJm9DUJI&#10;/GnyHrmoQCDWiRDepOBmmuBSjtTWxjNIaIz1P5UKaQ9aAeaYkPA5p1Io4p2OKhliUoFAWlpFCEUo&#10;GKKcBQAmDS7aWjpSGKvpTqRVzTtvzelIBQuRUDrzU5OOKaUyfahAMjWpNnWgLtbpShhiob1BbEbL&#10;TCOamJGMVEeSTVIGNopSMUUxCEZppGKdRQA2igjFFUAUAZoAp1ACbaWiigAoooqWAUbc04CnAZpX&#10;KsQOtRkYqxIKhppg0NyaXdSEYpKokdgGm0Uuc9aAEpc0lFADgc0E0ZwKbmgApVHWlAyKWPrSARl6&#10;01+oqYqO9RSqMe2aI6lMZyfalDcGnKBil2/MeKu5kRrneKuKcrVbbhiTxVhOlSyo6EkbdO1JIcmk&#10;SmyNj61n1NB2Pkqoxw5q2v3OlVGX94eKqImJKuVqpxV2T7pqqVBrSJnLcdDkt6VYdTzTIYwO1WWH&#10;y+9RLcpbFeNfmqwsZzSRr83PNT8CpkxoUfKtJGetI7fL6+9RRv1pWuih07VEmdwxTpTkUxTTWhLJ&#10;2aqk3KGrDNUEi7gaaBmdtO6rG392KYqnNStjaPStI7mNtBq/rV6EcCqajkHvVqPIFOQ4gw+Y0sfz&#10;NTSpJNSwrz7VD2NETj7o4qNfmY1I6mo4VwxrNFMekfyk01kwvtVlV3RmoJF4x0pFkRA3Cnr9+mkf&#10;MO1TxrzzQStWV5lOc1GqkVakUc8UzyxtpoVtSvjk0Kvzc0v8XvSqPmqhEzfKvpVZl5FSyP6cU1Mm&#10;iO1xPcbk7TVdlLdquyL+6qttGelXEmRDj5hVlD+7qGT74p38PWqeoluEfU85p0+Co7VHD96luG/K&#10;k9wW1xkYprj5uKli+7SYzLRe7BLQf91M1Tlbc1aEi/u6zZD8wpx3CexPGOBjpTZODinofk6VDIcE&#10;01uT0HZFFMBznml4FVYgkBpajBNPBzQMmVc0jripYRup00eE9azvZmltClnmlWmMTup6DArR7ELc&#10;nRflz2qGUc1Yj+7ioLo4zWUdy5fCMXtUgGRjrUSnrUq/dzirloKIzvUqLkVEODipY/uUnsNbjJV+&#10;bOeKSnydqAoUc0dBdSH+IUL96lakX73SgXUsfwUeXkc04HgetJu/GpNSuqESnmrAPye9Qb/mp3mH&#10;tTcb7EXSJQvrTxxxSR9B6U45qSwTBq/bjGaoxr2q/BwtZSNIlbUH+U1lDr1rT1B+DWWP1ransYT3&#10;H7RipI174pi9KljxVAXocYHPNQX31pY5NtR3LbqzitTRvQpqdtFJRW2pgdEjZXmhvu0sf3SM802X&#10;5V/SszT1I5MtTV/Slye/SkqzMazcipImG7moZOGpY2xmqa7CuWJH61BuxzSls96YR81StBt3GOQc&#10;mo9ue1SbdxoVdufWn0DcBnHSkkbilJ+WoWOc1JXQY7YNEb5pDn6UKDV20M+paUcdKWnxruUc0MuD&#10;WJqNxikpxppHNBYU4c03pT17UAPC0jjGKkUUkgxzUD6CRj8qcRiiPHrRJg4oY+gwHDe9PU8Co8HI&#10;pzHbSYxC3zGmMSOvFPUHd60ky7eKOohDJlfemoOtNJwAO1LGRuNUAvekPanY5pCMjNJEjaKKXFMB&#10;rdKFpWGBSIc00AHpSihhj8KRTSAcBmlwKBUgQVNyyI8UlLICppi80yWSrzUijNMUflU8a8YrO5oi&#10;GYYFVM5NX7oYzWcMlq0jqSx+MimkYqYLkVGw5qkxMZRS4pKZIUUUUALimtT16U1+KABW4p8Ryfeo&#10;d+BTojlqTQIsMc8YqGToKkLfhTH9TUx0KbBPrTv4qavHIpy/e9askG9qkUfL6VGW61MuDj1qXsNB&#10;u4x3qOTO6pFzSSD0qBjl4XFVW++fWraZZc1WkXa9NbgxkmdpqsOuKsyYK81XT71ax2M5FiPtU2ag&#10;GAKf5nHWpsUiVG6UrnkVGhyQakbqKlqxW4M3ynio068090P9aYq8k0+guor9KYPbinspbjrVix0i&#10;9viPs9rPcdv3cZb8OBVRjdEt2epX2n6ikZeK9M8Jfs6/EfxpKE0nwfq1wD/G1uyKPxbAr6F8E/8A&#10;BMXx94gsWn1zVNO8PuyZSBszvn0bbwPzNbRw9SWyM3VhHdnxEVwxqRV3KPSv0e8K/wDBKOwQB/En&#10;jOeR88x6fbhR+bE1654Y/wCCcPwd8PhTeWd/rDjr9ruiFP4LiuyODqPc5XXitj8ikhZug/IVo2mj&#10;3l3gQWs0rHoEjLH9K/bLQf2XvhD4V2fY/BGjhl6NPF5p/wDHs13mn+G/DOiqq2Oj6daKo48i2RMf&#10;kK0+o92L6z2R+Heg/BXxz4omEel+EtYvWYZHl2b4x9cYrrbf9kn4uuFZfAOr7SO8QH9a/auO+tI1&#10;+UxqPQCnrqVqwz5iitFgqdtWT9Zn0R+MsP7GHxlucEeBr9QRnDNGv/s1Wrf9h74zyPx4Kul92ljA&#10;/wDQq/ZB9WtY8ZlQDOKkTUIZPuutL6lTewvrFQ/H3/hg340LGf8AikyT/wBfUX/xVYurfsX/ABj0&#10;kbpfA1/KOn+jskn8mr9oftKN/EtO85fY0/qNPzBYmZ+G91+zH8VLVmaTwFroC9cWbn+VZFz8HfHG&#10;lhjd+EdagC/eMmnygD/x2v3f3K3BApjRxt1RTUPAQ7lrFS7H4A32h31ixW5sri3YdRLEVP6iqMkW&#10;0dK/fzUfC2j6xGY73TbO7RuCtxCrgj8RXnviT9lT4TeLA32/wNpO4/xwQ+S35pispYDtIv613R+H&#10;Sx/NS+XjHHNfrb4k/wCCa3wk1ppHsItT0Vz0+zXRZR9AwNeN+Lv+CVFxGryeG/GiSHkrDqVtj8Ny&#10;H+lYSwdRbGkcTDqfniwOalij+XpzX0j4y/4J/wDxh8J+ZJH4fj1u3TnzNLuFlJ/4AcN+leJ614N1&#10;rwtcPa6xpN5pk6HDR3UDRkfmK56lOdNao3hUjJ6M5ubKpVTdk1oXcPy1Q2/hUx2HIibLMKcx+X2p&#10;Qu5qcy7VqzMjj+VqSblqljXHNMlA3UupWyHx8LUSt++9qk6R57VDF/rPakurB9EWJpMIRWczbmx7&#10;1fueI8Vmj/WLVQWhNTyLqf6vFVZD89Wl4X2qjK2HJBpx3FLYepxS5PWmRtzT9vFWQtRVNSjg1EBm&#10;nDp15oGi/aEMR61cuI/3VUbNsMM1rTHdDg9a5Zu0jpivdOdlykhHanq3Si5H7w02M/lXStUjDqWo&#10;MbelMusU63Y7TUdw1Ype8aP4SFasc+9Qx9am/h6VT3FHYhqSP7uM0xhg1Io+UnFDEhGJzilDcGmN&#10;S9utFhq9xrdaaPvUrU0DNUkSyYSHHFDNxTFp+3K1OhVyHv7U5aQr82Keq1qZE8XC81IKiT7tKrfN&#10;XOzdFmMCrEPA96rR1bjX5c1lJGsTPvye9UVFXb77xBqnXRH4TCW4tSL8p9ajWp4xQw1HqDTJge/B&#10;qwmMVFcCpi9SmnYqhR35oqUR0Vd0RZmxEwIGadINy1UjkG6p2m7dqizuUmmM46UZFQtJyfSl38e9&#10;XqRcJG4qPzKJHqLqatdzNlqJh/SpGA7VWVsVKH9KiSdzRNCgDNNZduaerc9qST65rMvoRcfWmsua&#10;dz70nrVk2IwMijb6U5hu9qCMcUO4KxYhYYx6U5vmqGEc1P0FZN2ZotUIFytDIBg0BsCmyyFVFGpS&#10;EcAc09ACfaoA5btVm3p9CVuPGV6mkkwR70TEr9ahLZx2NRYomTpSsM49qRF+UUp7c0dRilajkqX+&#10;H0prCkAkQ5pLgU9cL3pJvmovqBTcfnTFY7ulWdvrULptPWtYsglj6GpFAI45qMHbT46z1GMZcZpg&#10;PzVI/wB2owp3cc1Qhkh+X2ot23GnyR7lNRW3DYqlsD3J5RhaYuKfL9yo04A4qNWUSIMkYq0i/LUE&#10;f3vSraDIrKWhrFFC64zUCuOD3qzdggVTVcd63gtDCbsy5C27pVmE5PWqcOVwB0q7AOmKykaQI7tu&#10;KzwPnrSu0+SstG2yH61cNgluXQvA/wAarycNVhD+76ZFVpzzSQmKvNNkGKdHycCiUcGq6iIV5NOb&#10;gU1OtPcfLmnfUQsPNNuOO1LBz0ouBuNHUXQjVcqDTo/v0yM/LUsZJf0qrBYfj9KGxTmBHao2OF9a&#10;gBenvSq3vULHn2p0fXpVAK33smpI3/OmOp9aIztUUdBdSZWpJH/OmbqG5qbFlmE/u6rXDfNUsbYj&#10;5qCZdzChb6i6DTytQjAYVaC/LUDR5YgdKpEsGbjFKGO2gR9MdalEJYDA60wFgUnHFWGU7hgV6J8L&#10;/wBnrx58UplXQfD9zLbsebydfLgH/Azx+VfYvwz/AOCdOlafbC48dao11McH7Lpp2r7hnI5/AVrG&#10;hOozN1YxR8E+H/C2q+KNQSx0nTrnUrt/uw20Rdj+Ar6B+H//AAT7+KvjJo5b3ToPDlo+CZdRlAYD&#10;/cGTX6G+BfBvhH4UWn2Hwt4ftNPjVRuuAMyP9WPJ/Ote+8czSSEI4jRePlrtjh6cfidzllXlLbQ8&#10;D+Fv/BN/wF4TVLrxhqE3ie74PkrmGAH6A5P4mvpjw74Z8E+AdLisNF0bTtOtYuRHFAgOfXOMk1xl&#10;x4hluGy0zsPxqrJfE4JDMDzzXVGcYaQic7vLdnpd544to4wICgcfw4rIvPiFc4Bjwv04riGvEweM&#10;E9+9R/aUx6D3pe1k+ocqOkufH1+3PmZ+lUm8YX7uShb15asVryPb2AqvJeDqGwKjnfcdjcm8UanI&#10;3B2nPfmmrquo3By9wyj/AGawTeLHHuZs/U0v/CQRRLjOT3C1PN5hY6Jbq/cn9+350kl9fx5YT9P7&#10;1cu3igrjYCPxqL/hIjcMRIOB15pe0Q7HTWesalvYmRQhPBJNakWqXzMP34Y/79cX/wAJCgYqqbR6&#10;t0qN9d6kSbcdAvSq57CsehjWL2MjEnI/utmrC+KrxR++yVH4GvN4/E0jcAY/2iatx6vJIuSwYdML&#10;T9r2Dl6s7r/hP7rzARuUY796uQ/ES4AUPHvHdiK4O11IyAIkbE9gBmpfPh3GOaNlf8QRVe0fcLI9&#10;MtfiDbybRKNmT64rbtfFFjcLkTqv414nNbRzcRzuD/tc1T+z3do25JS3/AjWiryRPKj6HXUYHwRK&#10;p/GrKXCtyDke1fOf/CQapaqGa4dlzj5j3rV0n4nTaU37zLhRxs5zV+3j1QuQ94DKeKzda8M6N4jt&#10;2h1XTLPUYiMFLqFZBj8RXI6L8UrLUEXzwEZuwOPzrqrTXrO8x5cwB6YJrdShLZk8rR4b8RP2DfhJ&#10;8QGeYaG2hXbf8ttJlMP/AI5yp/Kvlr4jf8EsfENnNLN4O8S2mp2+flttSUwSgem9cqT+Ar9JxJkZ&#10;ByKf5ny4rOVCnLdFKpOPU/DX4h/sx/Er4WSytr/hS+htkJzeW8fnQYHfemRj615jcRlFGVr+hWaO&#10;K4jaORFkRhgqwyCPQ18/fFb9hn4W/Fa4kvJtHbQ9SfJa70dhAWPqyYKn8s+9cdTBdYs6I4h7SR+M&#10;obC9OKhZsyV9qfF7/gmd438Hx3F74RvoPFliuWFvjyLoD02k7WP0NfIPiTwlrPhHV5dO1rTbrSr6&#10;M4e3u4mjdfwI/WuGVGVP4kdHtFJaMznb92aih+9UsikLTYR83PWudbGu7Ql03yjvxzVJRlqt3X5V&#10;Whzuqo7CluWGX9371Qk+9xV2ZsD8KpNy2aIE1AjqbcaiXg4FPXPWtGREf1xTsZpF9xT1zSKJ7Ync&#10;K1sZirIh++Ca14/mi/CuWotTqpmPdhfM96h5qxfDD1W/zzW0djCW5at+/FNuB60tv9abcAmp+0af&#10;ZIl6VOB8vSq6g8VaXheaJCiV2JDDNSK3y4FQyn5jT4z8tX0IHN7U8r8uaiz82Ksfw9O1KQ46lbqw&#10;NG00N1pVbPBqiUO29OKlwOPTFRfSpEYdMVmakXG4mncdaVl5NNzV7mWzJF6ipF61CmanXGRWcjVE&#10;8I74xVxOI81Uj+tWP+WYrF7my2My+bc+aq9qmvM+ZUK/nXStjle4o9qsQ/WoP5VPCtJ7FRLCfdqG&#10;Y461YVTtxVW4rOO5b2FB+UY/Wiox7nFFFmBKr7anMtU92KkEhxXVY5VIczd805W96i3HNPRugpDv&#10;qDZ+tIBmnZ6Uq0ANapo803aAKXcAKVxkq/fpxQHpUG/5qk8zoKyaZqrB5XpSMu2pVYelNlxU3LIB&#10;+tAPY0nOaaPzqzNXLkKA57USx/KadajdippF+XtWD3NlsUBv+tJIpI9am2jr2pSme3Fa3JIoY+Kt&#10;xrt61CmF71IHqHqNaCyfMDTAvrzUq/N9KVl+WoKBQNtNYev1o3bRUMsxWhIVyzgYHPNBx0qBZs4N&#10;K83qadguOH3hjgVJIo29Pxqsrcg1NJJlRSaKiyKoZBzipG9QaNpbimhDNtPVuopTGaYQQMVQvIVc&#10;mnBeRzTYfTOak6MKCR0iARmqcK/vDnrV5jhG5qjG5Ep5ojuypE8q/u+nNRIhJHpU7Nuj60yMdqXQ&#10;Oo+JMNVwDj1qONR9Km21jI3iZ93zntVRV+brV28XGaoqe1dENjnn8RMrAVctpOfaqFXLf72elZyK&#10;juSXY/d+9Y68ycnmtq6/1fWsZx+9J71dPYVTc0oxuhqncdcYqzC2YcVXnGGwalbjewQjDAU+560k&#10;H3qW7GBxT6j+yVoW3Pj0qWQYFVoM+ZVuX7uKb3IjsRwH5qW5BpIF2mlnFV9oOhHEMrmpIxhhSQ/d&#10;p38Q4pdRLYkbmo2AAxTmb8qTcKENkZXFCnpT2+7moV+8Ku5HUmbHWkU5prZHWhW9sUugx/IPtSMw&#10;+lHJzUT9aSAsRsdvWlyN1Mh+7npTlVnkUKCSegFK2o76EuPlp9np89/cJBbwvPPIdqRxqWYk9gBX&#10;0L8E/wBi3xf8UYbfVNU2+GfD7EN9pvFPmyL/ALCdT9TgV9v/AAw+AvgH4M26NoOlJd6kAN+qXwEk&#10;zH1GeF/Cuinh5N3eiMJ14rRHxr8G/wBg7xd49WG/8TSf8IppDYbE65uZB7J/D9Wr688C/slfDT4b&#10;yQTWmhJq17Ev/H5q587cfUJ90flXo9xr1xKzBTvGeuMCofOeTmSXA9zXdGMIbI45TlLdm3ca4um2&#10;qQ2SRxqq7R5SBQvsB2rGm1C7u8kuyn1YnNZUmqGzuGJHmL2NV7nxNHtJ8tV92NU6ncixoMryHBnL&#10;47CoisUbFm2r/vHNcxqXja3tIyXmWPjOVwK8j8cftL+G/DW5H1JJphx5cJ3t+lYSqRLUWz3ybWoY&#10;QehP14rLm8VIvBK/nXxV4o/bJuJnZdK09ivaS4fH6D/GvLde/aO8Z60zD+0fsiHotuoX9aydY2VF&#10;9T9ENQ+IFpZxlprmGBQMncwFcHq/7SHhPTpPLk1u235wQr7sflmvzy1DxVq2tSM97qNxcs3XzJCR&#10;/Os4yluSaydZmiorqffOrftceEtKxtvTeMf+eEbN/PFcvrX7bekwWW+ys7i4nz/qmUIAPc5r4yiO&#10;/wB6bMuM1PtpbGnsYn0zd/twapNuKaNHn+HdKcfjUP8Aw2prMixFNHt1I+/lzz9K+YS2W9BUsEnJ&#10;9KHUkJU4H1S37Z8klsPN0VvP77J8L/Ks3Uv2ytSuLR0s9KS3uONrvMWA+or5tkfKmo4m681HtJF+&#10;yifQ8P7Y3ixlCPbWjgd9pGf1rZs/2ytUSFTcaPC7DqUkIzXzNF3JqdjiM1DrS7lKlDsfVlj+2vGM&#10;C60Rgvcxy/4iuw0T9r3wnfIzXLXVhIP4XTcD+Ir4bkc7QO1Ak+Yc1XtpEujA/RXRv2nPCOp4jh1+&#10;KAscbZgyfqRXf6P8TLXULdGt9Qtb5cfI3mK4r8qlmIkODj6Ves9YvbPmC5lhPqjkVosQ1uR9XXQ/&#10;Wa28RwXChpxtc9TEcD8BV2G+t1G/7USnuOTX5baD8cvGXhx1+y65clQfuTPvX8jXqfhv9srX7FkX&#10;V7GC+iHV4z5bf4fpWqxC6mLoPofek1zE/wA8WCSOhqnFYl5hIyZj69eR7V8/+C/2vPB2tRCO+ml0&#10;uU9VuFyPwYV6jofxI0TxSm/StXgu17rFICcfSt1UTMXFrc7SR7faQsJLd2LHpToNSntpPMiupFB4&#10;255H0NZsN8JlBVgR9asrLvJAUAjvV8xJ1WlfEDVtJ2o8jTp712Wi/Fq1uo1F8gt39d3FeVqxWMZO&#10;DUK7JfllTcuclhW0ako7MVl1Po6w1m21GPfbzLID2q355VhnpXz9oGoXOjTO9pPvUnPlk56e1dvo&#10;vxLCqsV8rRyDruHBrqjWTWpm49j00uJFwRke9cr47+FfhL4mWJsvE+gWOsw4wPtUILL/ALrfeX8D&#10;WlpuvWWpIGhmQk+9am49RyK6U1JEbHwn8Zf+CYGkavJPffD3WDo8hG7+zdSzLDn0WQfMv45r4h+K&#10;v7Ovjz4KXWzxToNxZ2xO2O+i/e20n0kXj8Dg+1fuSJP8mqesaJp/iLT57HUrOC+spl2y29xGHRx7&#10;qeDXJUwlOp8OjNo1px3P587teaggXJ71+o/x7/4JreGvGCzan8P7pfDGp8sbCbL2cp9B3jP0yPav&#10;z7+JfwL8Z/BnWGsPFWh3GnnOI7jG+CX3WQfKfzrzKlCdJanXCpGbOBuV+X3qhtO7rWpeLhTxWb/j&#10;XNB6GlTcRcdKeppo4pyn3qyUSrxThUW7jrUiE0iiePhq1bf/AFdZUfvWlat8v4VzVNTphoUdQHzV&#10;Tq5ffeql7DmtYfCYy3LFvSzdDTIT81Pm71PUtbEK4qx/yz9aq5/AVOv3fWmxRIpKeo46UypUPy07&#10;6ErUb/FVj+GoP4umKsKflqZFRK0i/Nik6U+Q/Me3pUZ9KpN2E7bjtx9KcrD61Fmms3vVctyeaxOz&#10;ZNNwQaIfmA9amPajbQPi1FWOpFHfvQtGOeKyuak8Z6VbVcx4qnHjHNW1I8us2aGTeL+8NQrVm8X5&#10;81UrdbHP1HegzViBagqxFxilLYcdy1/D6VQuPvVdzheaoy/eNTAuWwzFFOXHriirJsEgoVuMZp8j&#10;VBu7V0I5GSk9wc05Wz0qDdT43oFcn605W/Kmhh3phYVBqWGYEUwtkdMVGJNy0gk60rDuSA1IrZwc&#10;1XZqXzML1okrgmWPMHFBm5qq0mKPO6danlK5ifdhs9abkbs1D5uSKcrU+UOY0rZqkclmI7VXtmzj&#10;0q2qCuWXmdEdhkcfHNP8vg0qNnOKevKk1NyrFNvlzTQxNSzd6hU+1USTxsMevrUvUetVuakDYWpK&#10;QyQjFVJm3NUkzVC/zVrEykSQnt1qQglaZAvFTsPlpSeo43sMjWpmX5R3qOLjj3qdj+7qHuXEjC9M&#10;UcBhSo3pzQ33snikPzJCvSqzZOQOtWPM/CoG70IGxI1pzD5s0kbdcUsjc4pvckVvmXrVML+8NXf4&#10;fSqy8TdKqLFIl6LSRt83PFOf7pqOPrSH1LsTVOoqrGcVaXpWEjdFO++Uc1mbvm9K09Qxj1rLX71d&#10;NPY56m5PH6GrkIOfQVViBzV2HgjNRIqJJcKNn4VkSL+8rXuD+7JrIkP7zrRTHURdt/uVBckip7c/&#10;u/Sq11kNjPeml7wPYfbn5ualuEBWq9u3zc1YmbKdKTWoJ6FCOICSrMi4XvUKNlzU0jfLVdSeg2EY&#10;bNMu88U+AjcabdY5pr4iWvdGQ5x7UuDuFNhbjjrUmOacgjshr0wnpipJBxUQH40R2CRN/DUTHDA4&#10;p5bjgVCx6U0Jiu3TFOj+Y+lRtlcGljySavoT1J6bs96dGjzOqIpZmOAqjrX1f+zz+xTqPi5bfxB4&#10;0STTdG4ki0/7s9wOoz/cU/nThCUnoKc1Faninwj+B/iv4xaslnoOnM0GcS3swKwQj1Zv6DmvvT4N&#10;fsf+CvhOsGo6wsfiTxBHhvPuV/0eJv8AYQ9T7mvXNHGmeDdJh0bQtNhsLW3XakNuoVF9c+p9zTJn&#10;lu23zP8ARe1dsacafqcUqjn6F+81p7htsWNoOBxwPoKpNM/WWTP1qrNeJbqdvWsDVPE8NrkvJlum&#10;BVSlbchK50U2rbBgYX3rB1LxJBa5LS5buM81w+teMpCGYOIIV5LMccV4j49/aL8P+G/Pitrj+1L7&#10;HCwnKZ9C1c7qG0aZ7xq3jYsrFGEad3Y4xXhHxc/aSj8I3n2CwCajdbMsyyZRM9jjvXzn40+NXiHx&#10;1I8c1w1rZ9reAlV/H1riLmR5Pmclj6k5rnlUd7HTGmt2dp4s+Mnibxg7fa9RkjhPHkwnav6VxEkz&#10;SNliWJ6k1GpyoHSmu21qy1NrJbCljxzTd2e9GaiZ9rHFUhMsIenalkYYqusp+tK0nNKwXRdtW+Y8&#10;80+4YbDVa1bDZqS4bKntWb3L6FXcF96fCw3cdarM1Pgb561exmty5J930FJb/M1Mkb5aW1Y1k9jT&#10;qXB8qmkZ/kx70Mfl96hLcVmWySRflWoed9PkaohJ8xq1cljl6n1qZfumq6Hd3qdfuD1qWNEOPmx2&#10;p8hG2o8/N05p0h+SqvsHcard+a0tL1i90uYTWd1LbyDo0blT+lZC8VNC341ZB6t4R/aQ8ZeEcQrq&#10;P2+3z/q7z5/wB6j86958GftjaTfRpHrVrNp03GZIjvQ/1FfFsj/vFxxU6sdtac8ooycIyZ+mPhv4&#10;p6B4r2tpusW905GfLWQB/wDvk812dtrMTY+avyat9SuLGcPBM8LjncjEV6J4V/aG8a+Fwqw6tJdw&#10;qMCO6/eAfTPP61vGp3MHSfQ/TKRxdKjQkI687l4psFxId6zHd2r5V+Gf7ZWn6pJFZ+IbX+zZWXH2&#10;qPLRk+46ivovw/4ps9at0ltJ4buNhuWSFwwIPuK6YzUtjnlBxO30+5+ySRm3uBbnOeScV3WjeNru&#10;F1LkXVuOpUcivKmlSXqMN9av6fcNY4wzAsOcnito1HF6GbR73Za3a6lGDG43dSverYcBsE8j3rxW&#10;z1q6UiaJmOOCy12OmeKrny1adR5ZHPHzCuyNa+5PKd2sh3f7NZviTwvo/jLR7jS9a0621PT7hSsl&#10;tdRh0YH2NVbfX45CCrb48fe71qQ3aTICrZB9K3U1LQi1j8+v2kf+Cbcu641v4XMHQ5Z9BupOR/1x&#10;kPX/AHW/OvgDxN4W1XwhrFxpetafc6XqFu22W2uoyjqfof51/QVuBHNeZ/Gr9nfwV8eNDex8TaVH&#10;JcqpFvqMACXNufVX9P8AZORXLUwsZaw0NVVf2j8LfSlHXFe//tJfsc+MP2fr+W7khbWvCrPiHWLZ&#10;DhAeizL/AAN+h7HtXgW015coOLszqjJSWgY9akTFMqRf5VkaomQ9sVftz8vrWXuOa0rQ/Lmuepsd&#10;ENyrfde+Kor/AFq9qB/E1QXnPerh8JnPcsw/Xmlm96ZDwadN3z/Ol1K6EIwcVOv3agWrSDEYNVIm&#10;JA+c1NH93HSo5PvGnxn8KOgLcQj5uBUuflFRs3NKW+Sla49iKTrmo/4ulSM3XFNHWtI6Ge4jUzBq&#10;Rh04pNuaolkkPFTcN3qKMVJWctzSOxKq+lShabD645qX+dYy3saoFHJNTBsLgVGBz2qbb8tQWihd&#10;HLCquMdsVZuvvVWb61vHYxdrirzzirEfUVWj+8AKtx+tEgiOcnb7VSk+9V6T7vrVGQUohIVeM0UK&#10;x+lFPUegm7IBzUbYqRF+WlaPjpXQcliL8KRWxUyxE9aikUrTJsyUNTHb5qiDUM2aAuSq3ymkD1Gv&#10;ahqYXZIzY4zmkaTIpmR0NJRYLjt/FIZDxTcmoWJoE2T+YacknIqsGNPjbp6UWC5sWkmWFaPHFZFr&#10;8rKa1N+QciuKotTupu6EU4kPapFbAOKr7vmpxY/nWbNERTPuLCki5zQe5pyYFUTuPp38PSmeuKev&#10;TnipKKsqYNMC1bZKiaPmqTJa1Gw53e31qRqbCvzVI6jpQ3qC2Gxj5s9KldsLimRgZpZB8p7VPUtb&#10;EUbHtTnb19abGv3u1OkwtPqT0JEzion+XPFSI3y9agmcciiO4PYFb5vanyMFxzVeNuaGboTV21J6&#10;F8fcqmf9aO9WEbclVGb99kVMUU9i2RlRTI8ZwKdn5ajj4kPvSDqXIxmp1OKhi+lS+9YM6EVb7lay&#10;lOG961Lz7vpWU3DHtXTS2OaruW4T61bjOPpWdGauwtkAVNQcCe4/1fpWTJ/rK1pseXWTMNr1NMqo&#10;Xrf7vtVa8+9U1s3yVFdfnVrcl7DLf71WpB+7qtD94cVbkP7v8KUnqOOxTXG/0NSSfLzUSn9561LJ&#10;yuM02JEELfMeafOvyn0qKH/WEn1qabhfSqfxIS2I4Rx6VIeGFQQtUrNyKHuJbEki/LUW3pUrOcU1&#10;R61KKGkZphXpxUpXpSMvT0qiRjL0FdN8Pfhvr/xM8QRaR4f0+S/u5DztGFjXuzHoAPU12vwH/Z48&#10;RfHTXlt7CI2mkwsPtepSqfLiX0Hq3tX6TfDn4U+Ffgl4d/snQLXJdQLm6kH725YdSx9PboK66dHm&#10;1lsctSqo6I8j/Z//AGR9A+GkaalrMUWueI4yD58i7oLduv7sHqf9o17xcXxO6GDITPzOT/Kmz3El&#10;03J8uPsinj8ao3F7HbphWAHcmuvRKyOTVu7Httt1yCC3pWLrGsx2cZkkkx6AVja94sjh3R2x8yXu&#10;c8VxV7qUtwzPLIWPXJPArCUzSMLmvq3i6W4ysZMafrXm/jf4o6L4OhLapfKkzDKwj5nb8K85+Lfx&#10;7tfDqz6bo0guNS+60w5SL1+pr5Z1zW7zXL57q9uJLmdzks5JNczlqdShoekfFH466j48RLS0VtOs&#10;VzuRHOZPTJryptzck5NC/pTupNZOVzVRSCH5cVNIcjioFXk4qQ/d6Vm9WaIF6UyT72QKerfLjrUc&#10;h5FC3Aa3txUD5FWByKiZetUmJobGOaey4NIlSNihsSWg63PzVPN92q8X3qsucrUS3LWxnMOuafCo&#10;3USD5jSx/eHetb6GSWpYZflzSW/yk1IchMmo4TWV9DbqXGYeXxxUDE4FWF+5UUq/KtZIshYncKYr&#10;fMafJ96mdzWhm73Hw96tr/q6qRmrScpUSLiVyvzZ/Wmy8CpWFRyf1qkwtoQ84yakhPy00/d+lOjP&#10;WrIEf5nHFSr901CzHf8AyqVT8tMlEEgwTxSbiq89KeynpUMuVXHWrRLLMEh25Hatnw38QNf8HX32&#10;jSNTuLOQf883OD9R0NYFv0prcyGqWjJeqPqz4ZftoXFubey8XW5nTO038HDAerL3/Cvq7wh8QtG8&#10;cWIn0jU7e+iwOY2BK/UdRX5TSrtjHFdF8PviFrHw91hb/SrloZONy5+VgCDgj8MfjW8KmmphOlro&#10;frlod15Mm1V3Dr7Vsf2spvQY5AjL2Wvlj4ZftZeGvFVvb297dDSdQYANDccJu/2X6fnXuVlqKXgW&#10;WKTduGQcg5Hsa6YzTWhzSi47npFtMY5BLGCjAdV7/hWtp/if94qOvkO3GexritL1TzI9kx2sOhJ6&#10;1oSSBsDH0rdSsQem6drEN6SsbfvF4Zf8K0BIMc9a8wsdUNjMkqkg9M+n+NdvpOsR6tAHRl3j7y5r&#10;rp1L6Mhov6pptprVjPZX1vFeWk6GOWCZA6Op6gg8EV8H/tMf8E47K+t7zxD8MF+x3igySaBI2Ypu&#10;58lj91vRTwfUV94+Yy0/du4NaSjGorSEm47H8/2saJfeHtUudN1KzmsL+2cxzW9whR0YdiD0qoOl&#10;fsd+0p+yB4V/aAsJLtkXR/FcUeLfVoF+9joky/xr+o7elflP8VvhH4l+DXiu40DxNYNaXkZzHIOY&#10;p07PG38QP/668itRdPXodlOpzaM4cVpWYO2qGPm44NXrdvlrzqmx2w3K+ofpVNPvYq3eNnFVF+9/&#10;Orj8JEviJouWp0lNh65p8mMGpe5fQhX3qwG+Sqw+9UyDK1TRMRjZzUiKcZqM9fep1+7Q9gW5E2d3&#10;rTmBHej+KnPjbRcLXK/1p6jjNJ/npUg+7V8xFhu3dS7fSpEG48UOvGBU3K5SMNilVtxpNuaVF7U3&#10;bcSuW46nXp1qGEYp+e3Wud7m6Hr978an/g4qurYxmp93y8VJXQzLr7xFV++KsXQ+aoeua6FsjC24&#10;ij5qsRsahVR+NTpxjFKQRRI2cVTk+971akPymqmeaUdipCqPSinLRRcCwkJ9Mc1L5G6rAjC54qWN&#10;ckelEp9RRh0IVsx5Y4qhd2+0+oroxH+7rIvo+TU06mpU4LlMVl6005NSyLUfrXbc4ByfdpH7YpVN&#10;JJzQHQae2aF+9zQKN34UxA9QkjNSM3NRtjJ/nQDG0+PrTaVaZCNS16g1ojpnpWZak8elaCt61xVF&#10;qehTegrL8wpdvakz8wqVBub61ibFcKd2aevWpWUbulRN60bgPTr7VKFG3jpVSOQ76sJJ8vNJjTQj&#10;fe5oI60P2pHYc4piI1bEhxTsbuaiVvnqbp9aHvqA6Jfmp8n3TimK2GpWPXip6lrYgXhuOtK3NN53&#10;VJjpVECLnbVaZju61c/hqjcD5qqO5MthI1GaWRaSE9adIKvqT0J4z8nWoGXEgOakiPy4pkn3uMVP&#10;UroWC3y9ajjw0lBztHemJ97NSM0Y+BUy5qrE1W4655HQine8L71k53MRWrqX3axwx3V00vhOeruW&#10;EWrMJI981Xj+7VmAClMIlmTmP8Ky5uGrUkH7vFZc33vWop7mlQs233aiuPvVYtx8lVLzhvxqo6yI&#10;fwj4MFhViY/L1qrbP81WJj8vFKW447FVfv8AFTSfdzUCfe9ank+7VPclbEMS4P41JcYxTI2+aluC&#10;SOtD+IF8JUjb5ql3HcP0qGLl+tTEHcK0ZnHYmPpT4x8vrTVqZV+WsjVED9QK9x/Zt/Zk1n4662kz&#10;q+n+GrZx9r1Bl4P+wnqx/Spv2Y/2ZtR+OXiRbi6WSz8LWbg3l5jG/v5aepP6V+lek6bpXgXw7a6B&#10;oFnHYabarsijjH6k9yfWvQo0b+9I4qlW3uxK/h7wvo3w38NW/h/w7Zx2VjbrtVU6se7Me5PrTJJm&#10;JCsd3u1PMg+87ce/esbXvEUFhAxJA9MV1ykcgurapFZwku+1a891zxM98xSJisf6mqesa1LqUh3H&#10;C9lrIkkWNS7naoGST2rllO+xvGNtR0k2cknjqc18+fHb44HTFl0TQpN0zDE12nRfVRWT8efjo/29&#10;NG8OXrIIWJuLiI8Mf7oNeZaj8T5de8Oz6bqljb3MjKBHdKgWRCO+e9c0pWOmMbnENM0rM7sWdjks&#10;e9V5B89SjrUc3Wsepv0AN68U5G61Cpp8fXrQxIlX73tT5F4pqYpWbArNl9BFXioZKkHQ5qOTrVdR&#10;DA3vTHY0/ae1RtlWqyGPSl3U1OlL+lAIdD97irecriqq43Va2/u6iRa2Kcg5NLH1pJD81IjVfQnq&#10;XP4etNiU80i8r61NCv4Vi9Ea9SQ/LHioz0FSS/dqHP3aldxjZQS1R+tTSfeGah9aoTBCefrVmNiI&#10;+arRr8p9amI/d02ERC2W9qZK3pSD71Eq8DFAtRv3h6ipFX5ajHyjGalToDTuCIduZKtKv7vJ61CF&#10;G4mpHb93TvfQnYjbGKrz/dqVmyDUMxrSO5Eth8FIx/eGnQj5aaMeYarqLoJM3ydKjhNPuFGzk1FH&#10;8vsKFtoJ/EWFlIcYJBFezfCP9pjXvhvNDa3jtquiqcG3lb5kHqjdvp0rxPd8wp8rcetNNp6CaUlq&#10;fqd8N/itpXjzSINU0i6S6hYZaJiBJE3dWXsa9Js/E0VxHhyA44z0r8hPA/jrWPAutQalpF5Jazxt&#10;nCn5WHoR3Ffe3wd/aI0D4kaTAl7cw6XrigLNbSMFV2/vIT1B9O1dsanQ4ZQcdT6YguUmHysGzUth&#10;fNo+oJOkmPVR6elefR3E9tIrwysv0PFalvqElw2+VDK31/WtVIg9o0XXoNVdwsuWY7trfyFbJJx6&#10;V41puryWLDb2O49iD7V3+g+Kl1LCSkCQ12wqX0Zm12OoSTdweDXBfGT4J+Fvjf4Zk0fxLYLOACbe&#10;6QAT2z44dG7fToe9dvnnP5Ypwk9a33VmSfi1+0N+zj4j/Z/8Wvp2qRNd6VMxax1WNT5Vwmeh/uuO&#10;6/0rzGHpX7n/ABA8AaF8UPC974f8RWMd/pt0u1kYfMp7Mp/hYdiK/KD9pT9mPWv2ffErKRJqHhm6&#10;cmx1MLwR/wA85PRx+vUV42Kw7guaOx6FGrfSR4LedaqLndV+9XHaqI65rljrE1ktSaLrinycrg02&#10;Ec+1OmNR1L6EAzU6Z21ArZqZWwPamxREcc0/+GmMead1XNJ3Ghv8R7il3cAU1fvUrfSqJEJpQ1N4&#10;py/WgESRnb1p0lMXvSM3vUq71KdhPumnxn5uKYvtTo8ZzTFuXE+7zS7qgV/Sn5z1rKxrcmVqmDHb&#10;0qvG3U1YGNpqGWihc53E1BjjNTXDc1EPug5rfoYPcUDnjrT1zxnrSBe/SlVvzqZFIV2+XnpVfP4V&#10;Yk6eoquPvVUSZbk0eCuaKIz8vp9KKmwze8vLGpBDtwe1R28g3DNWG+77Vzt9DoVtyVV/d8Vl38fX&#10;FaUJJT3qtdx5qYuzHJXRzs0eM8VWZfwrWmt+SaoSxhWPHNehCVzz5xtqVqRsU+kIrUxsMHFDUlB9&#10;atEjT6UlOoPSgXQYc0D1pGbnrigNzQR1NSz5A/WtJUFZNm/TmtWOT5fWuKruejS2EZcYqWPtioZZ&#10;ecVPCelYm63FkHNRsnU1PK2KiZqhFFXbiSpo+/FRyff4qSP6dqtkEz/dH1qCTlqmkb5Kg3VKuNkQ&#10;U+Z0qwvp3qPIDVJupsQ4fe96eF3dqYuc1MlRI0iV2j2t0pW4p8mN3Tmo2Y00Jirnb0qpcDDZq/Gu&#10;VPFU7pcGri9SZbEEeMnmpJF45FRw/wCs6fjU8nI9q0e5n0FhGVpkv3qfA3HvTJ32sKnqV0LCx7o8&#10;1AUw2DzVmFt0fXtUMn+srNF9CSP9KvQtVJBViFuaylsax3ItS+6c1jL1xgdevetfUGytZKn5jXRS&#10;2MKu5IuVxVmBuneqmQanhbFVImJfkb93WTM37zPNaTH93jtWTdfezWdPc0qbGhZvuXiob1c9KSzk&#10;xxTrpuDT2mTvEgtz81W5D8nvVO3Pz1dbLR805aMI7FVfvYFWZPuetVhnfVhs+WMipkOOzIE+8Kku&#10;FytQq37ypZG+X3pvdAtmQ28fWnyqRiktm+Y/WpJqHe9iVsC+9erfs8/BPUPjf49tdGt90FhH+9vb&#10;vHyxRDr+J6CuG8F+Fb/xr4k07RdNt2uby8lWJEQZPJ6/Sv1Y+Efwp0r4C+CoNI0xUkvZl3X12yjf&#10;NJ9fQdBXVQpcz5nsjCtU5VZbnU6Roej/AA/8N2Xh3w9bLZ2FpGI1C9WOOWY9yfWomyw3O3yjuaRt&#10;0jMznr1rnfFGuCxtX8tvmAworvcjz0N8SeIUs43AcbwPlSvNtQ1Ka9lLysWJPA7CmXd5LfSF3bLd&#10;+aqnv61ySk5HTGPKQ3V1FZ27zzOI40BLMxwAPWvlz41/H6bWJp9H0Ccx2P3ZblDzJ6gH0rT/AGkv&#10;i46yP4Z0uft/pciH/wAdzXzgWO33rGTsbxQxpC0pYnJJ71Pu+WqfO6rK/dxWcjWI5GznvSSikj5O&#10;MUs3FQURbSaliGKbGp25qSPg0PXQEO/SnEfKab36VIPumoZfkRqp5FNkWn/dNRyN7UdQ6AsffPFV&#10;5MZ9qsBv3fFV3q0ZsI1zT9tImKl7UNjQ1PlarnHl8jmqBb5sVcjfKUpDRSnyX9KReOKJvvUqL74q&#10;tLEdSyv3c1PDVdDx6ipFb86yZsieb7gqJu1PdsrULEjFShg+d1QnuTUmfmP0qNiNvrVIlkkIyKsu&#10;uYxVWI+tWGb5fWlIpbEW2kk+8KXvUUp5BFMT2E/xqVT8uag/Hipf4aZIkbbmOalkX937VURvm68V&#10;aJ/d81TBaohGPpUUwH41IT1qKQg1pHczlsSR/doUfNTo1/d05V5NIZDdN8o5qBP0qS664pkSnHNU&#10;tiHuOXlqWb7vtSL94/40XHC0+qB7DLc/NV77Q9uVaNijdcqcVQtQatXH3ab3FHY+nfgD+1PceH4r&#10;fQvFTveaaPkivD80kI9D6rX2V4f8QWer2cV3Y3Ed3ayDcssTAgivyh05juFet/Cn4yaz8MdSSS3l&#10;aewfHnWbsdrj1Hofen7fllZkugpK8T9IYZhJwDVmG6ks2WRD0OceteafDX4paP8AETSVvdNuAWXA&#10;mgY/vIj6Ef1r0GGQMufWu+MlJXOGUeV2Z6N4U8XDUlFvMef4T0/CuqWTvmvGbJfs9wGjDLznaDXo&#10;OheIEm8u3lZtxHDdvpXZTn0Zm12OpV8+xrE8aeDdI8feHb3QtdsY9Q0y7TZJDKP1B7EdiORWmr+5&#10;p7MzYIOB0rq3RGx+XH7WH7E+qfBuCTxH4ZkuNc8JZ/ehlzcWXvJgcp/tjp39a+S+jV+/ckMV5by2&#10;twiSwSoUdJFDKynggg8EH0r8ov24v2c4Pg943TW9Csxa+F9YkbZBHkpazDlox6KR8wH1HavMrUVD&#10;WOx1QqOTsz5njaiY+9JGvPpRJyTxXm21O3oQrUy/d4FRAdKnA+X1pyFERetSN93I4FRd6kZhtpMY&#10;ykY9sUv86b/FTF0E205aP4TSfpTESp0PFNYUi570rYqShN3FSRkAY6c1H071Ip6Ac/hQwQrdeKcr&#10;GomJZj9aVPvUugdS0rdOOan3bUqqvbFTt90Vi/I2RUnYFqj3cUsjZkxTRzW3QyJl6CnYwT3pinpz&#10;TqhlIVyNtV+N1SScrUI61UdhS3Jd23iikDEdqKVkwNe2k9a0V+YDj3rMgUgDArTg/wBWO9YT3NoF&#10;i3SmXkf41NbEdOlSXUe5TisOpt0MVod2azry3KkkVvRQ/NVe+tflJFbQnZmMo3RzTRlfeoyvfNak&#10;lr1qo8ODXdGSONwKR+9Sbamki25pm2tEzGxFjFNNSMuD1pmOfaruQMam09gKZzTIsXbU8CtOFjs6&#10;Vl2q8Vpw/d9K5Kp20thzD2q1D8qA1WzkGpUP7uuaR1LckmbpUfXFNblaco4Halsh7sikHzetSr9M&#10;0yYdDSr2p9BDnziodpqztG3rzTNgx0oQMhC8+lTUzaNvvUg7UCHqu6pgu01EBg1IpLH0rNmiI3+9&#10;jpTXXP51JIvzUx/uimDHRn5cHiobhd1Oj/OmyHrVdRPYqfdansSy0jLlvan7cVZkJAflpk2dw9al&#10;hxSTKOKYdCWD7tMk+9SRkqOvFGcsazZZPGMCp4+vFV196njNYs1RHfD5KxOjmtu+/wBWaxG/1hre&#10;i9DGruTqvftUqfL1qOP0p3NVJiRbJ3R1m3S/N1rQjy0fNUrr73Wop72LqbDrRTj2p90PlpLU0txV&#10;P4iV8JXt87vSr5+6B14qlAuGHtVw/d/CiW44bFdvlbNS7/lxUEn3van/AMNFgRFx5lSTY24qLOJO&#10;Kkk+7xTe5K2ZFbffPNWJF3EAc1Baj56+gP2TPgT/AMLj+IUUl+jDw9pZWe8fH3+fljH1/lWijzzU&#10;UZuSjG7PpX9iH4GR+A/CP/Cc63a41rUU/wBBSQcxQnuPQt/KvouaSW5laWU/M3T2rRvJIIljt7dF&#10;jt4VCRoowFUDArLvJlt42JPbrXq2UVyroea25O7M7WNVjsLdiWxgE15VrGrS6lMzE4TPFaPijWmv&#10;rxo0b90px161z7HuK5JyuzeEbK4jEbSB3rzH42fFCLwD4feK3lB1W5UrCoPK/wC0a7nxJr1v4Z0W&#10;61C6cJFAhck18G+O/GFz408SXepXUjESOfLUnhV7AVi2bpXMa+uptQvJbm4kaaaVizOxySTUDcAc&#10;07cNoprdMdaxNyDA31Y/g9artw1WF5UelN7Ex3HQnnFOkpsa4anTdKhlrYbGv/1qOnNEbUN35paj&#10;F3Y5zTvMAX3qNugpu71oAkDdecU1vu0JSyenNHUCPd8tMZeetOpGGe9NCBTTz06VGop4H6UMER/x&#10;VcjBEfSq20ZGelW4/u0nqNblO4X5qYvFS3GN1QimtiZKzLCH5cZqVc1FDyMdasY+UEVmaIcR8oqO&#10;ThhUjHCgetRyfez2pLcohZvmNR5+UdqkbjOOai7YqyGSRE4qxnatQQ1YYDYKl7lRGpTJsFvSnrTJ&#10;j2o6i6DApLe1SNwuKYv3qkf7tMRTX73rVrP7sVWH3qnZvlGDVS3JjsNz1qCT7y4qTPWoZG+etIkS&#10;LiE+X+FKvrniq+/CVNA25c1JaK9194cUR/dpbr5npF+7j2qlsR1HRLuOaS6p0JwODgVHdEHgULcH&#10;8I239asS/dqC2XpjrViX2qnuKOxasV6Vrq3Ssuxx0rR9K46m5009jpvh38TtT+FviaLVbFt8eNk9&#10;ux+WVD1B9/Svvv4T/FTSviT4fi1LTZePuzQMfnifup/xr80tQ5Wuh+Efxc1P4S+KEv7NvNs5CFur&#10;Vj8sqf0Poa7MPPSxyYiF3c/Vm3u44FDSDKHitGz1BQweIgKeuDXmvgPx/YePvDNjq2nSieyulyPV&#10;T3VvcGuotw8fMb8elelGR57Vj1bQ9eS8/cOf3gHyn+9W0sm3r0ryWw1aW3mUhthUhh9RXouk6xFq&#10;luWQgOANy55FdtOd9GQ0a5k3d686+OXwp0v4u/DvWdBvYtzzQsbeTukwBKMPQg4/DNd4G6igydP7&#10;tatcysyVofhd4m8M6j4O8QX2jarayWeoWcrQzQyDBBH9O9ZEn51+mP7cP7MUXxC8Oz+NvD9tjxLp&#10;kRa6hjGTeQLyeP76jkeoyPSvzQuFMbFWGCOCO4rxKtN05Wex6NOalEiUc+lTDG3FQr2qXqKwZrEj&#10;/iOeKk7cmm96XgVROovek+lIG54pevFHUfQbjpSc07bxSYoJFWn/AK01T60bhk81DNFsKe+OacvQ&#10;c03P405W4zRfQVtRCeSKcue1Rs1PVttA7E6nHXipm+7VVWzU+75etZPc1WxTlXDUi9DT5SM0z2rQ&#10;yH7sYxSq3zYNRGpYfmOaGNbjpQdtVx94irMy/KarDrSWwPclGccZop0f3eB+lFAzdEWBkVYhbqMU&#10;2Ft6881LGu1q5JPodCS6Etux3dOavSH5OapR/K4q51jHHasmaIqQ48ypbiDctMi/11aEiDZn2pN2&#10;Y0rowZrUelZ0lr83SuheMGqkluGPStozZlKNzm7i325NVGU10F5bgjpzWbJanFdkKmmpyShqZ7Rm&#10;mNGa0Fsye1SfYSVB/pWntEjP2bMhk56Uzy+fStaSwIxxUL2TDtVqou5DpsitVrQUcdOaigt2Xsas&#10;KvbvXPUlc6KcbIZk8DFSx+h6Ugj5p6r1rFtGtgb7tCt8oxSHpSr9ypLGyMGoVvxpr8EHvSKT+FUS&#10;WPM96apNNzxnpRG3yml0Acwz2xUirxULPx1p/mZUc0tRomwDRnBpEbNSxp/Eagsikb5gMYpkvSpJ&#10;+MVGzDb71QhkZ5ptwdufenxkBjzUVw341S3Ja0Idw3VKzfLVfv7U9m+X2q2QOjaklk3L0qKJuamf&#10;LCh6MEPQZAo6e1Oi+5TH+8P6Vl1NCQE1NG/Iquc4BzT4myetQy0SXfzKfpWNJ/rK27ofu/wrDk++&#10;a0pbGdQkRvmqwvzLVIMatwn5fU1cyYMtqvy4x2rPuvvVoLypzVC86nBrOnuXPYW3apZj8tVbduQK&#10;sTfdrR7kR+EiiPzH0q1ncvvVOEksatqfk9KcgiV3I3epqXHy1C+d9WI1/d9aT0QIrH/WCpW5XpxT&#10;G++OcVPt+X1oYJE3h/SbnW9WtbCziMt1cyrDFGvUsTgCv1l+Cfwytfgf8O7HQYtsl9IonvplH35i&#10;OR9B0H0r45/YH+FKeKvHl54qvod9hoaAxbh8rTtnb+Qyfyr7zvJhNIxBz9a9KjHljzdWedWld8q6&#10;ETyblZm6VxnjHWjHA0SPjPGAa3vEF+LGwYg5boPrXl2rXjXU5DNnuaqcrEQjd3KcjFmzTPu+9DcD&#10;k1ieLvEEHhfw7e6ncNtSCMt9T2H51zHSeEftRePMCHw5bvz/AK24wfyWvmif73HWt/xLrtx4k1i7&#10;1C6cySzuWOT0HYVgTZzWDldm9rIarcU5eRzTF4qVeRyKTKXcgf73vVmH7oqu/wB4VYib5aUnoKO5&#10;IBg0ybvRu+Y46Ukh+WpLIo8k1J/FTI8mpNtAID0ph605j2ox8tK9gFibnFOYfLn+tMRvm9qkkNJj&#10;WxEvNNk4pwbrimPmq6iEWpO1Rq1S5oYJDGJ6VYTO30qqzfN0qaNt3GcUntoCIbhqiXpUtwOtQrVL&#10;Yl7k8LY6GrW/KiqiVMX2ryaze5pElZunNNL5amZ6GhT+8OakYN941G33ak7E1C7fLVLsIkjYAipn&#10;k9KqqeB609mPFME9CaP0NMkb5jRGflqORvm7UluN7DlqWRv3eO9RK2TnrTps7TT6iWxAtOkYjHNE&#10;a8cU6ZeB2qupBBu96jY5bFK3B96Zz5lax7mTZNn5cVLCxVQKh7VPEvFKWxcdyC4P7wGjdlfSkmXL&#10;0Hhc0C7ksNRXGNx71LD92oLlucZpx+IUvhJbXt71LI3rUdt0omJ3Yol8Q18JoWPOK0uwrM07jFaZ&#10;bjIrkqbnVT2Kd+flI9qwZDiQ1uXxO04FYc33z610UNjnrI9o/Zx+PFx8K9eSxv5Hl8OXj4mjznyW&#10;PHmKPbv6iv0T0PVIdTs4Z4ZVlhkQOkinIZSMgj8K/IJcqa+uf2RPj4LOSHwZrtx8jHGn3EjcKT/y&#10;yJ9D2/Ku6MjhnG+x9uInmDgVp6LqT6fdb+q56Zxn61iWtx5i/wB31q62ZgAmeOuehrriznPULW6W&#10;8t0kTBVhmpt2RtzzXI+FdUeH/RpBtBOF5711G736V2xldEE247SSMAcGvzb/AG6P2YL/AMH6/f8A&#10;xC0WNZ/D+oTb7yGFMNZyt/GccbGPcdCfev0d37htPINVtX0PTvFOk3ujavbLeadewPbzQsAQysCO&#10;/wBampTVSNmVGTg7o/CfoRUq9OBXY/Gj4czfCf4neIPC0reaun3LJFJ/fjPzIf8AvkiuOVTxXhTX&#10;K7M9KGquhPwpCaf04prZzSGIvr3oPWhfXpQx5pdQ6Bmik/Gkp9RdAJPWkzRu49aQnnrQA/NODZ9q&#10;iZ6BJ+VSUSfe60bvypm803eehoAsq2KsZytUlc1ajbismaxIJWwxqNWzmnzfe96iHHOa1RkyUGpo&#10;agVuKlhYjtUu5USeT7tVf4vSrEjBlqsR70R2CRKrcUUxW49aKoVzobVtvWtBV3YPesyGT5iK0oZM&#10;x8iuOZ0w2JNnzVaXPl5qvuHHarKt8grBmqIAuJRVuZiIefSqbMPMFTXEn7mjqgRXWQbqSQDiq0Lk&#10;sc1JJINw9a0aIuJNDuWqi2uavO2VJqKCQFjmqTaQnZkSWQxnFSrZjrirkLDaaTcAp9KhyY7IqtZg&#10;qCQKjexXggcVa875TTfOzHnrjii7uFkUZbUR9BxVIrtcitW4fcoPUVmSNiXpWkWQ7ClabH1xTmOV&#10;qNW+Y1QAw4NJGoIxnmnscqabF16UdCeoSpxUUY9asTdDmoKaAHxj3pit8vFObp60xeM96diRfqad&#10;nAHpSdiacq8CgCeHqPerLEhRzUUUe1c96JWPSo6mq2IbhyzD09qgkkx3qaQ5qCSnGxL3HQtzSS80&#10;2H73Wlkp9RdCBvzob7tJJlaX7y1dyRkON1WZPu+ntUEf+sqyykpmk/MEOg5WmOeQadD93npRIvfp&#10;WfU0Ww3sKlh60xugp8fJqXsWTXB/c1iTj97WxcfdrJkHzk1rS2M6hHg1ZgIqFV3ZPerEa8DtWkjO&#10;JdRcp+FUbxBV+Ntq9ap3be1Yw+I1l8JWtwKsTfdqCDlqtSD5a0ktTOPwlWPqauqo8uqijDVdiGY6&#10;JjiU5Plep1OY8daZMnzU9eExSewR3IGb95VuKMzMiqCzMcADvVJh8w+teufs1/DuX4j/ABW0axEe&#10;+1t5Bd3JI48tCCQfqcD8auMeZpEOXKmz76/Zx8AL8Mfg3o2lvGqaheL9su2HXe/IB+gwK9DkYRqe&#10;1TCL5m2qVReAuKy9euBZ2bSE4I7V63wnk7s4zxtqzNMIVPC+lceFLEk/jVnUrpry6eRucniq3IGB&#10;XI3c6oqysJwW6cV89ftTeN1h0+18PW7/ALyQ+dPg/wAI6CvftSuUsbOWZ2CqiliewAFfBfxE8TS+&#10;KvFmo38j7g8hVOeig4FZydlY2irnNH7p9KgkH40/d8pqNjxXObjcCpEHHvSU+EcYoAhlXDVJHwvF&#10;LKvNIqnbwaQDSfmyBQ/vStSNjaPagBI+9PLYIpi96RhQMe2KcOfrTAKkXgUhkfO6ns2cUxl+bPSk&#10;56UgFVaR6F9KRvp+FADc9qdu+U+lR7vm5pw71RIx/vCpYm/CoWp0ftQ9hdR8nemLSydKaG/KhA9x&#10;wPPvT/ve1RdzjtUi+9JlIlX7owc0fxUK3ApN3zH/ABqTQVmwpzVeT7vtUjMDUTNleaZDFj7E1IT+&#10;dRrTqbF0JVbatQyPljTwPlqJvvURCWxNDlm5qab5UxUVv97BqW4ztFT1sUtiKM9qWZvlxTY+uadM&#10;vTtVC6FTqetJt+apAv405V+etbmVhNo4qzGu1c1Ftxg1YX/Vms5M0iUZm/eUjGkf/WUuM9q07Gdy&#10;SE/LzVe4/wBZVmNflqtLy9OO4pbFi2Py0SkE89qbG3AprMM560dbj6GhYcEVqZ+XpWRZ9RWmGOK5&#10;am5009irfH5T61iScyHmti+PBrHf75rajsY1nqFWLW4kt5UljZo5EIZWU4II71W/nTlbtXS2cyP0&#10;V/Ze+NLfE/wqbfUJV/trTQsc/rMuPlk/ofevf4ZPMUYb9a/KL4R/EK6+G/jjTNXglZIEkVLlF/ji&#10;JwwI+n8q/UTwrrNpr+m219ZzrPaXMayxSKcgqRkV1U5XOapHlZ0lreNA+wvtXPDYya7bSdQ+1Wo7&#10;kDBJ6n3rgx8q4/j/AJVo6RqDW9wrM3tzXVCVmYndemPzo/hIPXNQeYGQMvenCTn19TXXcg+Qf25v&#10;2aJPHWly+O9Ah3a3p0P+m2y8m5gUZ3D/AG15+o+lfnV0+tfudcRpNGyH5kYEHivyM/am+Gv/AAq/&#10;4za5pkMPk6fcP9ttNowvlyc4H0bcMe1eZiqdvfR2UJfZZ5IWAYcU2T60mfm5oY5BrgOsRTim5pVW&#10;hh07Uyegev8AjSZwPSl70jdPehj6CMwpjN+VL7Um0tSAZTlpSpFA4+lFxCHvTd1OY00UxEsfSpw2&#10;F61BHz7VP/CKzZqiJ25+tNDUP96m9BVED81LFUPX8KljBx1qWWiZ2+WoPvU+UnFRKxNC2B7j/u+t&#10;FLiimKxowyncRmtu3b90Kx4YwrZrZtwPLBrCr5GtIczFWA6VZSUbaqTt8wwKRZMjrzXO0mja5Kz/&#10;ALyrMx/dD6VQBPmCrUjfux24odtAKsP3zxRN/rAOlRpJtY0jPukWtOupHQnZsRmqsUnzdanmbbEf&#10;pWfbtmQ0JaMG9UakM33ue1KZDtNVoX+Y1IrDmjlQ7hHIW3U3diNhSRsFLUBgUIzRYBrPmPGazrg4&#10;kBFX/wCDANUrpfmFVEmQ1ZPejv8AzpiqRinf8tKqxI8N2p0fUVH9KfGwWk9holYbs1XwOamz71G3&#10;X2qUOQzaGWou+O9TZ+XrimCrIEx8tTQL3PShI93ap8bQfShDJNwVaryNnmkaT5uvFJu59TUMsRul&#10;QS1YfCjrVWRs04iYRHDUsjU2NvekmbiqtqT0IZGqSP7vQ5qA5JqzH93NW9ET1I1X99V3P7vmqefn&#10;qwrDbg1Eioj4Tj2odunFLCvB5okA/Gs+poIF3KKcnFEf3adx2pMYk7fJWXJlpK0p2+TjpWcfvn1r&#10;ansZ1NQj+9VpTxVcVt6Lp4uskjJok9LkIqRrwTVS6z0rpr/ShBHvArm7wYb1rOm7y0NJfCQW6/MP&#10;WrMjYWorXHFTzLWsnqTHYqx/e9BV2H7lVYx83Iq4rbY6ib0HEr3HBoTG32qO4k+alibKmq1sLqMZ&#10;RuHHevvr/gn74DGn+EdY8UTRYnvpRbQMRz5a8sR7ZP6V8FRQtcXMcSDc7sFUepJr9bfg34YHgP4T&#10;+HNEVNskVohlx/fYbm/Umu/Dx15jixEtOU7ORztJU1wPjnUWWExHqTXazziGM+wryPxNqBvtSkPU&#10;A4FdFSWhzRV2Y/1pq049h3pn3q5TqR5n+0B4nHh74f3m1/Lnuv3EeOvPX9K+KZm6nrXvn7V/iRrn&#10;xDYaQj5jt4vMdf8Aab/61eAMflrnnvY3itCEN260bumaO1M3f5xQBJu706FsMaibpQjVNhliRsin&#10;RjioGYGrELZFSy1qxsi9KjappiOPpUDNn6UgEj71Iy8io4W+arLgbcg0N6hFaEW3ilVqYzUqnnHS&#10;kPqK1HbI+lNanL70DGEZzxTW9utStUEh+U0CYw/NTwvFNX3qTt71TJIH689KVGolzSR56dKfS5PU&#10;JTxxTA3FSSLx7VD64pxtYHuPDcip1PT1qso+brVmOkxxJl7UxvvdKkXjimt3rI1IGYmmN0FSnpmm&#10;N2rRGY6NT3p0gwaEXmnSdanqV0BajZec09c7fakNADoTtP4U6Z8rio1BLDtTplOOlML6BH+lEzfN&#10;RFn8KbN1pdQ6Dd3XFEbZbNM55pI2+atEZMss3apA37vHaoPSpcfJUs0RVZR5hPSk79aGJ3VGzHdW&#10;iMyzn5fSqcjfvKs5+WqTZ39aqnuTMtRn5aaxwxpI2+XJNRs/zYppXBuyNG1bpWirj61j2snvmtGN&#10;/l61y1FqdNN6Ed6/ymspvvZq/dtWf+NdFJaGFV6i/wAqUUzdTq0M0SK3evq39i/4vS2WsP4O1O5Z&#10;ra4HmWBkbhHHJQexH6ivk/d+VaWjarcaPqNtf2crQXNu4kjkU8qwOQaFLldwlHmVj9gLWYMgdhnt&#10;U5mOOmU/u15x8D/iJB8SvAWmawrL50kfl3KKfuSjhh/X8a9HXG3Ga74u55+2h1Hh3UvOtjHJyYzh&#10;SOcito59ce9cDp1y9neZBIXGevFdvBMLiEOuCCM11QZLJt2VxjjvXyb/AMFAPhM3izwDa+LbG3El&#10;9obH7QVHzNbMeT77WwfoTX1Z5nl4qjrWm2+v6Pd2F3EsttdRNDLGwyGVgQQfwNVOKnFxHGXK7n4i&#10;FeaG612vxg+Hlz8MPiTrnhydGC2dwwgZv44Tyje/ykVxRrw5LllZnprVXETvQecnNAzg+lNz1oAe&#10;vOaa6/hSrmlf2pD6EeO1JwM80rfyqPcfrUbjJKay0A4odsihARn0o/nSd/elx71ZBInpUw9qgXt3&#10;qb+Gs3uaIhk+9SUP96jHerIHLip48Gq47GrEbd6zkXEbM2Aaijb1p9waiXrVLYT3J+BRTd1FSM2b&#10;f5mrShfnFVVtjA2DxUytsXOayk7m0VYdNJnNMhbrzzVa4uOnpT7dgy+tTbQd9S1uww+tWJpMx/hV&#10;Ld8wFWOZAFHNQyysAzOcDNCqyy5PArSt7LYpLcnFVrhRG5NVzGLIrhv3ZrOgYFjVu6ceWeetUrdg&#10;rGqjsOWrLiybc09ZC3U5qs7ZpY2IzQBKZMZ9MU2OTIbJxURJ5oj6Gq6C6k4kO2oZuetPX5lqKYHA&#10;qR9Abp7VHj56eo3ClZQtAhAvzYprfe6c1Iv3vSkYc8mi4xobvTW6ng8U/bt6VH/FTQDhmkWMs2B1&#10;p8fzdqvWsAjyT1p3Cwkdv5cYFV5pMZUdfarV1cCNCB1NZZYtyT9KA8gDdRUpbC1Bzu/nSlvlqXqA&#10;+V9wHaq78ClZuKjZs96a7CuLGxP0p7D5elRRN8xqZj8tUBA35CpQ3y+1RNUi8r74psnqQlvn9anW&#10;TaM1Wb/WelWFG5aHoC8izbyZHHWnSNu4ptrDup8sbRsM+tZtGiY9Blaa3BpUY7SCKa361lc0I5st&#10;xVFvlY1fk+7WfJndW8DGoiRSa6TwvdBJdp6VzAPStfQW23S84NKp8LIOw1hRLakAY4rhri3MkpA7&#10;V6HcQ+ZZk+orlo7P95Lu9a5KMi1qrGFDatGR35qeaFgucVqGAbgg5JNS31mY4SSK6nLUn4dDmgcG&#10;pgw2dagm4kINKrcU2XEimbJ60sLbVqKVuetEb+/vV9CNmeqfs4+C28efGbw1pvl+ZCtwJ5hjjYnz&#10;HP5V+qrr5PygYVRgD0r4R/4J5+GftnjbX9dZcrYWghQ/7Tn/AABr7qYlVJznPPWvTo6Q9TzqzvMy&#10;vEV6bfTZGU84P4V5DcPvmdj15zXe+P78xW8cSHBY8/SvPmqZvWw6ewE9T0pPuIWPTFLwzYzWH461&#10;hNB8J6nfO23yoGI+uOKy9TZHxV8Y9c/t74haxdBt6CYxrz2XiuFZ/wAKs6hcNdXU0rHLOxYn6mqL&#10;evWuV66nTsh2QRTO3tQrUc0EgaVfwpdpZcgUifLTGOZeOlTwnGKhLVIr8DpWbKW4svzNUbLnmnE5&#10;anbfl/CgZFD96rDfMtV1yrGpN3FDBaCP0pFx06UZ3Ck5o6AL9KcrYGKj5oYkCkx7Cs3JqOTkGlDU&#10;2TpR1JGB+alDVV531aWF1j3FeKtomLIpKfHjHWmP1oRtuTS6D6j5ulV81LI+VqA/nTjsEtxynn2q&#10;1Hjjmqi53CrMdEhRJwwpjN1oUe9IV4NZmrGZ3U7b070iqRUtNiSvuEaH60PU0ftUU33vepRXQZTP&#10;rUn8NRcs2Opq0iGy1Yw+ZIeM1Lew+XGSRitHTbPyYQT1PNUtXcBtgrPmu7C6FCM02VqF54pjda0t&#10;rcd9BG+7TYvvYpWHy4p0IrRbEdSTvxUjH5TUWMN7Ush+Xk1BZXZutRHhhilDZY0Bua2MiY4EdVWI&#10;3VLI/wAp71W3c1UETIlz8tR55604HjFN71aRDLlqR1NXo2GBVC3HtVxM1x1Nzrp7EF09Ut1WrrPP&#10;NUwvIrop7GNTcfmnK3ao/wCEVInWrZmh1Sx8dKi4BNSxfpWctjRbn0v+xV8Th4b8X3Xhm7lxbar8&#10;9vuPAmUdPxH8q+9bO485QRg+tfj/AKZqlzoeqWmoWkjRXVrIs0UinlWByDX6cfAn4nWnxO8C2OsI&#10;wS6b91cxL/yzlX7w+h6j6110ZXVjiqxtK56ZcDCllPzVv+HdQMsPkM+JFXisTduXoSPpTbOZ7O6j&#10;kXgZw2eMiutOzuYnblu9IH59frUEdx5gDLwpHSkWTcOCK6rkHx9/wUI+Ff8AaWgab44s4d1xYN9l&#10;vWUcmFj8jH/dbj/gXtXwRIK/avWND03xTYzaVq1rHeaddqYp7eYZV1PBzX5F/Gz4et8Lvid4g8Ob&#10;t9vZ3LfZ5D/HCTmNv++SPxzXmYqnZ8520Jacpw/bjrUTcNUg6Uw4LZrgR1MVRSmkprN707gK1MAo&#10;zmlHHWlsAjErio2bpTm+96U0gnpTWgmM4pQ1Ic+lKB+FWIkSrH8NQxruxVgrtUGsZbmiKzna3NAP&#10;HvRIPm9aVVqiBPpUqZpu38akVflHeky0QTt/OmRt81Om60ItPoT1H5Paij6iipKuz0HWrHy23KvB&#10;rCfd0welemtp63i8KK5/UtHFsxLLj8K5o2NHJnBXCtu6YqzaqQorbl0+N2wVpG0navyHFaNaaEpm&#10;Xj5h3rRsV3SZNVZLWSGTLLx61LbzCKTk8VlK5oma8rLFCzd6wJn8xzn8K055t0Z9Kym+VjzUx7ky&#10;3Kd1IQvSq0L7TTr5sMe9QwmulbEdS2G3DOM1InHSol5XFPDYqRjx0NNXo31py5KnikHyqaBkkLfJ&#10;zTLltuKF+VRSSfMBSASJuw5p0nykdq2NA0kXmXIzil8RaaLNQ2MUXV7BrYw/MAbk0qsWbFVSxD+t&#10;SxHmq5RJlh8Yqtn5verKoZMAcmpobMJy3JpIoS1h28tU0lwIwT+lNkYRqTWdNL5jnPFPYB00pkyS&#10;aYn3euabnrTd3XPNIBzN7UzeOaikk+WmKehNAiaQ/LUW7NLIcL1yaipoTJI2O6rB+70qqjbWqZpO&#10;MU2CI5GFCScY60yVsgmo0birWxPUeWPmVajb5ap9WFW4unAqZDia2lp52RU2pW+xQ2OKj8P4a6KH&#10;nNbuq2mbVjj3o3RWxz0UfHNK6CkVttMeTmuQ3Ip1+XrWbJw1ackgKGs+UbmremzKew1cZrQ0ttl0&#10;mPWqS8VasP8AXL9actiD1bSrf7ZZqAM5FZ19oZhUkKcmtbwjcK1uoNdZcafFIqtjjFeXzckgieY2&#10;+ht5oZhg9aq+IQtvbkdDXe6rHDZq7nC4FeUeKtS86VgD1rri+doy1bOemk3SGlQ/Kaqs3ze9SrJ8&#10;tdTRtEZOTTY2pszZ6mo0b0PFWtjOW5+i/wCwD4dGm/CnUtWK4k1G+YA+qoAB+pNfTD4ySeK8s/Zb&#10;0P8A4R/4D+E4imxprb7Q3uXJb+tenTOWRj6CvWjpFI8yTu2zzXx1N5mplM/dHFcxWp4iuGuNTuCS&#10;eGwKyfauWT1N47D406knrXjn7T/iA6T4ANqhw95KIvwHJr2X/Z6V81/tjXXl2+gWwb7zSOV+mBSe&#10;kTWO58ySSVEzU12NSW9ubg1yWN76lfdzWhpemz6pOscSlifSpf7BlcZj5r2j4K+B1uZojImXOOoq&#10;7qxjKXKcnpvwvuriFc28nI64pLz4S3MWT5Uv5V9xaL4HtIbWPdApbHpV2fwLYyRk+RyfahSRjzs/&#10;O3UfA+oWbHELn8Ky20G+Tg27j8K/QLUfhrps2d0Kj8K5+6+F2jsSPKQH0xQ7FKqz4WbT7pGwYXz9&#10;KZIrRcMpX6ivtLUfhLpLRviNc/QV4X8T/AdppvmtAQCvSoaTNY1X1R42rfMaGf0pNu1mU9elRS5X&#10;ika30Jt3X0oDDOKrNIQakhDSNheadgv0Jmb3qJ2qZoXXquBUMkLKBkZFLlHe41Wx1oZvem4201m4&#10;pi6E+nW/2i+jTqGbFejp4TY2Z3Jjj0ri/CNuLnVYgOTuBr6q0vwbHqHh4S7fm2ZrR6Ix5rM+RdSt&#10;za3UsZGNpxVRSeld58TNBGl6tIwXaGNcJ91qg0i7q5MsLyLgDNQSIY2+YYrr/C2lrfR9M+taHifw&#10;WUtPOjXBAz0pxsDkefq3PTirEbZNQNC0TFW455qeFWZgAKJFRJgTTuqmrC2hC8jmoJIzGM4rGxoR&#10;fdo3Zx601jSbqdhFqFvl5qKVstSI2M0xvvE9qXUq+g/NT6fb+bNuPRagjUyEADOa34LP7LAMjB6m&#10;hvlRD1HSXIgjJ9K5+4mM0hY96sanclpPLHAHWqDtxRFBcdmmGjdTHP5VpYTYpenRsBUG786kjPen&#10;YROGzTbiTbHUcbetJcH5R6UktQvoQK3zU7vTFyKUDJrVkBITiof4s1NIML61ElaR2JluPVfWl46+&#10;9IaRfvUITLtuvQ1a+7UFv0FTnvXJPc64bFW4Pzc1V/Gp7iqzV0w2Oee44U7+VRj73pTi3FUyEOOe&#10;uKsQ8VVU7qtR1nIuI2Z8e9fRv7EvxAk0P4gT+HpZf9D1WMsiE8CZBkEfUZH5V83yfera8C+IZPCn&#10;i7R9YiYo1ndRylh6Bhn9M1rB2Mqivofr1bSF4x/Sm3GcZ6GoPDl1Bq2lW97ayLJDPGsqMD1DDIP6&#10;1ossYyryLz1rvRxGhoN8bi1w+d69vStTzO5Fc3prLDfAIco/fPtW4JOp69xW8XoSyWRgVBPB7Cvz&#10;j/b10u5s/i9aXMyL5Vzp6GKRR97a7ZB9xkV+irN5ijPIr5C/4KF+FvtXg/QNfRCXsrtraRsdEkXI&#10;/VRWVePNBmtJ2mj4R7daiY807NRt96vHSPRY7d8uKRulN+tLk8UwBQM07tTVFO/SpGJjNNbpR9Tm&#10;mt9c1QhPpxTlHrUdPVvWm7iJo/SrJ/1YxVaM+lWW/wBWKxe5qtilMdrcUbqSQnf7Ug7VqZE6/NU3&#10;8NQx4zUu4baze5otitINzU6PFMZvm96crdarWxPUVmz2zRUbE54oppOwrnrHhrxAbldhf5s1peII&#10;3uLNioOcV5lpN5JY3wLEgZr1TS7xL60Uk5yK5OSzua811Y87j1KS3uCkg6HFasOqRSDn5T71Y8Ta&#10;LG0hlhAV+prkPtBjYq3BBrf0M9tzori4DKTmseaYbqkjbdHyarSW+45qJK7Ki7FyG4EiYzzT5IS8&#10;ZPdayWuDbzDnit2wYTRn3qHGyG2c5qGV5qvC/THWtHWLcJIwzx1FU7SAs3ArVbGXNqTqx29Ks2Fu&#10;15Mq/wAOeanXT2kUADk10mk6KlrGCfvH9apRvqDkyv8A2SFty20BRXPXgWNiB0rr9ShuZ1MMS4Xu&#10;azrfwyJH3TMWHcUcumolKxzscckwCopJz2rUh8N3kkYcxlF967zw34ft2uIl2DGfSvUV8JWf2H5i&#10;o4qNIj9o2eM+E7Ge2EgKEj6Uvi3S7i8jTanGa9R0nQ4XneNQMZrT1TwzCsalgoFczklO5utYnztH&#10;4PupGHyn8quHwLeRrv2njnGK9th0GISDaoI+lbUnhuFrNmUL0/KuhVEQ7dz5tNl9mYoylXB5FQyL&#10;JztQk+mK9Q8S+HYUn37Bu9ax49GtlUE8UpSSYc3Q4L+y7m45K8VHJocsfzMcV6A9lax5G4A1TvLW&#10;2kQ/vMGpUkTzHnN1GYSQTxVdZDzziulv9CWeQ7X4qjN4XmSMlGyfTFaKz2Y+dGIzZoVuKZcK9vIU&#10;cYI6iiCKS4bCCnysOZEjSbuOtIoOKvR2DRqN60jRojcYpWK31KYVs9KV9y9RitK3VOpAourZpsiN&#10;MmrsLoYcklLG3y8mt+x8IXF4pdlwBVDVNHk03rkL0qtNkZFENhqtRyfKMGs/efrVmOT5c1MkaRZq&#10;aRdeTfxsTjnBru7jEtr+GK8zgfbMhz3r1OxszLpqOR94UktAvqcFK2yV1J6HFV5JPyqzrUX2fUJl&#10;96zixasXHU2TuiXflcYqB85qaP7vNRyL6CqiKWw0/dzU9lJtmzUcdvJLgIjMfpW9ofhG8vJQxjZV&#10;z6VRi5JHU+D5HZgPevQGvGhg+bgDmqnhHwabVkd+MDpWj4mtxbwsAeAO1efUinIlSucF4k1NrhJM&#10;GvL9SkZpmLdc16dJarcqw21xHizRzZkuo4NddONhRlqco0nzVIsnFU5GKyYqePpXU1oNO7EkcmpL&#10;GFrm6hhA5kdV/M4pk0LKM1t/D2xOqeN9CtAN3m3sKY+rirj0Jk7XP1+8E6YNF8E6DYKu0W9jDHt9&#10;MIKu6hMY7WUjg7TzVmOErDHGv3VUL+QFUPESmDSZyDg7etenLY848k1FvMupD1JNVtvtnFSSLmVj&#10;6UxVJ/OuPqdaHIuWzXyH+17qpuPG9hZhiVt7bOO2WJ/wr6+Va+H/ANqHUje/FW8TtbxpEMfTNTLY&#10;uO55G+TVixuRDIM9KgwZMBRk1p2Hhu7vmURxMSe+KwSLbsdLot1FNtCkGvd/hPqEduyHAU1414f+&#10;HN4rK8m4Y7V6hoZOiwKG4IGKxlGxlKXMfR1j4vFuFDt9Oa6W014XNvuQ5FfLH/CeGO8WPeSB0Nen&#10;eD/FkkkKjfvRutEWZNHa+LtUeztWlQnOM8V87+Mvjbc6JqDRkNive9WmTUrMgDccdK+dfiR8PX1S&#10;5kl8vGM9BWnOuoRiupmN+0ZI3Dk1wHjT4kDXSxRsk1n6p4BktpGHIxWG/hG5WTIORT0tc1skUraN&#10;7tmbuTXQ6b4UlvYwSuc9KdpuivagF0xXpHhKS3j2pKAT6msVL3im7LQ4G4+HN1K6CGNju68V02h/&#10;C+S1hMlxGQQO4r2rQU0+SVGUKT713E2nafc6cyNGu5h6Vq5N6Exlbc+P/FGmw2JKjCkVz8KJLH6i&#10;vR/i58PdSW6lmtEZ4Mk7RXlNrHdWkhikjYEHByK05NBqomxNQtRCxI6YrOOWYAd66r+y5rqP7hao&#10;o/CkvmBypwOdtJI0cjW+H+kH+0reUDJ3CvsbwigXQihGDs/pXzB4Sj/s+SNtmMV9BeB9fSSMIz5B&#10;GK53PWzMJdzwj49WTR3DuB/FXiEOZJNpr7P+KHgO38RWcjg4JGa+em+Ek9rfHD5TPpXUrNBGVtyh&#10;4NmawkVuqHrXqMwhvbEMQCrDBrBs/h/c6fHkDeuMinvcT2MbQOCBWMlZmvMnqcF4v0Fba6aSIZQm&#10;sC3AjbnrXp89iNSQIy1xHibw5NpsxZVIT2qy0yuLpFXnk+lUrh92TnmoIYJpuFDZrb0vw+9xIPNB&#10;59ay23LckYsNnLcsdimrn/CO3TDcEyK9L0fwzDHCCQM1otYoi7AFz61lKo1siOa55C2i3KdUNN/s&#10;e4/u4Fem3WlgjkqDUI0yEAbpBmsvavsWpXOZ0Tw7INrulbF74euGHyD5TXUaTFaxqELA+ldppekW&#10;1woLAY96ydZ3E5M8K/4V/dzMZDnnnpTv+Fc3Jbnd+VfQtwun2ce3C5+lVoPsUr7toA+lb+0l0Rld&#10;nhUXw0nP8LH8Kl/4VXO46MPwr6DthYr1j4+lW2ayjXIUEfSp9tMZ82yfCm4HHzflSL8KbthwW/Kv&#10;ooappqtiSNQPcVa/tbRVT+EfhWsasidT5pPwn1D+H+VVrn4X6oB0GK+lH1rRmbbvQHNVrq40t1OJ&#10;Y/zqlUlfY1Sdj5nm+G+qRLkpmsm48L39m53wnFfSV7LZKp2yofxrjdfkglU7Qp9xirVR7WEl5nh1&#10;xZyR5BHPpVZUKk5r0S+0NLpsrg1zuoaC9q2GXg963jNWsDjqYBHH8qRVzWoulOzYCZ/Cr9roIbBb&#10;rVxehEjMhjIX7tPZhW3cacbdOBxWHMv7wgcVzSVzojLQqzE/hVVu9dAujs8IYjr0rGvrc20xU11Q&#10;Vkc0pJuxWp/J+tMH3sZp61bEiaGEtVxbdh71FbuvHY1pJtIFYSNImRNEy9jTF+9yK3zGpGMVA1pH&#10;J25q09BPc/Qz9j/xrJ4o+DWmQyvvn052snJbJ2qcp/46wH4V7bdX0Vv8oXzJD6V8OfsQ+I30bx5f&#10;aGZcW2pWxkVGPAkTnI98E19wyWySx9djeqjOa7abujikrSsVrW5kF0sm3C9QMZFdTHefaIxtAHH5&#10;+9c1NH5UIVSRjueprV0u6EtmMYyvy5reJEjQjnAYr615P+1N4b/4S34G+KLYLukgg+2R+zRHd/LN&#10;elM5VgB16mqHiixTWfD+o2DgMlzbyQkf7ykH+dW9U0St7n47kbe1RkZ6ir+qWMmn31xayja8MjRs&#10;PcHFUOleN1PU6C8ZpNvzU7r0FPEftUyKRJZ2r3cyxIMsx7V1E3w7vI7HzyCPlzjFafwd8PDWfE0Y&#10;ddyrivpnxl4VstN8NyyFQNqY/SritDGc/esfElzC1vIUbgrxVZm21reInWTVrkoPl3kVlNG3Py0L&#10;cvoNX6VIaYvFO6H2oYImiP8AOppG+Wq8ZpJZDWW7NNLDGbc/HetnT/Dd1eRhwpANaHgXwq2uahHu&#10;GV3dMV9Ar4JttM01dyqmF5OK0dooxvdnzhceHbq27ZqBrGRRhwQa9E8SXFtHfvHGysAfWorHS11N&#10;SuzI+lQa9DzK4t2jbkcU1TXaeJPC72qn5DjtXGtGY2KnqKqRKGGigrRSB7nT3VohZm7Z4pNN1660&#10;qUorFovQ1St5ri4wgGR61u2+htNb5KHP0rNabkxdzRj1ZdQi6/Me1Y2raI848yNTu9hXSeF/CMs2&#10;oxnYWQnmvdtC+FNrcwpJKu7j7uOKeiZcp6WPl610+6VfmjYgdeKvx2beWCy819Q618MbO2s2MUKg&#10;45wK8s1zwgLS4AwCCO1U7WM1J9TxPVLWQ3GFQ/hW1odjN5YVgQRXdzeFYRN5hUACnJpsNq2c4B7V&#10;jJq2hV3c4PUtMeduF6UafoM7EbYjt7mu5WzgkmC4GM11FtpsC2mAFHHXFcvPJ6Evc87tbH7LIN4r&#10;atrqBV4GW7VX8QKLWRljbefaqGkWV5dTA7GA+ldMNEJyOqt9PEkXmvgL1xWZqzLbDMCGRu9dPp+i&#10;y+QplLbR2qaTw58/mAYBFa3MW22ecW/iC8huFC/Jg9K9a0fWHn05Gc7jtzXJ6h4VSNjIq8t2rpfD&#10;UMcdiseMuvG2sG76GlilY+IntNSmU5AJ4zW/ca59rt1DNg1yXijT5o7tZl+UD0qzp8huLbDMMj0r&#10;OdPqbQl9k3bbXY4wQzYI4qDUvGiW67RL+tc1f2FxdhwjMpX9a56TwrqGpXCRReZJIzY4p04XFLQ0&#10;9d8TG5bK/PXF3XiK4M5XaQM+teqx/Caax0wNdEmUjOPSvP8AVfDptb14yOh64ro9mktRX5loYbao&#10;4bcwJ/Gq8viIIDuQ1sw+H3uJ1iA60uoeBZmUkJ8o9qSghXaWpS03UEu+Spro4YYp4dy8gcH2rG0f&#10;TPskojlXAPAauysdNEcm7blG4IquRGcpdTzzxT4daYGaFPm7j1qpommqqqjDD969Rn00KxOMqc4r&#10;l7rQnW4Z4l27jWUpW0bHGV0Z99p6/Z8IudvUiuOureaS5MaKSc8V63a6OTZ4Yc9/esO502K2uCdo&#10;4PNOM0zdM5jS/DszYMprqbHSIlCgAe9UbzVltvljG44pNMmvLyOVjlU6CjlnIUqkYnQQ6nZ2OYiy&#10;nNc54nVNSjcKvy1j65Z3MUiuGOWPWptPuGaPypTk44z3reNP2ZzOpzHHzWrQTMp7dKcuFwa3dU0m&#10;WVi0alvTFZCabcSNs8tgfSqlE0jU0G2/zToPcV7RpMirpcS99oryyDw/cRxiTaRjnpXoPhvM0Eay&#10;FumMVnurIftNTjPEEbXGqzFF3c1Fa+H7i4wSmwe9evWvhW0a48wxZLcnir914Xhjj3BcD2FZtamq&#10;m7Hlll4RU48xia6CH4egweYsW7vyK2JLAQSqyRSNg+nFer+FdLW8sIpEiycdDTUWtWTKp2PLvDvg&#10;mN2BkjC47Yru7fR7LTbcM21cVc1vQ5tNu2k3CKFua5jVpDMpUSFhWMr3sY8zZevPEltaxN5TDrji&#10;ud1rVnvrUY6mqp0xpCoHI6mqt9cfZGKv91RT9mrXKUrGXHdCGTBFZ/iS3GoWpxzxUssgnZiByTmt&#10;Kx086hDg8HpSiwPE9Ss3tbhtw4p+mr50yqATXpviTwNJI2VjyD1wKt+D/hwPOVmiyfcV2XTiTztH&#10;n13ZMkZJXA+ldh+zRpK6x8dvCFs/3PtyyH/gOW/pXa6z8OJJE2iPaDwOK7L9l/4VDTPjNo17LkG3&#10;Ekq8dSFIH86ujZtEzk2j9BG4JxWD4umK6PLg8mtvt71zHjqRk09FX1rvkc63PNm756mmr8o4NOkX&#10;HU802NdzAVzHUScKCcc18I/F7frnxG1uRkBP2gpwPTivu+UfuyPzr5F8T+HxJ4i1OYrkvO5/Wsak&#10;lFaj1OK8D+A4ry5RpUyM/wAVe+6P4H0jTrNZCi5A544rzPSdQfRei7qbrnxA1G5hMNuGBP8AdrOM&#10;ubQylfqd7rWoadY7hGV3DgBa888QatPebxCpVR3qfwxot/rBV7li2eua6++8HxrEqEcYyaHyx3Ju&#10;2eP2ctwl5iRiwzXqfhPWJrcx4yB/Os3/AIRe3iuMINxz6V0+naWIY8KqjiuaTV7o6ox93U7rTfEX&#10;7sbiB65qlq+oRXKtkgj2rh9Xv7i2/dg7R7Vn2t9PK5BdmH1rNpyQrKPUZ4mWzZmyuD9K4+S1t92V&#10;IrpdbheSNiRmuZbTbmY4jidvwqlGWwtDM1PZCML09qoabqD283J4Nbc3g3VLjkRFV/2qrL4RuYWG&#10;8nNNRkncejRvabrFy0i+Q7Bu1eoeFPFkyxiK+XcP71cH4T0cLMquc4r0oWtnBYk+Wu4D0rpe2plb&#10;U3Zrey1iE4KyKR071wXiP4WWd7K8kduA3XcBipI9e/s+YtFIVINdPZeJDqMC7yF96m7Wwjymbwb/&#10;AGSp3RbkHtWf/Z8CgkjHtXsOoael4u0ENnqRXFa94XMKNIgxxU8xvT13OOKop2gACtnRdYk02ZSj&#10;HbmuZuo7i2uNrHcua0LXIVT0NcdW6lcHZnqP/CYfbLXy5FzxXIXmuxRzMXTjPpV7SY47hEBOCan1&#10;HQ7cRsSAWPNdlKV1qc7TK2m+IILxREhAPap9U8Mw6pbtIMbsZrlpdPFnceYh2jNdFpuumNQhPXii&#10;T1L2MddEfT22lST2pLzwuupL86fmK6zzorrk4q2ghjQNn6UnKyLUjzSP4ceSxZY8itCPwvHa4LRk&#10;Gu4kvgsmzAIp6xLLjcoYVzSb3ZXKcPJpucqmU9qrXOjyxx4Dmu4uI4VO3Zg9Kiks1vF2r8vHYUud&#10;vQhRaPKLuGSO4KM+TVO8tZfJ3puY13N94WIujKpzzVxdHiWMB0HIrSKXVFOTPPNFluLaYM0TGvSN&#10;J1b/AEcDaVNMt/DYDFkUMO1Wl0mdWx5ZH4VVSMWtBRkypfefcHIzipYbWSOLLNtrRW1khA3qcCql&#10;7dOw27SE9cVzpyvYt23MPUdYls22o5Az1rPk8WT/AHVkz+NXbzSTfM2zdn3rmdR8I3UcpkQsK6VK&#10;DVmZ3ZpS6zcT5y3NYl/qeoIpMbE/jVyxsJY8LKW981rLoXmLweDS5+Qv3WcGuqXskwDuwNbtndSu&#10;oEjn862j4XRfm25anDw/GB6egq/aRKUrIx5I5JcqJGx9ao3WnzorYYmu503wysq8nOa1J/CKtCPl&#10;59a0jViF0zzHSlJk2MuWrov+EfTUIwssYyO9bkXgVlm8wcHNdJZ6CEj2yHkVEmr3RHPqeS33h02M&#10;jBEyBWKym3c/IT+HFe0X3hs3CMtY914Oiih5j5reLutTOctTym43TJycD0rIm00tMOOc16TfeG0h&#10;kJCcU628LpcbWWL5qfKkJTaOcjs8W6DZzjmuI16xke/fanGa92XwmZIxxik/4VX9oUzOv3ua2TjY&#10;hNt6Hzuul3DMQIzmtC28M3s2MRH8RXvNj8OYopiuwHHqK6S18DW0ajKqDWc6kUaq54Po/wAPbuVQ&#10;zxkn6Vf1TwLcWluW2EGvf7fTbWwXBC5FUNYt4b5dqqv5VhztspXufME9re2shUo3HtVdbmaNvnjI&#10;/Cve7vwYLjLCMflWTdfD9XYDygT9K2UoileJmfs++Krfw98WPDd9c7lt1ufLfH+0pUfqRX6aR3EM&#10;0SPHwCAdp69K/OG18AmzuIbmOLDxuHBA6EHNfoN4P1KLVtAsbkn55YVYjHQkV1UZLZHPLXU0508x&#10;Sq/hU1li2jZd33juCmo5OMMO3aoXn3XERYHc2Rx0xXWtLGZfkYsQR1qNmyvzdKWNuKjb5VPetBH5&#10;nfGTwudP+KHii1jh/drfyMox2Y7v61xI8GXVwf3cbY9MV9GfHnRZLP4qaxMY90czJKOPVR/hXJWM&#10;0cY5UAfSvJqPlkzsjqjy218A3Df6xCKu/wDCDmP7ynj2r1D+1LZWwVXNW4762mjGIlNc3NKTOjmi&#10;kW/gH4Rit755ymCD3Fd98bZZLfw3JFH95ga2/hJp8TWodYtmeaT4vwxfZdjoHXGDXRqlqcjalK6P&#10;iiTw/JuaRkzk5yaoXVkyjaE5+le36tpMDRHy4QOK5dvCM15NlIjj6VlGep0zjZXR5FNYzE/LExFQ&#10;NbzL1RhXvVn8OJflfyDV+8+GKNb7mgX8q3TiYc0j5yaUxthqdb7p5lUDIzivUdY+HsEcxAj28+lW&#10;tA+H0IkVvL3Y9qPdRV5NHRfB/T4beISyKA3bIrp/iT4tFppckaHHGOO9WLHTU02zUpGFGO3auU16&#10;xfXLtVdcxg1ndX1L15dDx21tbzV9UMi7gWbNeyeFNJNrapvTL461q+HvBMEDA+UPwrX1iGPT7cpC&#10;vz47Vy1al3ZGkVyK7OY8S2KXEO3ABIrz258BmafeVIBPau3+0OZiZ27961BcWzRjuAOo5rWMuVE6&#10;z1PPo/AdvGuGjJPvRXT6h4gjjmwkJYetFaqoYWY3SfAAWZfk4HtW+vh2K2XYV9q9At9HCxNtXPHW&#10;uU8TLNDxGnevP53J2RvGLSuy1pK22lxqxC/L9K2ofiQlriOLseBXmV1cXzKAVbaas2lqchmG04ql&#10;Fp3ZXKment48l1CExyNtJ5FchrV8jZydx7VlRsfM2o5zmoL6N2blua1jLuZtK2hXvJ2miY52nsBW&#10;ErSNIcliK1FLyZA5A4NV4yI5iCuK2smjn5ncZGv8YyG9KvHUJfsuzJx04qtNIvmfLV7T7P7RgE8V&#10;hKNh812ZtrYfarob/mya9N0HQLaCFHIAOOmKz7HR4YY1KY3dzU8+oTWrKqfgKFtqBvX0UEcZXA6V&#10;zNxeCJmAb5adNqchyXPsKyLi4TnOctWcZNstmqzrcRbuuBxS6Gu25deFY81lwzmJTtORRp00surR&#10;NkhM4xitrcpKZc8U6fPfwkIDkc5qtofh2dI49oLMfSvZPD/gNtZiDOu1WHOa62x8DWOk7U2DK96h&#10;y1NOlzzjwv8ADO41Fg86bUbtXd2vgXTtBj3CJBJ3Yiuhm8QWGg27b3VQo9a8m8cfF5J98No+d3GR&#10;UwlZsp+8L8RfF2m6TbshYPPjhVrwu4vRqlw8hGWY5o8QzTahdPJJI0jN1zSaNZ+Uw7mtJVNDWC5T&#10;c8N6OGuN7rivQoNBtJrPY6jLDFZ2hWMa26scFsZqPUdXmsZQFOFFRG8tRTnG9jL8TeD7O2+aJQGX&#10;nNVdFtxMpjcYK96t3mrS38YLEGoLWJoWDDv1Ip8zRjNRaJbjSTJkKMDtVKbS1QDK/pW9Hckttbim&#10;TSxyZVjjNck25Suy4w00OUvP3QKqOK5fU7Vpydveu71S3jXOB24rmV2vOynHWuilZEyeljAh8M+a&#10;uSmSa6XS/Dfk2IUKBurXs7ETKFVa6zS9ESTyo2GOa649znZ51rXg0zCNdv3V7CuRbwyy35UZwp4r&#10;3/VtOS1ZjxgLXM2mixXVxwgaRvas5VNQ5bIo+H/AMN9Zqdg3Hr7VBqHw2WxvBIIgV+leseG9FktY&#10;wGXYDW/qWiwyWuQAXIzXM5yb1ZsrW0PDV8J280ZVsJx6VPovhGGKQoQXwa3dasZLO4Ycg54FZq65&#10;Jp/Reneqp+6S1c6Oz0dVAVIcBeM1el0+FY8yJmqXhrxA+pxlQoDZxV3XNLvJY12yEA88VpzNslqx&#10;j30dku4hMVd8L+JrexvBBuwrdM1iXHhe/uP4mrEvPCupWcglBbKnNMZ6f4wuIr7TZNoy2MrXg154&#10;sZLxoDEQwbaeK9s8Oq+raWqycyKMNn1rhPFnw3ZtW+0xx/KTlsCtLJonVFLSpvtMe/ABPSsnxBYm&#10;ZiQcnNbi2BsIScY2joKxGndpCW/iPGayneK0KsmUdO09YwC6c1vWjW9syZwuTVD5s4I49qjmtJZ2&#10;DYYgGudJvU25dLHcJbwXVr90MDUulKLOTaEB9Ks+E9HkuNNVipzWxHpcYuOQMjrWsU9mTKLSuEG2&#10;YF5iAPSvR/gpHbN47t2VcssTtx9K8u8QKbeIPGflXrXY/s1am198RnXJwts/P4iuil8aMJbH1cWB&#10;5xXKeNJC0aLkY5rqG6HFcf422KsQdthbOD/SvUnsZx3OEkHXmiMHk0n8LU+PgAHiuc6UJMp8mY99&#10;pr5cvrpL7WLmMvj96wP519SXuY9PuGHXYx/Svhm616W31663A/65un1rmrq6RrBXPVIPCMMqGTIk&#10;HvVSbwzFHITsVTVbQ/Fjy2yoikn3q5I01wxZ5MCuVS5tiZ2WjNbSxFYLwQWq9NuumySW9BWDZsql&#10;c/Me1baXghZPkOad2xSjyq5VurLykLKhDVUT7QeN2K6y3MV0h3rxVCbTRHKSnzAdqIx1M+Z2MCTR&#10;3uuWb8M1LaaTDa/fXit2ONdpLYXHtzWZqF8sOflDAdaHow5kypcWsEjgIeK19JtITw6r+Nc39qF1&#10;IQg2EVVvtQubWPAkYD2NaKVkI7y5tbZUOZEQe5FYV3Y2T8q273FcVbaxJLcBZZGOT3NbdxemGA4G&#10;eKqL5ir2NC3WGzl3Rrk1am1mVl2RRDJ9s157J4tlhdhtre8L6nNfSBt45PSpb8ybFySxubyYEwt+&#10;VWFtprVlLblx2rvNNtpXtgSq59xUWoWUE6FXUb+nFRPbQFdM5rTdWljJXJA6VYu7xbqExScE1Iuj&#10;kYKjHPekutPZkOI+QPSuaMnaxrc4PWoYI3bGCc1mRyK68YzWrr2nzJISFzWPb2rw/eGKU7tajRq2&#10;d80ahQcVPdalcN0JqnbwjqwxV5pII1G4gHp1qYycUWkmYsi3E037x/lz0rTs7ddoyxNQzXlupOG/&#10;KoG8QQQDA5NW6ztsHs0zXRmgnyCSta9vdbk2sOvSubstSN9t2DIPtXQWtrJxuXCnpUe0fUVkhP3s&#10;c2T8wzxWxbyCGNSeTjNUpoTCobORVaS5K9zitE/aaEX5TVVvOkyuDV20iaAliuQR2rG02XzJB8xB&#10;9635CFjBDgkDkU+SzLVRdilJFFKSGOCafNp8EiquM8Vz2q6jtlIDYI6c1Wt/EM0bAM3ArRJilJM9&#10;C0fSUhQMVyK0Wjt2bBCr2rD0nWnktAwYHiqV/eTzS/I5B71bhczT0OkktY2yNoIpsfhu3uMkqv0x&#10;XMJc3cK4ErEeuali8RTQkJ5h3etQ2ouxpHXc6RfC0EYJWNSae3g+K6XIjU/hXON40ktmy82RVnT/&#10;AIlQo2GmXrRyqew5JLYlvvh9bqwZoQB6iqUvg+COM7VIrdfx9BdsqgqwPQ1q26f2hAXRQ340OKju&#10;Z2PMJtB8tmUFs+9Z0nhu4aTcvIruNdZbWYCSFlGeSOauaPc6c8akuCcdxRyp9CuXzONsbWW1Uboi&#10;30rXW5G3DRsvFdNcWtpM26J1xS/2SssZIQVpGktzN32ONuNWijJHQ1BHqglbgE10l14TS4JYhV/C&#10;p7fwbCsYx94da29miNUczDcGRwm3mt210UXUBWSPORWh/wAIusckbJjINdrpGmoEG5AeK1jyxFZy&#10;0PHdY8NrC2ViJ9qyo7b7HJgxbR717nqWjwqrHyxu9TXmniTT403cbSTxWc09zSMejM6xCXEyKcfS&#10;uvVYEtzuX5VGK4/TYPs/zMCcd6XWPEZht2Uc1iiuSxZuI0aZpEbGT61nXV9PHJjdn0rnYfFAnlaM&#10;ggg1pLcJeLHg5YGt3GNhxi9mS3izyc4IzVCGGTcdz457mu907QmvI1AQEkVU1LwPcW+5sH8qx5b7&#10;Glkc1DleN/P1qR1dRkMM+hoGny2s3zoSuammhQnPJOKXJZEuzI4b4jh0ya+o/gpcG+8K2QY7VUbe&#10;evGa+U4ZkjuMNGwAr6g/Z/kW88KNt4CSMDnt/nNbYZNTMaiVj19rdPL2AAJj7wrA1SEWcyFSCQeB&#10;6VqrcL3J/CsfXHHlFwDnNerc50WVOV9M0NwrVFG26MHtihmG2tiT5n/aE0s3HjSRs43QRke/BrxW&#10;48O3XmYVzivoH9oeAx+KNLlU8S2xB+ob/wCvXmK2TyKXHBrwq91VauejTlHkRxH/AAjN2uGyT71e&#10;srG7hYAjjPcV2drb/Jh6sLaxecpPrXDKo4ux0RpqWrR6v8KbN/7JUsuDt9K5n40vPGu2NAa9O+H9&#10;ui6Om0Y+UVwnxcjWa4EfB5rtlJ8hxxS59TwdftEjbXXFdHotuix4KgmkvdIVWyDj8an0e1DMV39K&#10;448x2Oa2Royk26gjj2rMvtcMakSciuiOjxzQ5ZiRjtXL65oKQqZAWxXRFs5XI5vVJo7yQsFAzxU2&#10;iSG3kACK3eqkzRxHbjj3rQ06QkgJHu/Ci7I5jfupGuEACBR3xVCHTR5hbZgVqW9vcyJ/q8Z9qjuL&#10;e5VtoQn8KTTZtGaIZJZISFjAAqvcQtLGWkGT61NDbzSXADNj2rafSykAJYfjQoJLUmT5tjy7WLF2&#10;mJCZA7AVjySSx4UqVHpXqEtqrXGGVD+FRyeHbe6Y4Ra00sEW47HlhhMvITNFehzeGfLkKpHx7UVm&#10;VzHo9ha+ZbhQ23jms/UdIgY/Myt9aqSeJ1toNvIrGvNb+2KdjnJqVS5dTVyLd3ptpt3YX5a4XxFf&#10;JBIVjOBnHFbjQXcuSJDg1h6h4bnuZg0jZWrWujMXPsVdLvF8wH7x7nNWLzUI5PlC/NVSaz+wKfLH&#10;PSrOkaebuQuyk03Ey5rnUeEPDKapYs2OWPpWV4z8Ltpci+WMGvYPAmix2uiK7CsHxpHBdXixkAGq&#10;2Whn1PJfDmiyaxdeRsYnPUCvRF+GN5bwJLCjYPXNdB4FtLTSbwNJGpDnrjpXtR+wTaYACoDLXRCC&#10;nG5MtDxPTfDgtYR5rAt6Vz+vJDDM33RWz4+8TR6HfyQwHcP4WHSvIdX1+61C4J3k5PasJLl3Gjqm&#10;t1votqtzniql1odwsYCjcam8IrLcFB5Zb3r1LSNBgkTdNj8awjLsVY858O+E7u+J3IV9zXcaL4Kh&#10;0+6WacAkHPIrtLNbDT48JtU455rB8Sa9Ay7YW5qnJzWgK0XqejaNqltZ2Kk7UUDFct4q+IdtCzxQ&#10;tl+xFcZHqtzNpv8ArCRmvKPE2tXkOseWAdnrUxjcps2vHviO+vEZY5WO49jXntpeXH2nyipdq7vS&#10;bb+2I8SDJ96sXXhuKzAljVdw60PljqyonIpH50LNIpDjpVe3uGEwUdc1uagE3BFGDWn4b8Lwy3Cz&#10;y8n3rklNbs6kuiOg8NLKmnh3QkAcVzfinUljvG3tgelekXNvFZ6WQgCjbxXhXiy6f+1GLNlc4Fbx&#10;ndXOeULGjbakzMf7meK6vSY/tkIPYfxV51b3gjjGf512ek6wqWgXpxk1nKpZXKjT5nY2bgJE2Mhj&#10;0pIdL+05bJBzkVzNxrPn3ACEgbuua3bXxL9kwjrkY+8KUGaSg0hNY0qZYB5fz4/OuHuI5Ibr7hU5&#10;rvP7eium2h8FuzUrWFvdYDBcmq5n1MnGyMzw25kZeRuFep6Hp63Uatj51rz220lbe4xG+COmK9O8&#10;J+XHboWYbsVrCbuYNGRruivcBgDt7VY8O6Ha2EayyAbxzzXQ6oEZS6kYrgfEXiB0RooTjHHFaNoR&#10;va/4xtbPIEipjtmqmneMjqEeAwK/WvKL2ylvLgvPIxDe9dN4TtVgYqrZUdzWckuhUW9joNSX7Tdb&#10;zz9e9c/r2mpJA7xrgjtiupmjQqGXAx2qC+gSaAMn3T1FKm1J6hKL6GF8N1ZZJA6n5W9K9N1S/s4b&#10;WMlhu6VT8EeEwkDzIvD1z3xGspbGZVQkBj2rblGtjVj1eF5CQwxWbr2r2jRk+YMjrWDp6jySfMw2&#10;PWuX15mkkZUYk54NJLuK3Y7Pw5r6Q321GGxq7TULiCazKk/M44rxPSWksVMjnle+a7PQdeGpFVL5&#10;cGqatqK7E1G2j3GILyeprmrrT42mZVHC11viv/Q4RNH97GTXEabqD3ExL9d1OK5tS49hxsDHklf0&#10;rRsVWTauw10Flp6XkYwoJ74qddB8i6jZFyobmocLalc1tDtdG09bXR42C7Ttya801rxRJY668fRN&#10;2OtejXmqGHTyo4AX+leO6xpkt7ePNg8nIqYu+pdTRJHUNqC6pCVJ+VuK9H/Zp0n7L44llCgJ9nYH&#10;16ivINHWaFQrqdte7fs+zH+3JWjXcwiI2j6iuumv3iOWT0PoksWPGfpXH+PLyFniQr8yHkfhXYbm&#10;XBzt9a4TxxHFNcbomHydcnrXfPYiO5yIz+dSHk8UnXHanLywA4FYHSgvP+PKcdvLb+VfHeuaDC2o&#10;XEgjx87E/nX2JfNizmzz8p/lXzTq0AnmmCqB854/GuTEXcUkXF2ZB4H0GOZMkCuk1yxt7OELtFU/&#10;DLC1UKOOa0tTt5NWcKvpXPThyoHFzdzB0dY7i5w3GDwK9F0rwbDqUKsTg44rldN8EzpcCQkheuK9&#10;M8Pahb6TGBKMEdzVDnrojOv/AAe2m2u4LvA9K52O3LXJ3MAPSu18R+Nrd7V0Ur0ryO/15mvCUcnc&#10;eMVau9jFQ11On1q3tYbRiWy+O1ebX1ve3FzttwWX3rpmvrm7hw8eV9xTtJvLG3vF8+RVOfyqJc0T&#10;T2a3OXi0/ULUgywtj1pLz9+hVlOfcV7XZWtjqFvuUpJn6Vl674TsZLdiqqre1Z8yJ5ex4na2sS3S&#10;sTyD0rq7jTlntgV5XFZGpaH9k1QRpnax+96V22meH5304cb9wrRT5CeU8l1XRik7jGVPQ1teDtLk&#10;jvIxkqg9q6TUvC07XKpg4z6Vu6T4cexVW+9gVlzdhWOgkhNrp/miX5QPWuGu/GAj1ArwRnFdHqUk&#10;0sBjRsrjGBXCXvgyW6n81WZDnmnHfUPQ9G8Pga8qsDj2rttN8G5VSy7w1c38I9D+zwlZizlTxur1&#10;y6uodNt4yu0fjWvs+XVD5r6HD6x8L7e8iJEQDkeleV+Jvhfd2Ls0QJXPTFfRMPjC05WTaaqale6f&#10;fKcbRnpmk0mhbHyvJot3ZKyPER71gajp88h4DDmvorxFo1q24KFJbkYrlG8M28wKvGM1zaLYtM8P&#10;bQ7x+ATg+lRnwvcs3z7q9nk0i1sX27B7VSvrNFUsExWTqO9kUrnPeDfDPlMnmZI/2q7S900W8eAQ&#10;RXLDWmsXAxgCtS18QRXikM/JquRy1Yr9CrJG25gwyO1UvssnmEDnPSpdQ1SNQyo4Bq1o7jUGQE89&#10;2q1Bx1JbKsataclMHvTri/JhYRliwrrJfDnnY2sGGOeKZN4VSC1dkXJ71rG/UXoeVajNJuBI71BD&#10;BPNKu1SVzW7q+m7roIy9D0rp/C+hQSbRJgdua1joOT0MbTZJtPjzjIx0zUR1maa65TYM9a9MuPCd&#10;u0ZK9MdPWuR1LwuschcDCg5pKTTAb5wa04Pbk1zd5qkULMucN61a1q+/s6DbnC4rjLq4F252scet&#10;Zy94pXLWr6isi4D/AJVyd5fujvsfj2NTaj5sQODkdM1htbTyOTyAa1grCep0nh3XZkvI1aQkKe5r&#10;3/wb4sto7dUdwDjoa+fvDOiSy3KqeW7V6fY+HXSz2sSr4yCKqpT5lctOx6dq9xa30eSFce1ef61L&#10;HZuTBkCs+FtRspNnmsy+hqxeK8lvvmGWrOFN9y/Mz9O8QyfbG8x2wD613mja59sxGkmB65ryLUon&#10;ikLIDzW34Y1KaGRfMyBXcrR3OaV73R67JMI7dsPvPqRWPF4gkSQgqTzgc0z+2BLaiOKM7j1Y1k+W&#10;0czPI34VDmrgtNzqV1ZS0TFuT2rr9BvhKnJ7V5lFqFvuQdTmuz0O6xDkenFTzX2LpvUv+JNVaOMr&#10;HwfWvPL2OW5uQ02SM11l5cLcXmx6W8sUNqZRjisJSewP4jB+xwx2ZYLnivPdcVWujs5HceldJr2v&#10;PZlo1I29MVz1tMtxIZGXOe9a2TiP4dUcpdQtDdeYFwDxWvo91tZQ5x71duLOK8Zlx+FRXGmtZoCE&#10;ytYyfKb03zLU9k+Hd5DOqBpAcdq77WrW3+xNJjPFeC+CbyTTbpGZmwT69q9KvPFyfZyrPuXGMV0R&#10;aa0M5R1Kc2gwXRLFgO+KzrvQ7e3UiNQW+maz7vxMkcxO87e2KzZPEVxcSYhOB3JodkY8pj63YyLO&#10;Sq7a95/ZvmkbwnqUAOHW679wVFcf4O8Gt4gzPOC4/wBqvXfht4fi0H+0YlXy1chuB7YqqDvMiT0O&#10;vjYx4B5HrUmoRgRAsNwwfx4qKFhtK9cUl+zNZsWO0L0yeD9a9IxW4kLA264yBijnIJqC0bzLVGBH&#10;TqKfvbitkxHjfx8tftWoaIVHQSA8e4rhBo6RxZ3V618UbMXktiWIBjDEZ/CvNNZvIbO3bcjbhXj4&#10;mF5tnTTdkcheSpbu6Bv1qhHfTTXSKv3NwrP1bUHmuW2RNzT9Mkn3KzDaPevNlTs7m/tXax9P/D+4&#10;C6OoZhnb0riPiVG0l5vwWGe1ZnhbxkbK3ETP2rUNyNclLN82TXoRs0ch57qkMjwtsibcao6Npd3H&#10;IWdWGTxxXsi+GYJIwSq+9V7zT7KxjLHaNvap5TS5y9nbtHGqup561X1ixWaIgRcYp194ighusIeB&#10;wKiuPEQaA8CploWtTk38NrJMWZOPetXTdLgt1BCjIrK1LxJtkbaefrXO3niS/OdjFRQu4+U9g0qF&#10;LyQRJtX6V33hr4eQ3mXlAcMOMivnrwJ4kuodch899yscV9eeB5lvLOJ1rSFmyWeF/FLQbbwxdKyA&#10;Lk4OK8y1jxhDbwbEk5xjGa9w/aH0svCXx91q+adX0b7QmVUg1M9wRQuvF1y8uU9eDW1oPie6klUN&#10;zk1i6b4TnlcEggZ711dn4cFkofOCO9ZbMasdnYSvcQ72AyaK5htekssIDmitE0Ghn6HeJqkeGO41&#10;rXGjiNPMhXJHJUV5Vpd9f+HZFkKs0Wea9L8M+MbfU41yw3d1NZyk4mjfNsLFdGHIZGXHrSLdm5mC&#10;qCc+1b15Y2l7HviO1zWp4S8FhphLIdw681zOoug3HS5x0nhWa8kJXhT61q6b4VOmKHd9y9cV3HiC&#10;4stHh2FQpHtXnmq+OoFjZIwzHtW9Oo5I55Rszs/+Eqt9NszErBVUYArzzVPEwvtSZ9+QDxXH65rV&#10;1qDPsLIPrWVbfaoY9zksSaclKxpFK+qPR7rxBPHbq0LnI7Vp6X8WZBbi2uGYOvHXrXBafcPJHg8s&#10;O1WrPRDdz+b0JPNVTqSgQ0myx4p8Qf21KSF4HeuSEzRyEsvFd7ceGQ0YXO18cY71zup6K9uSrpgd&#10;iKG3O7YabI67wLq0XkpGpUSe9dvqN9c2dmXgO8gZIrx7w7ayWd4kgJwD617xocFveaapOCzDnNZw&#10;S3CUuh5Nqni7ULq6AjLIQcGrNpPfXjAuCw7mtXxJ4dEOpGWJNq55pzX9vpdrtwM4zWzutjJGhZ3k&#10;Vta+XK2361xXiGSzkvGkDKecDms3VvFU95M0cKcdM1Ws/DNxqUyvLIdrc1zvR6s0s3sdl4Xuo9oR&#10;VznpxWjrVjJdRFVOGpmkaemk2y4Iyvc1s2t9b3mFJBfoRWkbSVgcXHU8vuITZ3Deb0B71ZXxctnG&#10;Fj4I4rpvGHh0XC+ZFwa4C68OyklmGCK5pYd3uVGpY6C68cPJb4eTIxXnWs6xHd3zMpzzV67sJUQq&#10;R9Kp2vhd5mLDr1rSMLbjchsMgWQM3I7Vqf2h5cLBTg44qrcaW8a7GIXFT6bpqTOF++9RKJpGZFps&#10;8txcBCGOT1Fde0K/Z/mG1sdarWuk/wBnt5roF9KzvEXiBYoiqEE+1LlT23N4tpajrhvL+6fm7VPb&#10;66baMLI5yOlYNjqX2vAOTVi6t325AJHbiufns7M2ceZaHS2nioMwJBODXT6d40VWQITn0rzWyfbl&#10;WWtvS9i3SZ4Ga150YOi7XPWLfWpLyAtgkHtWRceHZdSuS6IcnnpWp4bhjRQ5bdntXpui6bDJAriJ&#10;QfWumNpI5eXWzPI7rwvJHb7GhAx3rHkU6TGQvGK9X8XKLBGywxXj/iLUPN3qnHvS5dbMi5FH4hll&#10;uAqnK966CxElyp+bg9geK8quNQezm3KTnPau48F+KllUK6/nWcoqLui/U9r8D3y2FiEkOT71z/xQ&#10;2Xlv50Q5qtpuqBpA0Lde1XNZtxeWeJOpFaRmpE9LHkbSTyT4QkZ9KSWzeKQGYcn0rqbfSIFuSobD&#10;VeuPDIulUxuGYVV3LRB5nIN4duby3Z0HBHFJ4Z0W6stTG5dpJr0qxs0s7PY8i7hUMbWjXilnCkHs&#10;Knm0sUokWpaDNdWbbvmUiuL/AOEZFm5JwDnIFep3WoWy2pAk3ccVy+pbJ2ytQqjWhXKZ+hyLathv&#10;lx710tvdwXA+U7jXE6hMYywC49aseHbhyuC3OetU6jasaKnzM6rUXia32M2CfesVdKtribAc5pdQ&#10;Z5pVQEfWtbSLER/MYwxqI3S0M5v3rDbfwr5i5yMYwOK9S+BejNpuuXbHqYsD8xXFQ3qRR8ghhxiv&#10;QPg/qi3HiKSMHJ8kkrXZQqXmkZTj7tz2T5jGc8mvOfGlrIdUh2nCYJPpXo5PyH0ri/GvyvG/Yrtr&#10;06iujGDszjvUGnw8twKQryT1p0S96xOpCXa7reUfwqhz+VfNd+32e6uMuMljt/OvpiSMtazYP3lO&#10;fyr5tutBnv8AWiAp27z9OtZ1NkWrIk0mOWZflB2+tdZpckVkw8wfia29F8Kpa2qmRQMDpWR4l08q&#10;pEYwPauaVkjdam1N4msLa3ySpIHavP8AxF8RcsyQYQZrMvre6YMgJz2rzvxNoupRs0uWVfasE7kt&#10;xPQLHU21ZSzykk+9aFvYRvcR4FeUeE9XnjkKMWyDzmvQrXWjGyN2xzWsKnIYuN2dxdW8cOmucYbF&#10;ePeJ7p4b4LGTnNdxeeI2mtyqkg+lc9/ZMmpXiyOveq9pzasJR0sje8H3l7HYKRI4b0zWw3iydJDF&#10;OS/ap9Pt4dPsQMZbHQVgyWrNfb9pwTXPK2rIs4k2qX6RzLNJFlW/ixXZeFvE1rJbrECMdMGudutN&#10;+1WuXHA7Vkabpc1rcZjbaGPSs2lJFczuex29raX0iFACzelWNV8NqtqzQDnqdtcf4XuJdPuQ0r59&#10;fpXptn4gs5LYIx3EjkmlGKirg4ykeWfY5beZy8ZcZ64p9wyJFuCj8q9B1L7CIWZAp715l4kvollI&#10;j+UdOKXNrcXI1obXhbWTCzog2juxqz4s8QXDW+2N8j1rD8M2P2iMlJCSeTmtDUtEurhkjROO5rWV&#10;R2sTy2OSj1HUpJmwzsM9ua17C8vW2+bIwx2zzXfaD4dihtFVoVLY5JFYvimyjsdzIBnrir1aIKje&#10;fdKGG7KjrUcDSK+0jJPArmJPHhsWaJjsHTNXtJ8XW90AxcBs96zUX1LujpofDZmJlmHXtWV4hsbe&#10;xgYNgEVp/wDCZQvGIojucD1rC1aOfUldyhbjiolDTRFX1OUt9JXVLjA5UnFal14E+zwGRTtOOKq6&#10;Os1hfjCEfNXfTXiXVusbRtvxSp83UrmVjxu+0GaOQqAzc9cVd8PieK5ESIxPfNetaf4bN0pPlAj3&#10;qePw3ZafukZFR+54rplLTUySOUbVjp8aqdxPep4tcF5CUBA4ql421Sys49sZVpMV5vN4tS3Vh5nz&#10;D0NYRbb0NOTqz0ORLZm+YJmmrdQWs6hGC/SvHbvxvO03ySHJPAzWxY6xeXPl/I7M3cVqoyTuZNns&#10;VtrUrMET51x1NVLy6MiuJPl9qh8L27C1SSU/P/dNGvWb7iw4HcVMpX0ZUVpc5fxNpK31qSgyPavP&#10;5rGWxlKSIwQ9DXqFjeQxyeXK6kMcCrl54Zg1aM4A6VS7Feh5EtmGbaRkN610WneFYwoYoGzXQf8A&#10;CCyQyMCu5exo1CF9Fg3rkFRWq1HFLqLp+gwWW2QALID2HSrMmteRceURk44965u18XhlYSH5qSG9&#10;W4mExO4Zq27ohrU7uyVZod7rnvgjmsnXrwQjGzKj0qSPV1jtVKSL6YNVXkGoZD7Tmso1HF6o0jG+&#10;zMywEF5MZJNqgdBXQ29rZKodduaxbrQZI5AYTlTyVHWtWw0OdrcK25T6mtZSTXNcl3vYvS3Qh+5t&#10;QY61z91q22Qru3EnrXSWfgm51AhTNx6Umo/Dm6tELCPcV5z61npuRJHPWcnmSqWbHeu80W+WG3DM&#10;/bivOpo72CZh9lYbe+OK09Nu5TCFlJU+lbxCGjNPUvERivnZmxjpSXPjJV01gZcMe1Zep2IkPmMC&#10;xx1rE/st7qb5/uiosrky0ZHq00moAHr71mPey2REaHI710N5a/ZbUlRziuPksby6uWKg7acU2NSV&#10;rM7DwrGLiZHk5BNdtd6PFOqgDg9q850NbnT+XboeldtpusNIUD8DpSlAUZa6FqXSkt4QFGNo6965&#10;8z3M10Y+WHStrXtS8qzfHXHasbwrqSXUu5jkhqhXjsd/TUtyabKoDSpu9KvaHpaahcpHH8rZxitr&#10;WVjks0eNgXA6Uvw8t/M1Qzv2OMEVm+aRk2kj2Twrpq6PpaAgLhetang3VzfaxqcJIKqqkfrXMeJf&#10;Eiabpe0HBx0rN+C+sHUPE2or5o+a3Lfkw/xrWhJ+1RySWjPS7fUg11NEAQRVy+meS12MFCyDbwPU&#10;Vn2trH/aV07SfPuwoYdeOtW7lT9mT5v4s57cV7PTUy6kOnr5dsoAxjpmrGOOTVXTmEylVJO2rTZ4&#10;7VrHYk88+KEgjlsdzY+91/CvOtTmSa2O5V/Gur+OV0IpdMwcE7wDn6V5oqvfqE87HHavKrztUaOi&#10;GwyLQ0vGJbaPSo7zw35IGG49qdb6bNbz/NK7DtzxWoGMUeJBuP51zX5tjRpWM9beK1jXPBrc0PVB&#10;DN8pGMd65zUNQt5GMRGKS2by4WeOUA44DGtVexlytbndXXi4xkpuwfrXP61rL3EJO/t+dcbNfXRu&#10;C0nK57VoDUIrqHaCA9Cn3JOW1bVplufu4APNMXXHkj27jWneaC88hIbI61NbeEkkhz0an7rZWq2O&#10;ajmE0x31e+xpJH1/CtKTwmVkGBWtY+FDKvCMazk0ik2chbxvY3kcic4YGvqv4Ra952nxBm5xXgsn&#10;hFo5NzEgV6b8NLpNP2RF/mBxioUklcrdnT/G5RfaY4XBJrw230yMIC4BOK9s+Jswk0eR88YzXz5c&#10;eJk5SEFm6Zq3PmV0Ty62NaQW9rkkgVjalqRkUiNuKzpWuLqTechfrU37lFwx57msHfqbql2ZnSQt&#10;Ick/nRUs90kcmAMiiqK9izrb3wLDqWl7olByK8W8RaXf+D9SLRbhHnj0r6ls7J9N+Qr8nfNYHiXw&#10;Jb+IpNrxghx6UozjLc59YnkHhTxpcTRr5yEj1r3Hwj4otvsqg/eI71wuqfDmLwzZngAYzXF6f4yO&#10;mai0AYNGDjr0rH2alLQ253Y9N8fSPqcnytiI96811LRLiPJj+cVtyeK2uFwfnQ1ZtbyCZeuM9jV+&#10;9B+QJKa8zi4Ldt210Kt9KkunS3XBH413Uek210CcAtWJr3hncv7sE+ta8ykiHGUTI0eETNvXkNWq&#10;qyWEhYHAzUvhzSUs1wwIA9au6l5LZVfvUNJIyu2xI9aE21XG1umc1FeQS3zbVUMvrWTeI0MYcDjv&#10;SaPrzRTeU/3M9acW7WB+Zu2OhvGuX6djXVeHb57GQR7jt+tVtKmXUAoRWYd+K1rzThZRiUpt461D&#10;02JepuahpqalaeYAM4ry/wAT6W8Mjqc7e1d/4c8SQyO1s7D0FVPG2jma3aSMcda0XYm54ldMumHc&#10;xBHWm2/xKgtPlHUetR+I42MjoRnHauJuvDrXTF0JU+gpezUjRVHsd3cfE2W8+RXCg+lRWPjZ9OuB&#10;M0nGe9edW+jXdvctk/KKsXiv9lKnhhS5eR6FRvM9ps/iJDqEe1sbj71ca8iulyBgV4f4VhujfKmS&#10;QTxXr1hav9l+Y4Kir1ZDXK7GXr+I28xOw6Vjw64tqjZG0mulvLZbgHuMVg3/AId8/gLz24qPJjMD&#10;UPExlkKhS30rX8EzTzakskibU7ZqbSfBflyh5xlfeuthsLO1UFCEIq0ox1Ym21YZ4ruD9hKoMyHo&#10;FrgrPw7dapdhJFIGc816npumJqcyliCO2anvtL/s+8Xy13FuBiuWTTeh0U5OK1M7Qfh7bWtukjkE&#10;960NQ8MwyW7LGADVHV9Yv7bT5BFGwKjOcVD4N1y4vMreNtfsprOpR0NI1rPQ5q48P3kd0VCFR6mt&#10;G1024hxvXOK9i0/wmusWvmMACPQVheINJi02QIFYn6Vi48q2NPaOT0Zi6frE1kqAjj616BoPj2K3&#10;jHmzAcdK85uIjwThfrVK6hHk7lfJ9qulNXsZVLtpnf8Aizxha6grIPmOOteXajcBw7YbGahtXuGv&#10;MM28e5rpF0v7TFkhQK2lNMr2a3PPNQaMYJPWk07XI7FgQw6+tbvibw/HtYqOa8+n0WVJOCcZ9anl&#10;5lozOSsz2Lwp4kF1MADiu11DVytr1zxXjvgmBrPl35969Ak1KJo1QuMY5rF3i7InlbRBHqchut4T&#10;PNdTY61GtocoVc1h6bDb3M2S42jtU3iC5i0+3JXAyPWuqnJ2M3FlPXNcPSJjXOprk4uR96olvkuz&#10;g8c0y4uorc5IFaLluT7x08GqXUkYBXj61oWeqIZAhILelcSniSKOMqsnPYUtnfNdSblO0561UqcW&#10;tCuaR6BeWMd/bsMbG9RWB9juNPy4H7sdxTofEg09Asp8wetU77xbFdZjRxtbjFY8hpCbTIotWma+&#10;PzbkH6VsSeMfsOELdRUvhnwg15pkt5tY7jxXBeJrK4XWJYzuWNTitYxUSJe87nZRePV3cnI9zXqX&#10;7PHiiLUviA8CYLNasfyIr5naxcAgsR716p+ysstv8VoizZRreRP5Gqo8vtFYcr8jR9vsPlPFcZ43&#10;4t4eOdxrsVb92e5rjfGm50iz90HNevLY5Y7nJtkLmlVQF/CnFflBzRxuFc51pE+0GIj1FebrpaQ6&#10;hKwTO1z2969GbO0n2qvbNZqh3hQ/c1hWtZXNIuzOTeSbAjVGJqpeaTNdIS0ZGOvFdu8lurZRoyaw&#10;9a8T22nKQzKDXBLyKlUvoee3WjtFMSIiBWT4o0fzNPKmDJI9K65vFFleSYaWMfjT7ma2vlCGVGH1&#10;rPnsrEKOu586f2HLY3DuImVS3pVuLVooZxH7fxV7VeeGba5hwCprzHxj4RTTy8y46dcVpBqS1Jle&#10;+hn/ANqQNJ8xA/Guo0WWCWMOrZPtXg+pao9neEBywzjrXq/w+1kGzjDorFh1rSW2hah3OxW6Jmwe&#10;VPStA+TDHvYKWPQVyWsag0dx+6+X2qnHq1y0i72JHpWUVctxVjqJtTl3sNuU9qpf24lm29xgg4FL&#10;pd0kkhEnzZGKxvEdq0jZiG7B7VooKxi3yvQ6V/EweIPGMHr1qvb+K7wSEg/KK5hVmhhUMpBxWrom&#10;mSSMXkPBP3axUH0NJVEdNH4kvLj7rEj0rL1W4mc73OPpWzHbQQRDDBa5TX7yNZfkYt/Kn7F7idTS&#10;x2fg/XLe2/1vykdTXo+n61Y3Sgq6mvAdDuJ7yYRKMp3NdjNIdFtRKWKADJ5q+VR1ZKXNses3WqRw&#10;x4jb5fauW1DUba7Zkcgn/argtP8AG7XshiEmecVfkEsxLD862ujKyuRa14OXUjujC9c5Fcrqnhu4&#10;02FvLONteo+GdNlul3OzbfSq3jS3trOEo5xkdO5qZOyGld6Hhln4kn02+IlkwM4ya7yx8d2/2XDz&#10;AHFcLrWlxXl4fL6ds1j3ulzWaE5OPSrjJco0ketWHi3T2cMXUvnqelbyeOtPaRV8yMn6186zR3gj&#10;/dbs+1UbG7vY7rBkbIrnVr6kt20PsPTvFlg9tvSUBuwrjPG/jo26Msb4P1rx2Pxnc2NrgvzXL6t4&#10;outQnLO5OTSdOUhc1jp9Y1m51KRm3E5rEl0WSYl9xzWfDqrwR5Zs5re8O+IorqURsATnvVQjKLNH&#10;K5laN4bubjWolKHyt2frX0r4I8E20NqJZ0UNjIyK5Hw3p9txdMowORXSan4w/siz2g4HYCqnN2sh&#10;KNjotWlsNDt/l2s9cLrPiiFbeQu+4sOAK4bxN46lv3ZVkIP1rJ0qb7ZuErFm7VkldXYnLXQwfEHj&#10;iW11QhCdoOa9G8A/ERLny1lf8zXC+JPCK3cTTIv7wCuT01bvSbwbFYBT05rWMoyVkLXc+ytOuLe+&#10;RW4IasLxto8E1tKoXGV4rifh/wCKLuSBFcMfrXoOqb7y1De1VGXLoy/Q8IuPDslrO7IS4z09KZHb&#10;yQ5wSPavQJtFka4ZlGQx6YqaTwvFJHuMZU98UKSuLfQ4qzZpo8NL8w7ZxStqT6bIGY7lB7Gugk8P&#10;orELGVNY2reGHl+9nFOUovQUUdP4Q11Ly4DOwYH1rttS1S2tbLOwZ/2a8v8ADmgtYTKwcqPeupna&#10;O4bymY4rOUuVWRrodN4c8TW3mAyZU5rs/wC3rS8UBXWvKbWwiQYEpFXl09413xz4NY8zLSR6bFoN&#10;jfW7M0cZzXnni7w8lvdA26cA9Kjt/F17pp8kybhSjxVHdTZnbIznBo9rLYUoJK5nSaXcxW5d1yCK&#10;5251AWLN5i13l34hs5otpZduOK4HXNP+3MzpwvaumNTTUh076mHc66L+QgPgdMV0ej2Ns9mWlIU1&#10;zEXhoLJ50ildp4FaNxfvZ221UyMYArohLQydPUmvLi1t7jYr55qxHqgZ41ToDXn81xfXl79zYuet&#10;dnoWiTSbS7cdzVSnpqKMeVnWXFidTtS46Yri4c6FePubChq9T0m1ijsfKBycc1yXibwysszMq7s1&#10;jFo6G2y1o2vLqDrGvz54xXqvhzTYbS0WcDBxk15n4E8KOtyrCIivXrhEstN2H5SFqZPsZvueWfEj&#10;xU4lZN3BOBW1+y/qSah8QL+IyZUae7FfX51rI17wj/bkzOrZ64FdP+zz4Uk8PeLdWndMeZaiJWx0&#10;y4J/QVrQXLNES1gz3+/tzIqP91ldfu9/ap7iPNmR2HfFTSR+YFAO4Fs8Ul0QIZE45XHNescxi6ft&#10;S3+TpyBg1KzbRk5NV7PatuoGAuTUx9OtWthdTwv9pS7kt/7FMecsZD/KvKLHxg1jGBKmc969f/aC&#10;jSS80YOflxJjP4V5DfaPb3MfHJ9q8fEa1Gjph8J0ug+J7bU2O4gY4rpCIrq3Hl4J9q8v0vTV0+T7&#10;2BXVWd40YHlvworGyhG41eTIdYsPLnYugPoazplcRgRPg+jVfv8AW3kUhkDD1qrYyxXUoDnyx70o&#10;1JWuXpsZa3E1rIWkGR7DipotVtbiRQUCt7cV0Unh+OSMsj547VzdxpBW5b93kg8EcVqqsJKzBxN+&#10;CMeXvTLDFQLfNDIf5AUsbTW9mMdAOhqj/ai/xJzmueUmtYmfKkzoLS8EjKSowfWvUfCOm29/ageW&#10;ucV4PJrW+QIr7R7V618K9eWMpBI2e2c0qcuZ+8KXkYvxRZtAZmjXCdDXn/hXx1MutIAcKT617/8A&#10;E7wrFr2kuyDJ25zXzBcWw0HVGRhtZWxzVtJalQ952PoPWNch1jQghYMduCK8ZutAkt7iVo0Hl7ia&#10;kt/GAiiCCTPtmtC31u31GMqWwamM+Q6OVbnLXjSxKVBAI7ZrLxc3DbcZFdNqWnw/fU81jtdLauFz&#10;yTW8JKT1Ibd9GV10+ZhxRXRWWyWHPfvRXXaHYz5pHvd5JazKyvgNWUl6ljcKkgBBPytWR4knk0y9&#10;ZnfMfY1hyeIVuNh37gp9a+eo2vc6JLmRa+Jyzapo88duCX2nBFfMMPhzUV1B/NJBLda+xNHmtNSs&#10;wDh2xg1y3ijwPYyFp4FCS9eBXo30sjls07nidnp9xaRLu+atC3t55G+QjPpmk8SXr6XcGN1K7fbi&#10;o/Duv23mMzt83YVjzSW5rvsb1ml5arnd+BrqNHgkvsEgH1rnP7bt5VyTz6VdtNcW2bfE+00rSauh&#10;qVnqdNqnhsLCZIlCnHpXnt5bzW2oZcHbnkGvRdO8Tm8gwRuJ4xWdrulvc5fytpIyKzUpx3NuSMtY&#10;7mfb6bBfWoA+bI5qjZ/D+WbUB5akxk9cVpeF91rcOkgyAcfhXs+g/ZIbeJ1VWYjn1rrhZ6mE4tq5&#10;keE/A8enwIxUEYyeOlZnxDeOCxkRCuQK7DUtcitlkW3cZx0ryLxpfXF98iHLbqU073RjHsecWuoX&#10;On6tv3H72cV7PpmpR6toY3jLEYxXnlv4Yk1KRX2fvB6V6x8O/A895tjdSEXrWqTlEzejPEvFnh9l&#10;1B5I0yOprKt9Lt2XLrhq+nvH3w1jt7GV0jAO2vn288N3lvcOgRioPUCmk0h21OO1XRTIxMON1YU3&#10;hy4nI/dkfhXt2h+EBdKsjoc46MKt3Wj2tsxjdFU1Du+hSdtjy7wn4bMdwrSR7SPWu9OkjyMKOTxx&#10;Vn7HBZtuRg3pUkmpFVwgxiri+hMrmbcaIII1YKFHesWa5W1kZXAHPGa1LrXjI/lsSc8U6Hw2dUty&#10;zryeRSlbqJHLanry2sRZDuOOgrz3VvFlylwXR2A67c16e3geX7VJGVJx61578QPCpsIpGVdrDpxS&#10;5ot8pfK7XNbwf8RN8iJI+D9a9o8NyQa7NFJ1xzXyj4V0q5kvFcgqM9K+n/h/a3EFlG+3aAKU6aWo&#10;1Jne6n4atJrEgqvT0615J4ktU0W88yJMBTgba9Yiu7m6xG3yrWLq/hlbpiXAY9qybWxSTOj+Gurx&#10;S6Shl+8w6Gk8YJaSSFht3DmsrTtOk0e2AQ9u1cxr15cSuzMxPPNYr3mbaI5Txdqz28pEA3nPasjT&#10;9QnvIyCpArtYNNtZsGbaxYd6vW/hOJoGMKgE1fs1cJS6o4qG0leTK5DdqLq+vLE4O6upbS5LebaY&#10;8Y71o2/hOXVoySvAHWpcLPQmNRt2Z5hea08zYkJwagZRNEW8utrxN4Y/su8Idc81XhVBDhmH0quR&#10;JFSlqZNqtxuxEGAPpUs326Nckmuq0mG3IVmGMVoXlrazwttAJqOS5tFaanA2nii4sJCPmwKt3fip&#10;tTA3sSemPSrV9pMMmcqErIXR/wB6dpBArohKMFqS9ySO4MZyK1Y7X+0IMN0IrMZPsygNgVWHiQ6a&#10;xGflrO13eI/d6liXw2IJy4YkCr1rA8OMHH86yYvFS30mzP5V0FndIsYkI3KO1XKTirkRgpOyFm0e&#10;5u4SVYgnvWDb6Hewa1bwKGlZ3Azj3rqbfxVBFOsbJhT716p8PfD9rqso1DYrKo+XjvWEajb1RU6a&#10;irI3ba4t/D/hVY5dsZSPn64rzhtOg1RnlOGLnrU3xp1qeyZbW3JCKdz4rhfD/ixoQI3bArVS5UYK&#10;N3Yu+JNG+zqdo4FdF+zjcm3+KmnISQJFkHP+7WTeS/2pHlHxnrnpXSfBXSXtviVpM+3IEhGR7g1p&#10;Ta9omhyXutH2ejjYcfjXIeN5WWOIYPzHAOK648cKOK47xw1x50MQOYsj8K9iexxx3OdYcKKM/OBT&#10;9vP4U0cyfSsDsQ9jw3v2rxXXPEl1p+t38TSERrIcc17WPmbGO9fP3xWsVtPEt2GLASfOG+tZVFzR&#10;GyDT/iTHJM8c07KynHWrWoahBrC/LJuz/tZryubSw100iOQfrVu3aW2ZSsxBz61wOl1TKWq1R6Db&#10;+F4bjG0sp9jUN1oeoaaS0UjutUvDPiee3uESRvMTvur17T77Tr+yBcLnHQ1lOPKg5NdDyRdevrVc&#10;ShgB6Vznirxh59q8bEnjHNeqeIvD9tdbmtiAx7V5R4o8C3krNhMg9wKULFRVjy8aXFqV6WBySc9a&#10;6vR7e80mMGN2C9sVqeHfhxdrdb5FwnfNem2Pgm3jhAchhW3NbccrSPNzeSTMpfLGul0fRZL+IErj&#10;611w8C2aR+YApUc1Z062gs5ljA3A8YFQoxvuZe0klsYNl4XaCXcXJFbNjpNuy4k256kmtnULNo7c&#10;mKEjjrXG3DXm90TcK7IuKOWXM2ReJpLOxl2hl69qxDrwt4z5J3Vnaxo97e3gLBiue9XLLwzcfKCh&#10;/KsJVOiGo9yKPUb2/f8AiK1oLpM16FQLtzXS6boYt4QNq7sV0+kaPtj3SoBSU3bUtRuzC8O6DFpM&#10;e5l+bGdzVxXxM8QSzRPBASAOOK7nxVevbq0UZwe5rhxZx6lIVkXzH9hmiO92byajHlR594Zvr2zv&#10;EB3FSetez+HbuW52Rl87uK5xvDaWbb9gVa07HVYtO27RkiipNRaMVFs9n0u4g07TgzYBUV5f421J&#10;dUupPm9hzVHWPFlzNYlY9wFcVNrVyGYyfNUNpvUtJpWRMLRoZjk7hWdrN0qLgDOKv2d0t4oBPNXW&#10;8Li+BdcY96vmjbcizjucvayLNCdvJqi2ks1yTtIB56V6NpHgGWZhtj2/hXZWHwzi+V5U8w/T+leb&#10;UxVOD0dzlqYulDS92eQ2fg06pGODj6Usvwulkb/RYWm9yMAV9Fab4Jht3ULCAF74rYj8MBYyFj2n&#10;PaolmU7WhE82WOb+FHy6vwT1a6jOWjiHvk1paB8BbqznWZr7JPZU4r6dj8PKrLmPI7n1q3H4dTbg&#10;DbjkcYrm+tYh9TF4yq+p5Fpfg+4sLUW4KuAPvEc1FqngibVIBv8A3e3gcV7E2hhXHAH1HWmnRe5U&#10;EVn7WvvzC+uVu5803XwFvLq4eaLUAv8AFtZDzVmH4OaxpoVzGJwO8bV9FLpKjJC8454qdLHaAMZB&#10;6mtFiq8d2XHF1erPDLHwqCojuIPKccEOKoa14DghYywxKw9hXvt1okF6nzICT3xXOan4LikUqMp6&#10;bauOMlF+9E7I41/aR5FomitavvyI1HOK6y31m0hTYzbqvTeFpbWN1Qbx78GvPPEFvf2N0WETLF3O&#10;K9KnVo1tnr5nZDERqbM7r7ZZn51+9Vb7Z5rFBt56d64Gx1OeRggUkZ+8a6XTZvs+GY5Y9q6YR5Xq&#10;dMmrXRvyWbCMsqKzVy3iC5FqmJIvn69K7Cz1S3kwrNhulTX2jW2oW7ZQOSODiup04yV0YqUkeO33&#10;is27bVXBqKw8SXl5IcRfL6iuh1f4c+fdb1BXmtPS/CsWmWp38tWSppPUtNs5O+8Uyabjeh9etVl+&#10;KCPE0ZDIe1P8XWKXExVAQ3SuMbwvIr73OFznFOSinoaxulqejab4gXUI1kc5rN13WAv+qyDXIDUv&#10;7LYRhsDpWvC/261LN+BrklHqaKWupJpuqXFxeJHk8nnmu6tUdrYmQ7VXua4jw7atHeGU8j+HFdPq&#10;eqLHaiHO0jrXRGCS1HKV9iO+1ReRjkDHFJp9ouoK0kx2jsKo6Zbi8ug+TjPSvR7fR7STTgWUBwOt&#10;Pl00IbOMhsLVXwwGAa2vtcNrEFiGeMZrK/s3/iZFAcpnitm88N3EEayB8ris3fYPMsaTqbb+hHer&#10;WqakAybdo9c1m2SvbI28buKx9duGUpIrYAPIqeWTL5k0ey+CWVoVmfA44HrVHx54mNrE4jwTXB+H&#10;/Gj28G0uQVHAFVda1Ka/k8xjnPrVK99TJq50GieKI8Dzm2GvU/hHqMV9rk4iZXXy+fXrXz/G6TRk&#10;AYI6gV6v+zvC0fiK+HJBhB+nNdtJpyRE00j6JVXVtqnEff3qrqjiOF88bhirsP3gf0NVdWh85F2g&#10;jnkV6S2OU57T8C2QZ55qxnt2qCzURxlR0BIH51Ouck9sVa2Bngv7S8jm60OOIZZRITj6jFea2Ust&#10;ra5mTLMOK9s+L2nx3usWLuuVWI/zrxbxldLp6lUPQYAryq1vaNnRHVJHLax4kMdx5aKcg84rY0vV&#10;2mhUrnOOa5GG1luLjzHGc11GmssMO1Vwa46kotGqUos6Czkhk4mNUtYvYbVSyEDHSs6S8ZW+70rI&#10;vpHuM+acHPFcsLvQuWho2/jW4WUJGSF+tbun65JdPulQYzzXHw6crKjira3DW5O1sfjWyjZkbnoc&#10;15ayWuQ4DY6GuJ1a+SOZgDx14NZE19M7Y8wgVWuN83O7J9a05dBW7luC6VnLY5z2Nei+DNSuI2je&#10;MEYrh9B0KS5VXPIzXb6LMdMuAhHesuVxY90e+6FeDUtNCSHJK4IrwD46eDZbO5e8t0IHU4FeteFd&#10;T27DnANb3jDw3F4k0eQFQxK1vpJGK91nwtDdSq33jn0rc07VnhdQzd63/FnwxutL1KXYMIST0rmp&#10;vC92nY1zuLT1OyMo2Ozh1mCa3+dgfes6yjh1TUDghgDwBWCui3fADN0rb8K6LPZ3IlOd2c1L01iy&#10;ZNPY7y20UQxAKuRRWvaXkXkrvOGxzRQqzEY/xR8TMrMkfP0rzSx1S/clwzBM967rxJpv9pXXzNwT&#10;UVr4atlh5bBHYVzKpFbGy03MWy8dXdgymB2Vl68812OlfEVtSj8u5UrIR96sFvDNl5hPBNX7a1sb&#10;LAwCw6V0RqIwk7vQw/G1nJqmSqbhjqBXCw+Gby1kDRqygmvXfMhmJC4256ZqY2sEkYJQfgKHU5tE&#10;jI8yFnc2/L9QKs2N/uba7YNd7c6TatbtIV6V5n4ojW1vP3HyhuwrRVLLUqTbZ7X8O7WyvFjEpGV9&#10;67/xHBp1tYh2K/dxXz54LuNRtVWRCdvoa6e+8TXt4PJmOFJxitFJSQ4+6zShsEuriSSHoxzxS3Wq&#10;XWlLhZHUD3q9pM0VnAmeD3zTru3i1VW24J68Vn6HRdNamLF4uRshy249TUP25byYNj8auv4cWGHz&#10;CorIa5itbjyyVDVSutWcXodho+xmUIPnJ9K92+HwisbEFgu7qTXlXgXRV1CNLhhx2ruru8GlwmND&#10;j6U5VeV2RUYXV2X/ABvr0d1IYgy7B71xE1hZ3CFgisSfSqOsXxupd4JPqKZZSns3HXrW0U5amUnZ&#10;nRWWj272uERUwOcCvJ/iNjTLokfMM169Y3H+isQcHFeJfFC6M14Yx3NU3yomOrOObXmZtvbNaseo&#10;RtBvYgcVysyrbyLtOT3qe40XUry1aSFG8sjis43Zo9C1cajbzTgKw3ZwK9N8A6lBdQfZZtpcdK8H&#10;h0S+jlIbduz1ru/AGnX9teJI7k/3RWbXmM9M8U266dbtNCv7wc5rxbxU661IFxk969s8S2899pyo&#10;i/Oep7CvPm8MR2crSyHJB5zUeZtH+U5Twj4Fe8uo22bYwemK+hfD+g29jYpvGAo6VyHhC4t0uFRQ&#10;Cx44r1G401pNMLD5cirlJkKKizhNe8U2Gjs3PzdAM1zNr43j1C+QFxt3VjeN/C11cahIUdm9q4Sa&#10;1vNJkG0NuBqo076g53PobUdes4dOEiEFgvrXl0/iSG6uJo+CHPFZOnX93qUZikZlB4qH+xfsN0HL&#10;bucmlblFruT6lDfQyLJAzMOu2uv8H6pPJF/pBwR1FPs/s11ZqAAzAc1UmkXS/M2c571Kkx8vU19b&#10;16yteXwKh0j4j2Udu0e8LzxXnGuLe65J5cat17VWh8J3MarvJGOTTbsxRSZ2HiLXIteuSY8begNY&#10;H9kmPsxzWz4V8Nxx3QaUkr6E13up6PaQ2O6PbnFZOepR5lJiCJSpwVFZh1ol2AbB6Yq3r1vKZ2ET&#10;5HtXG3nn2d1uIOPeuiFx85qapey43CRiTVzwqzaldJE+SCcVmW8y3UbKwGSMZrW8ITpY6rFzkq3P&#10;vSqL3bBKLtc1fHXhGWz097iJGGBnpXg2pa1KJHRs5Ffa3iaGDVfDQfapDJz+VfF3jjThpms3CgcF&#10;silhm2mmZSbK2h61Kt6o9a9U0i6MtiEJ5bk15r4U0UXk6SNwBXdSuNNXAbAIwK2qWtZGtG97s1rP&#10;SptW1iKG3VmJYDivo7R7608F6HHEzBCqfxdzXBfB3w6fsL6tcpjj5Mj9a4j4veNpbzXUs7Rzsgb5&#10;tp6mueKT90uo9bo9U1/SbXxXZNckgvz3rwfxVpp8P3j7CQM9K9E8F+Ipp9PCtkNivPfincTLdOeu&#10;T0rOOs+Ut2tcu+H/ABIzQgOCRjqK9S+DPiRf+E60mEMvzTbQM89K8U8HqGtVZ+mM1vfDm+aH4xeG&#10;Fibg38Y29uTWtJWqJGcrOF0fo7Cp2jca5TxjiLygT/FXY7flBHPGK5PxlGvlrIV3MGFe3PY447nK&#10;9/rSevGDUikeZuPApFIbkDg1gzrQsS/NXm3xY8Oz69qtr9jjUbItr5716dHgZwMVx/iTWrbTfEMa&#10;TnDMgI+lZzlyxuOUbqyPFNT+GGqrkxoqt6dqpR/DbWFXLxjNfQqeI9KmjBcD8qdJqml+UcKCDXFK&#10;aexj7yPma68N6tpTlhGPl96ZZ6hryyBUDYz0Br3zUrfSdQRvl/Suakj0nSWJZFrNzj1RScu5zmg6&#10;peqyi9HHrXXw28GqBdrVzGo+ItNkkxGuSPStrwtqUbSBimF7CsXvoaJvY1LrQVsIN6ncfp1rjtSm&#10;1RnJiUqucV6Lq2uReTt2qpIxWDb39rkCX5mz6cVrolqNvoZ2g2Gq3UGHHB61d0zwrf2urPLN80Q5&#10;HFdRo/iCztiFC8elddJdW0mnlyoUsKlJboz5m9Dz7U9chtYvKZl3f3a4XWPE9rbzDBUOa1/E0Nve&#10;ahM27GzpzXA6jowvJhtkyf1o5UnuUteh02n6xa30w+6c104ktIYVYlMnpzXl1tY3Omz4ij3npxzV&#10;w6XrF9cI29YUzyuTUSrUqWs5Hq4XLcXjdKFJv5HpMMlvMQcDFSavqi2dqfJDE444rn9Lsbi3iVWf&#10;ce5rTksZbrIZ2weMZrz55lh4ve59PR4NzSotYqPqzj/Ml1yYo+Qc81v2vhf+z1DInzEda0rXwzHb&#10;v5keQ1ajWM0yBS7Ae1YSzemujOr/AFFxu7nH8TBl8OveBRkBO5psPgi38wMRuArooLCaNdoZivpS&#10;z2dwycPsUfhUxzbDy+Js5qvCGYUU2rP5nLa5pNpb27JlfpXAXGgreTbYw7LnGK9Fbw/NqWoARyNI&#10;n8XHH4Guu0XwLHCFzEGbOeBXTUx1Ll/d6s/N8ZiFhKjpbyXZ6feeXeH/AIbvJcK5VkGe/WvTNH8E&#10;wQKAybmAznHeu70/wyF2/JwBnOK37XQ13D5f0rzJTq1viZ8/VxFSt8T0OMtPDSwqm1c8dK3Lfw+0&#10;e0FCPc11Vvo+1gcD6AVfj06Pqfx71pGicxy0Wi7Mkirf9k9wcGuiSxzghBipPsY5xjj+GuyNEDnl&#10;0kbcEZ5x0qx/ZY2k7T07VutbBW+7j9aPIPK7TkDkDtXRGkuoGAum5xuAODUZ09VUEitx1EfXle9I&#10;y7128E4zg1Xs0M55tNRhyuPTiomsQCeAR7d63GjG3KjGOvOaaYkYkj/P1rOUEUjn2stmfkOOxqnc&#10;WO5dpGGIxnFdNJGAFB5BqpNEqn5sH3xWEqZojkbzS12kEfN/OucvtBhm3B0BDZ7cV6DdWokPB6Cs&#10;i4shtLclcVzSplHjupeC0t5HaBApJ5GOK5e6t57eZok3bx2YV7rfaYrZO3PrXLat4dSVXby8EHhh&#10;XXRxU6NlPVHbSxMoaS2PKWupdwzlGU811mg31z5aktlaxfFNidNjOY8YP3u1WNBuxNZgIc8c19BT&#10;qxqfA9D1FOMldHSXWrQrGxYKHxXEatq1xcsyQttOe9W7iKSSUhiSB2FMEcIUkrh/XFVJtOyKvocv&#10;qE8lsC1ygLY61y174otmLDOT6V0ni/dOpVOSR2rh7HwwzTlipIY85rOLTbuaNuxzmvXjXEpccDtW&#10;rourt5KxseKl1bw6VmKYzzTV0z7HCxC42irlawkdno+qw2qbs8YzVe41eOe6fLbi3auAn1KZMqr4&#10;FO0/UHWYc5qGmy1Kysj0JbxxtMI2MOm01t6b4j1ExGNmZlrK8I251ZtpG4Lya7KTRfsao6xAhqXv&#10;JC5jA0/VbiHUA0ill3V6Jb6pDdxqH4GOleX6lcNaXuwrt+bNdNY6yWgUbAePvYrRK6L0aO9jsIZF&#10;GxMg8e1c54o0G3jhYjitHSY7yO080sQjc/SuR8UeLvLke1JzjgmsHcUbXMnTGit7grIFx/erZuLi&#10;3Nu7Bgcfdwa4S+vDy8bfLj1qx4ZmnvrhVJLJnp61cWaryOq0O1lurreRhK92+BtqtnqmpY27mhUH&#10;HYZNePXWoDRLMvIgBxhdteh/sw+IP7Z1rXWkUsI4ogB/wJv8K1pfxUTU+Bn0lDH+6BYc1BfOYY3f&#10;OMDIqWOQ/L71S1iXZbsR2Fev0PPOf047oc9SST+tWfu55xUGm/LCg9ealk+8Qe/NUtg6nm/xKfdq&#10;ESk9Iv614F4t02W5vGdgWQHivcviRexQ+IFjkPBhXH615l4n1GzEOFIJrw8VUtNo66cdEecKyQtt&#10;JAPpWjbxCYKynFZMtqlxfGTPBNdDZWyqq4HA965aco9TaUags9uqQ5A+aud1Qssg4yRXa/YUmjGT&#10;x1rndUsUh3ktnrgVp7qkEoSauUrO8Xy+eMDpWTqGplJDtHPY1pwWy3AxnH0qxb+FRcTA4303UjEU&#10;aUpGPpwlvMYXca6Sx0V7hlUxkCus0Pwrb2sYJA3elbaWsUGAV245qParccqLuO8N+HVjtwCuAByT&#10;S6ppsdvdK4OCKnk15LODaGAA9K5HWfEzXLsVfAB6ZrndVydylG2iPS/Dt8gVQSvHSvQ9L1cNCI8j&#10;BFfM+keLHt7gbpOM1634X15bqOMs3PFb05GdSFkbvizQ4LxGdowT14FeVaro9vFIcLznoa91+S6t&#10;DgdRXk3jOxe3u87doJ7VVRLcyizjY7eKS42NHgdsCuji0CNoVMa7Wx1qKxsNreY/Peus027hkXZg&#10;DtxWTt0L5WefXenXsMzBFLrmivVv7Jt5VBGMUUrQ6oVmfMupeOFa5IVicHrU8PiuSSPHWvO5La6G&#10;ZTEWjH8VXdM1eJjsztbpXNKjKD2KudHqHiq5DYDbRVJdYnmyXmYA+9NmtfOXI5qlNatHHxjFOM2n&#10;qT1Ok0jWooZB5lxkj3rqbXxZbJwZAeK8Yvb42meeazYdcmlnwGIA6Vs5X1Rd1sj1vxB45NvG6xsM&#10;H0rizrn9p3Ss5zg8VkSTNdqNxOe9NjtzEwKnBFFOLqtXDlaVz6P+HtrBqdjGvG/HIrU1L4cyTags&#10;sbMADnFeUfCrxi+n6ksJfIJ6V9T6POt9pKylQGxya7+X2ehnHVnmV94Tumh4zxViPR5tLtVkOcMO&#10;9bviDxZa6ddKpYDsQadb6xa+IrXZGVBrDm5Xqb9TiZNS+0W8kLt8wrnNO8IXOveIECbjGGyx9q9G&#10;fwXvkLJHlmPavQPA/gpdJTzJVGcZJNXKopIhRdy1oOlx+HNHUsNoVe9cVr3ihJ7g7XHBrQ+LfjIa&#10;bZPDb9QMDbXiOjTanqjvLgkbulc8I3ldhUenKjvZNSWSR9rhSeQDTI7xpMFX24PrXO/2PfTXSfeX&#10;PpXR2fh+dcNI3ygVs6nKzn5Lnb6NMZrNgTlsV594w8Gz6vfGRFYMp7Cu68MWzliO3SutaxhVMsuX&#10;NJTckHLY8L8P/CWbUdQRZYztByeK9Q1rwvYeHtDIkjUbVruNNt4dPtTOQA1eXeONVuPEGoNaRK3l&#10;jj2rRXjHUPiZ5VL5VzfSeXF8pbA4rrvDGniGZJJVwq9PetfQ/h84cPNt9cVq6hZpaLsiX5lrka1u&#10;bLsR6rfW9vb5ZlBPQd6838U3xkjKxjaO5rp9W0u4mk85jux/DmuL1yIqmGY7mOPpWysOzL3w6tml&#10;1hWLblz617V4i1hdK0kAnBC+teXfDGxCXJDfeHIJrf8AiPHcXFiY0Ygnirtdky1KFjrFrqSzOQC7&#10;EjNcn4mhsFkCR7fMPJrDku5dHtXijcqf4jXn9/4hvLq+OHYDON1b/CjNR1O7hZbWbdGwOOoFUtY1&#10;Y7SyL1qjpeo7YzvG5sfepZh9qbgce9S5XNVF7k/h/wASGO4EZY4716Zpljb6rCH4Yt1FeW2ukqlw&#10;HQBWHJr0fw3cG1h4wB0rFRuU3pY1ZrOz0kFiiA4ri/EGsBWYW65P0rZ166aRsF8+9V9K0W3vmyx3&#10;EHNZOLuQlZGPo0GqagwZcxr6KOaq+KL/AFrT9y7JPLFem2mrad4bjHmxDI7muT8beMNN1aB9ksae&#10;gGK6IR02M3Y5Hw9eyai+J4WD/wC0KteJNBM0ZLxhRjggVi6R4rt7W+CsykZ+8K9KsdQtNYtgAyyq&#10;R0q/Z3dw5rKx46dPltwQjbscVVsZbix1SN3BXnk9q9Z1bwnBH+9EexfUVy2oaOmMx7ZMGreiszSP&#10;vR0PQdG1STUdD8lWz8vFeBfFHwzO18z7eN1e1eEZo7aPDKy4FYvijRW1a7ZY13q7enSuCm5RnYbi&#10;7Hhuk2t3paB1VmGK6nwV4d1Pxv4ght2iZYd2XbHQZr16x+HNlHYosq/vGH3a9c+Hfw9sPDGm/amR&#10;VmcbiSOQK3c9xrmtYxte8nwX4PSBAFYJsRffFfNWsWu+4kmY/vGYsSeK+m/EGk/8JbfSlTugi4UC&#10;vDvij4Ln0pTJEnPdR1xWai9i1JWMrw34lisVVHYZ6daZ4vVNajZ0+buMV5lNNd283CsoB713Hgya&#10;a+KxTKxDdM05QafMiedbFfQ5Hs0MBUjjg1r+B7B4/iV4du9rAJfxHd/wIV19v4eghbdIFDD2rp/D&#10;+m2/9p2LqqAxSo+eOxFFNtT5mKW1j7XSMxoFbkYzmuU8aZFrKQMcAiuot7oXttFIFwCo/lWD4tt8&#10;2Mj9tte7U1RyR3ONT5lz2xThwopY1HlDPcUrYUY69qwex2olh+7x1rwL45apLY+MLbYcBoev4174&#10;vyr6mvG/jR4PfWNY0+6U4AjKn8656yvBmkdNTz0eItQ2KUkyMdKhk8c31vCUeQq1b1n4bit9sTtz&#10;W1ZfB248Uf6tf3ZP3q4KdNz0CtFJcyPOF8eapJJthdpCewFZuu61q7x5lilUt3IwK+qfBfwJ0jwz&#10;F511GskuPvOM1xXxmTRdNt3iHlK2OAoGa9D6tGMbvc4lNt2R86aTeXS3GXmxk5OTXpPhvUpSy7ZS&#10;2B0rz7/R2mJUd69K+HNjbTSL5ny56E1wac1joUZE2ra9JbsouDjPSq1vrizNgMAO3vVv4kaPD5JZ&#10;W5XptrktJURxr5gpTlGGouVtnfaLJ9tvY4s5OQcium8ba+2iaKxRjlUwOazfA+nra2r3sxCAjILH&#10;pWR4y1G31yYQRHzYlPLdjXJUrwox56h7eW5Tis1q+yw8b930R5nZ61rWtXEqoTsZuXbpXWaRpL26&#10;q0zmWU9+1X9P0n5QsSAAe2K6Cx0dsjcBXztbMK1d2p6I/bsr4PwGXxUsR78/w+4pWen7mBC8+uK3&#10;LPRy/wDsitWx0sIv3R61uWtiAv3cA1hHDynrJn1rq0qK5acbIxbfRK0YdKVe2cVu29mv92ra2Yx9&#10;2un6qcU8Z0MKPTx6VPHpowPlrZFqKoavqsWmqIo1866b7sY7e59BWU8MktTy8ZmtLB0nWrStFGff&#10;eTp0W+Q4J4VR95vYVQt9Ju9eYb0McBPEY7j3rV0Xw/LrFwLm6fdk8s3AHsK76x0yC1jVYgG4+9is&#10;qeHV7pH8+8Q8Y4rNW6GHfJS/F+v+RzujeDRAqgAdMZxXT2eirFwOfQCtS3tztA25FatlYbeSMsa9&#10;GnRPzky7XS9q425rQt9PEaj5egyRWtHZtyQvSrUdmyIGwB9TXo06AjKjsf8AZwOtSrbhlAOfw6Vs&#10;R2LMvyryeuaBaliNuMg4KkeldkaIGT9ldmHPb7uKa1uWX5UJ7Amtia3KcrjGfubqpSW0g6FVUnqD&#10;0rTkAoSKIV+7xjJ71EQGRWWTlhyK0ZFZWcA+YAMnFQzWrzKWCtG45HcYotYDMeEyIWIw27qO/wBa&#10;gkVvmGRgjr0IqxJcSq2D8gUYZQORUVwy3ELl12EDg4xu9KzYGcsxUSDGCDnpmoWkP2hmAOKkmljZ&#10;VJDE9OOtRSXA24Q5U9c9a55DQ3ziSwPI71HMp288riomZ9vfZu/OmfaCdwJwmP1rFyNERZCtg/d7&#10;1Sk2Jg9A1XG28ZOOOKptJuyhOfSsWWZ90u4YHI/nWbqFqqx5xwf4a1WUqwJ5AOaozSGSR1C5U8jP&#10;as2M4/XdHhu42jdAylcFWGa8q1y1m8IzeYmWtGOM/wB32Ne4XuXUjGG6VyniLSIbu0eKZQ6N1FXR&#10;qyw8+ZbHRSqum/I81h8RJccDqe9W45BNHlzyKyT4dk0vUpEzujByh9RW7b2ZEfzDBI4zX0inzJTW&#10;zPbhaUbowtQ8qaQDALdOalstJRkJCcjmtKXQQJlbcASc1pabpw84ozfStOVLUrm0seea/pvkXCvj&#10;61i6lBG1qR0zXp3izwyrRk7jgc15lqVjIqtGpLc1m9bJDRyE2hmaY+WxOfapIfCd2zYiVmb6V2Gg&#10;6YZJADHk+9eu+DfDUE7BmRQEGWOKOZ7CaKnwV+H8tnb77lCXcZbI6V6Jr+gwQwqowAueaTT9Yg02&#10;QxQjqccVm+MNf/c7DxxS1kaKNkea+ItFjuLw9Dz1rovCfhANtmlOYV5xVC3jbUbgMR8gP510F1qz&#10;aXYlY+OMBRVfArLUb2sO8YeILXRtOeFNofbhVBr541a8u728eXBC7jXa6xJe6lcvNOGPpWBeW687&#10;W6deKjUqMe5jL5k3y5+td98P9O3SK7pgDoRXE2sLeaSR8p6GvV/BMcMNuu5gOOlKOqbZrO0dEXta&#10;0WO8iKO2e4ruf2aNHGmah4hlA2hvJT/0I15Z4s8RPY6gYuUzggNxXsn7Od39u0vVpz1MqLuA6/LX&#10;TQ+JNnJUvax7rHN+PrVHU5B5EoIzxxzT9xVF7VQ1K4K28gP8I4r1Ohzrcraf/qk47VMzc46c1DZ/&#10;6uMD0qSRsP79K0Wwj5p/aI16bTvFmIgcCFFz+teOrqVzdylpWJHXrXvXxP0ODXvFt0szAspAC/QC&#10;uM1zwLY6dZlw218V89iI885WO+n7qRyWmybkBOC1aAuynyrj3rk57iaC6aKE8DvWnpsN5P8AMRuJ&#10;rmiuX4kdqd1ozqrS7a4Xap4pt1ob3kmcZwOlV9IR7e8jSVSo75rq7y4Gz90AD9KttPVGeuzOZg8K&#10;OXBVTz+ldfpvhd7W1DEbRjk1Y0e5Vdpl2471ralrcAtWjQ5XGMCnGPNqzGTcXoclqGsJYsyIRgcb&#10;qzF155mPOR6modS23lwVC/LmprPR41Xc/SoVG+rFKTWxm6zqy+WeefrXHXeoSPISm4Cu6vNDhnkG&#10;QMCs7UtDs7eMuPStFRsXGXVnP6XA1yyuxOM16z4MvUi2pu5WvMbeaG1VvLPzA1q6F4lEd4Fxg5rS&#10;MUtGRUldaH0v4fvgygE5Bo8SaBHfKHK5xzmuG0HxSkCxbjlenWvTdL1CLVLPAOcjiq02Zy+Z5B4j&#10;jbS4JAn3s8Vz+j6zLHNhzxmvQPiDo5CswGMc15nCo84KOtRKKRopXR31rrzeXycjtRVfR9Gkntdx&#10;GKKOVC5mY3hzwDpmveH0WKNSuzlsc5rxTxp8I9T8K601zHE0tiz5yB0r134Y6/LomyNiWgPVTXqf&#10;iK803VNJ+Xy3Rl5Bre6tysrllc+Tobef7ORsI9OKq3NnPHGXIJFeyN4ftY5n2ovlZ44rN1XRLWTi&#10;JRk9qwjGHU2nTdro8Nm8P3WpFmRDz0rR0vwBNGBJJGR9a9z8N/DlrplcKAM5xXcxfDuFU/eL07Yo&#10;rxUErGMHbc+U7rw3NbyfLG3XjitGy8H3F0oYqS3pXu/iTwrZ2Kk7VFYeiPax3HlbQSTwayjUUbWL&#10;V2cv8Pfhbd3WtRziNljUjPFfSMls+k6H5f3SFxVjwZHa29qm1FBx1ArQ1m3OpKyhfl9q6NakrRKs&#10;oLmZ8rfEeTULjUnYFlTPapvh74juLKZUlYjB7mvVfFXgL7YzYjy3WuI0zwDL/aSRhSAGycCliI6I&#10;ijd6nvvgLGqwpK65XtxXTeJtVh0ezMasA2Oax/C1uNF0xFxjauBxXE/EK+ubxZNhOOa41eekTaVo&#10;q7OX8SSQa1dM0rgqD610XhXw9ZLbBk25NeIaxeanHdGKNWwDmu28I+Jruzs1W5DblrspUf52c0pd&#10;j1Caxt7Zj8gLD2rBvb6SSTy4kxz6VDpviRtWuCufmziuttdLijXzpADxnNTKMLuwo8zGeHITGqll&#10;x61sXl0sPzE8CubvPEENvII0YKM44qCfUjdqwVs1nHR2NJI3r7xJ5luIEOcjmuTtWFtdyTTN941b&#10;0yEm5zIQoxmresWcLWocAZrqajomzm1WqFvPFVtZ2JCv8+K831Lx8txqBUOFVTzVzX1kkiZF4968&#10;h1uznt7xmUMSx6jpUciKUurPaLXxRb6lD5a8t0zXP6xarM5BT6GsD4fs014sb5BB7mvRdS0eRcOg&#10;3DHQis5RSN4u6MTwnef2LJ+8fv3NdR4j8QWl5Z5BG4LXG+I9GmhsRNGrBjzx2rgY9Xvo7h4JN2M9&#10;+lZqTj7xElqO8RSS3d0yR9CewqrY+FfMi8yZQAOauSXkVuGeTrRb+LId3lJ8xPrWyqc25ottCGPS&#10;fLkOz7pou7f7Phs7VFXJL4LGZG4z0xWLeTPqMh+bameKXxbE30sS6beGa92k8noK7O0Lw6ezZwM1&#10;x+haeY79NnzNnvXoE9my6WwCc966YxSRjJ6nHatqMs15wzMAOlbPhjxAtnIN5A92qnHpoeYsRjHW&#10;svW9JbcTDuXjI21nyXNFLSx2/iCGHxBAQkgBYfwmuA1H4ZzyKzK7NnvmszRbjWLPUtjlzHnjNeu6&#10;NqD3FmomjJb1xWTc6bsilyy6Hh934Nn02chgSO3rVvQri70u7Uxs6jPSvXtT0m3vMs3DY9KraZ4X&#10;tGc+YisexxVqo1uLkvoZ114rkbT1RznI5zXO2N6by+C+WyknqvSus1zw5CiEKMgdAKg0fw6IHDbc&#10;d81o6iauyoR5dEdFpOlhbfnBqzJb29iu8gFqrLeGIiNGokhm1SaOCP5mY4xXnTqam17Bo2qSajrE&#10;eyLMSNz6V3/iPXphYx28LYkk+UgdhU+meEYND0tWdRvVck+prF02Y3Xii1iaLzE3Z9a2jebRDa6n&#10;W+HdJl0vQRM0OSw3MTXkHiy7g17XpY1bO07dpr6H8X6pBpegv5hWFQmNvSvn6OGzku2nJUFm3A11&#10;SjYx5jkNa+Fq6gwljj2t6Y61N4d8A/YZMyAKy9sV7XoK2t/AASrMBgGsXxRYJZ3ACAhz0NONloS3&#10;1PM/EulNbgMHP4GjwjG8UyMSSdw6n3rodW0ue4j3GPIxxWLDZ3FmpYhlwe1ZOOuhUZ8u59s6Cwm0&#10;OxfOd0Sn9Ko+KnVLBl5ywx7UngW4N14P0iU87rdOfwpfEEfnW82RkKpIr2JfCc8fiOKTHkrg8UMv&#10;QdTSxoVtYjkcjpTivzCud7HbEd91cY9q5L4iWN1cLYi1TedxB9hXXK3SsjxdrEWh2i3U7YjU9aVk&#10;9GXO6i7HH/8ACCkWqz3BxLXY+GfFFj4ft1ieRVKDBGa8W8V/HR7rfbWMbAdN1crp+sajqLPK5LFq&#10;wnNUvgRzwtJWkz2j4kfF6Wa0li01scH56+XtavtS1q+llup3kZj/ABHNdzqSXNwvlMGDdelZlp4V&#10;uLq4/ejAJ9K5/bTk9TVQS2OIgtJ/tCcFuccV7Z4H0CcWJuDlSBkKaveF/h5Zyyxu4Bx616bceHo9&#10;P0orbhQ23gVjKSY/e2Pnrx5rU9rdGHuTyDWRokzNMkkpLIOdorc8b+FNTutRkmMYEakncab4R0JZ&#10;GUSkBM5ZjXDiKigr9T6PJcqnmmI5FpFbs6W1bUvErR20KsIV4WNen4102meB2g3x3OI5QPlBFdV4&#10;RW30+NYba26jIbHJqfxBdBpnfpIo4rilhFKPtaruz9uwrp4GCwuFjyxX3nLmwjs32AZI9KvWcakj&#10;I5qlLNiT5+pFTw3SqwOdrAVxqKi9D1pVHJam7aKMjjIBrYt1G4bjz2Fcza6mny7iOvOKux61HvC7&#10;sr9ea6oyijhqKTOthjHJPQd+1Wgq8561y0OviNQG5j+vWi68TmCPCruZvuL7+tbOrBK54uMrRwlK&#10;Vas7Rj1Nm91KKG5gs0P+kTNgf7I9TWXpfht7maaeQklnOZH53VX8P2cst+LqYGWZjk7uld7pOnFY&#10;1VuFJyBXDKXtj+cc+z2rm9be1NbL9RdPsWj2r1XoK6Kz08Mqkj64qSzsVZcjr06dK27Ow3Ki9+nN&#10;dNOlc+WK8FnuxtGOcVr2th8vPRulTwWIVkJHB7Cte1tgPmC7APpXqUqIFOKx/uj/AL6NWRZ5UAnB&#10;J/hHWtOO32IHICqePr6VYW3+UHIBY8V6MaaGZX2NpAV+UY/CmTQnPK5X68/hWpNGVC9AucHcOaom&#10;TbsSVN+SQBjk1tyoRk+SFwojyV6MTxzSm1/d7nUn/Zj5q1dxGWRtm5I4x2GATVBpmhbG4qc53Y5r&#10;JxGUmjQSbUONx49uKhmYiSRXOU9V45qaZfMjDMfmyMBcdKo3zRx3kKLJltvzjGVB9TXPJW1GMuP3&#10;K5YBs8nHUetZuoRrNGSzExdiOuRVi4bdMVk3Scde36VSkmaPKMyg4xj1561zy2GZ8/lRsAMkt0GO&#10;mKpSx4zKDncckGrd5LGylSGY47H9ay3nbDHdhOoU/wA645MY1pj5uF3BM9+g96h3hgcnOD0FNkmW&#10;TIPJJ4Paq3mYZuRweBnr71zykXEtNMNhXPNVZ5FVSWHt1pnmKdy7tuf1qtcSfIRwVHFZXLFebfGc&#10;dOzVm7trlhzjPenNdBOorKuJmzuU5B6Cp5gHzTRsxYncfSsu+Am3Ac57Yq010scWdo3Drms64umk&#10;bdEMFsHntSKOb1jTt25lX5l55rMtlLA5OH9K6K+aSY/NyD1rkb6Z7G8Ugfu2PJr0MLWcU6bPUwk9&#10;eRkGqrdrGfLU1mafrF1YS5fsehrubG8triMAhWyOaw9fs4JC3kJhj7V7ftFY9DkdzC8QeNJLpSm0&#10;EEVxy3El5MAqHk4rol8MyyTM5UnnpXRWHh+GxWJ3jVW6mnG244rWxX8P6CsMavIMZr0OzjXT9KIR&#10;fnIyxrk11OKS6ygHlxn8zW7N4ktY7FY5JFEkg6elZ6M2UdbMd4XsX1G5mum/1e7atZ/jRM6h5IOT&#10;0Fa+ja7Z2GlqokVdxz1xXmfizxt5mtTNAQyqcClL3dYmvLdana6Tax2NvmRh8oyc1m6jrto0hdzw&#10;vAWuBn8ZXd4oiXcB3xVmxsJb/BkZifSqhd69TNxSZd1nXoZQwgQYxXGzXihySn513reG4Ibck5DY&#10;zXH32itPeeWrYDU9kOVtClZ3SSTAADjtXdaC4laNU4bIziuc/wCENe3UPn5vatjwz5+mzTSzpvWF&#10;MjPGT0FYtW1uNS5rIi8Y2K6prnmIGcBQCxORkcV7t+zlp8ln4W1Ftu0Nd9T7KK8i0nT7jUGaZsse&#10;p4r6A+Ce7/hF5oCnlxC5Ys2O+BXRhV79mYV5X2PQFbdCO9VdRkVLecng+lWnJhhbGB6VmXZ3285f&#10;Lelevf3Tl6k1sdqqO+KVl+Y5pIflSnt3OOa1WxJ8kfEnxxJY/ELW0hO9kn2D8ABWIb/V/FS46KeK&#10;y/G1jJc+PtdncZRr6XH03Gu08G3ENnGBj0614uimzsSukVdH+G7+W0s+fxFbFrplrpcipJhVHPNd&#10;HeeJoLe324GT6V5/4r1R7gsY24PcGpnGNrmsLpmlqV3asxKMufXNQ212JOC+Vri7OOdlLysSta+n&#10;3phjJ28dADXn8t7tHQp62Z1QulZQqNn6V0GjeFX1aPBdsMPWvKbjxIbG+wGx3Nek+CfiVHCqK20j&#10;oa1ipbscnB7bmjf/AAtuIMtFNk9RmseTwfrELYU7x0r0+Lxra3Ua5AI+tadjd2N2occZ9a6E0YOU&#10;keCa9Y6npkZMkbAAdcVxV1dXc2Sc49DX0f42tYri3YRbSMV5NdeFZ5d23YMms3WUXYnfc8unmmHy&#10;rwSaNLW4+3KRyuea9EtfhzNPNl2HX0rej+HdtbsrbsMOtWqkZbmbvsino8MktqjbjxzXp3gPWjCR&#10;C7Vz1ho9tYWpBOfxqPSZVt9XXYcLmpclcSjdHpniu1/tC1+UZ3DrXC6T4LZbotIvfOcV6lpsaXdm&#10;ueeKwfEWsR6LG2AoNOUriho9RbU2mnRiJtuRRXmeqeLJbi5LIQBRUczNuZHn9vqxt2MacEHBrVjv&#10;rmbb+8bZnkZq3png0XMwcrya7FfAL/YSYoiGxnNTGEp6op1ElYg8LaSmrQtuO41pX3w7lt5VmjRn&#10;i6kelcBZ+JrrwjrZQnYqt8ynoRXu3g3xtYeILASh1JA+ZatW2e5Km7lHQ1t9LgAddrAd6yvEnjaC&#10;yjdEYFvWpPH2tW1rGxgYDPYV41cre+IL7yYFZ9xxxXPWnKcuUOVblzUNYvfFepC3tlZyxx8vSvWP&#10;A/wXeGzW6u1LPjJyK1fg58K0sAk9zHmQ8lmFel+MvFln4b00xRsoIGMV6eFw8FHmnuc86jvaJwFv&#10;pZtdSEERwintXo9n4fDWQZk5I7iuD8GzPqWofapBwzcZr263SP7GAcYC16FKnDVoxnOWzPLdT01G&#10;cxlRn6VijQLW1n8wbSeprpPGF0LW4JiHFceuoPfSeWPlXua87FJJ8r6nVSba0LGraokce1Gwo4rD&#10;VIr75Hw2e9X9asf9FKou8kcYrA0/TL+Biz8L2qKVHkV9yJ1HJ6j7nwTZNJ5hjFYOuafa28JjiVUP&#10;TNd9DbzyW5JO1Md68x8cTPa3OOWGaeI57WSCly31Ze8G6SI5tzfMc53Vt+MvE0el2JjRgpAwcVy3&#10;hzXpLe3BK7SRVfUrSfxFKS6kx5/rXHGydpHRLbQ5ZdenvLzduYrmu60G8G1Cz/nXIapYx6KrqMKV&#10;HFZuj+KJJ/MgQYKnOa3qQVroi+iPZrPF9JtQ5Oaj1y4a1j2N0Fc94L15YbtBMSC/FdH4siW+tyY/&#10;lZeayjFT0MtjBmhS6iLHriuJ1nTNpfcMjPXFdLptxcCIqVO3/aqhfTCaVkGD6g1alKLsxuCdrHK+&#10;HpRZa0oUkKe9e36fH9us0fg8V5TpvhWW41ATbSEU54r1zQ4/sdrGhPalL3hr3dDN1K3iRfLlAOOg&#10;9K848VWNrZFpWRQW6GvSdQhN7qiBvlTODW3cfC3TdatV84bweetKNmrNj2Z8walareRsI1yK5dtB&#10;u1uQ8EUmc9ga+09M+DmgWqDMKZ961f8AhA/DtqoVo4V29+K1jBdy1K3Q+QdH8K6zq9uVS1lz7g1p&#10;L8P9bteXtsexr7L0jT/DVhFjbEv5UzVY/D0oOxEb6YqrKOxN22fHMfhvUrKdJJI/Lwe1dtCXm0vY&#10;Vwcda9c1rR9JuVISEVz39i2kCnaox6Vn7fkH7FS1Z5Hb2Nx9sdSDsY+ldZovh2O6AHlhj3LVrapY&#10;W8e548KfQVxGoeLJdBlbDMVByQK09tFrcUaTOwuvh6jkSJsLelWrPwpLDGFJTPYV523x0ePaq2zE&#10;DuTUs/xxJjVlt2D1NlPqXyNbHqtl8MH1AF2m4Patm08AafpPLnew9TXj1r+0lJZ22xYCrepFclrn&#10;x81fVJiIpzGPRarlFynt/iuysYFIjWNVHNcDeagtujKo/EVwVl46ur9wbqWSXPcmtdbw3ilvm2/S&#10;uec7I0irdTZW5DNur0v4daINn264XH93d2rzzwF4fn8T64sYU/Zozl2P8q9a8XXyeHNNW3tsLKy7&#10;VFcCvJ3CSVxviDWPtV4bSErsVeee9dZ8MfCtu268uFVpe3tXidnDfPcCVnJJ5Jr0Hw3rl7pkIAdh&#10;Xr0bQS5jnnHmehP8e9JnuI0t7QSSEnLbe1eIW/hjUvNCFZEA67jX0J/aUOoZeeUu5/vCsPULSyMu&#10;8Nn9KdSpd6EKJznhHS5NLj+Ys2av6lZ3mp3C7Id6g9TWtDcWcShWcKBWlaeItJs+GfLVzK7eppZW&#10;OZvLR7OFUuEHpgU7/hDZdTsd0carn1rU1TUrHUrhCnAz3rr9E1iytLIIdrnHtVpq9iOU63wPay2P&#10;hHTreUgvHEE+WreqRhrG4B6lTijw/freabHIi7VORj0qW++a1k4z8teyrOCOfZnnVvuMagjpx+tS&#10;sSrHPpSQqcsp+8rH+dK/3iCeT61z9DviLD1rk/ipbi78MvG398Gutix8xrF8XQC60toyN/I4qW1F&#10;XZtbRnz1beEY0kZvLVu4ra0mzjtZQGj2jPSulns1h+UKVNYmrEwjemc+lcDqU5aI4tUbQt7No95V&#10;Sf71Ubia0hyUTc5pfCzfbjskYKO4Ndta+HbRWDnYPripfLHcakzitIuLpboOol2Z6AV1Nx4xSzjV&#10;Jw/PqK6yz0+xt48K0WaxNc0WzudzsyHaM1y1rS1RtCTTOH8feKbS40lLW2XM9wcZx0FZngLwzJru&#10;oLEmVSM5PvXNajPHNq13cbsQREqlenfBXVIVsbw+X/pJfCnHYivPw0I4jEqM3oj93yrDPLMs5oL3&#10;5av5npVvp8elwBWVVIGwMO9cX4klSC6l5ztHJrc8QeII9PtVDuHuM/gK8o1/xE000igltxzmvYzG&#10;rTpQ5Ed2X0alWXOx9xrATLEZcnjNVpNYlZhg/L3IFY010WJ3HJxx7U63Yq+M/hmvip1G3ofXxpxi&#10;tTdjvZGI2nCHnaK0be67cgZ9awbdsOvbsa1IZt3GMtRFvqzmqNJaGvDMd2dzHHSug0DTZLyYTTLu&#10;7KPSsnQ9OlvJV3L8oOcV6n4e0MKq4QDdz9K66cHUZ/NvGvEDx1d4Kg/3cN/N/wDALej6UqoDjA6k&#10;V1djp6qqkLjbS6fYrHjuPpW5a2+0JkDpXqwo2Py0da2qrtyK17e1CrnuvOcVHDCNudvHf0q9Coxj&#10;p3Nd8IootWsJkAIHAq8sf7sbQMfTiqsBCpj7nPXv9auxyAREH5xuzmu+CSQy5GqsDkcLyKVSdv8A&#10;cI4JNVY7gKdwYbicgMcUsl0CpUtjcD83UZrpi0SJeSKpGVLFhkDPpVGQiGNSe4zhTzRNPhV+YBz1&#10;DHpisuS+2yOHQgHgAjrj+QpNhYW4vljt/l3Etxu96o8q6oXUuvIOeenPNR310soXAZUU54Hb0rIn&#10;1DcQYwuwj5i/1rGUtSi5JciXo4RycDjPrz+VZDzFlYEb2P6DPU1Dd6iJFXkOEccKMfyqhd6htyIp&#10;VTC/dUVyTfUZb1CdAoMT/vccnnH1rMvJIyDuZs4wAOwqG4vX8xxEVV8f8tD+ZrOa+KtINyydy4Pv&#10;0Fcc5DLM0yGQhiFwMLzmqE1yM/LgDH51C18jM2DvGDjJ71Qa4ZEJcex2nNccpaDL0029eCB29Kpm&#10;RYZFLc/Lxz3qu12E2hjnAycmqsr7TuZuG9TWDkaFrzSyk8bgOoqs02FIY+xGageXbGVB2+tVJLgD&#10;cCSwH+c1lcY+aePbu3bdo/Cs+4uHC5jbIOT7YqvcXgbeFOGPb2rNkvscDBPTipuBcmuCsOTjJ7Zr&#10;NaZ/mcthT0qnczmRt0j5w2ABVWW7kkhwp+UHIHep5hlmW48xSOQc4b2xWHqSrMoUZ6/eqzJfBIjz&#10;hjncM1Tkl3LhRwRjJrWEmmmb05cskzN1KaTS13BtoFQafrf2y4RGbcD6GjUrG71mN1Cs2PlzXnzP&#10;e+HdYwxwmeK+gjF2ufUqSdme+6PaW1xCGYgGuT+ImoNpSny3wrdGrnIvHUsEUbo3+8K0b6OLxbY7&#10;Xl3hlyPY0+aT0NIpR95lHwjqkd5YuzOGZTzzXJeLNWn0vWJGExeMjKAHpVf7Ld+GbySCNW2ue/et&#10;238B3evxfa5QeBkA9K15eVbk83vczOdh8Rane2u0MwXtTbO4SFiZzvk781q31q2mxGJI/mXgmnaP&#10;4YbUImmdTuY1LvIHLtuZ8WpJHJlRt59K7Tw7q0TYDHr0PauZufD5huHUDgVLaxPZsqjr2rWPZGVr&#10;dT0m6uEuI9iHJYY4rd0P4aq0AvZlLNjIzWb4F0mUyfabtPkUAhWHauy8WePrbR7H7PAwDsnQVUoq&#10;xHxM4zVVSzuDCFGAazdU8mNUh4Ukb39z2FUoNTjvrw3M75jAMj+wHNYWpa0zySzydZDux6DsPyqF&#10;G9kUouK5jt9C1u2jjNuAqk8bq97+HMKWvha1WNsvK7SFscHJxXxNB4maDUMqSyZya+2fhHIbr4d6&#10;Hebd3mRlgG9Cxruw8XzO5hVeiOxmjzasQOcdKyNQz9kI5XLCt2ViYWwueOlY2rMjWsAxsYsOnfmu&#10;7oYXFh+70pWb5WPbGaSNjtqG+k8iwuZT/DGzZ+gNadCT44utShvNa1KbIYNcSMD/AMCNRw3lwrsY&#10;I22jvVv4d+FX8Xam6qPkMhYsPc177cfD/TNF0cbo0BVeeOa8vku7s7Obl0R853mqTDPnPgjsazp9&#10;WS4/dIwLd6k+I/y38/2cbEycAcVwem3EsN0C4bOaw5dzVHo+4WtlnNc5NrojdiZNoXoM1f1SZ5NJ&#10;QrnO3tXmkpupZnUqetY00pJlT0aOiutUS5lLb8se9S6fqktpICjEjrwa53T7GRpcFTk129n4feC1&#10;RyuM8kmtlHlVjNyV7m1pvjC5RkO5iPSvR9D+ISW1mGmbaQOhryC3t5ZHbyoycHrirEmn6i64ORmp&#10;ly8upPM7npGqfE22uZGG7j0FLpHig6pMFhiZh644rg9J8KvJJulyW9K9I8O29vo0KGRdoHJ4rGMK&#10;b3JlN30Ous2FvaeY0RZ+5xXDeLPiAdLnaNACa6S48VJdRGK2dVTpz1NcNqvh0axeZkG456ir5IbI&#10;cZ23KKeOr/UEHl9+mK09Hv7uO4Elw23ngV0Ph3wbYafbhnUFgO9UtX8qCYpAqlyfyqXG2xspRZ7N&#10;4F1n7XZIp64rI+JGl/aoSQSOO1VfhzIVhG45NdL4mj8+1Y4zxSd0zB6nidvozbSC+SD3orsbbSC+&#10;8rEcE0VVy7IxtN8RJbMgY16Zpfia1uNM2h1Dba8M1CxZcbGA9Oada6xc2KAb8n61y0qjoytcp01L&#10;Yt/EDTE1TVGdMcHlhVPSZp9Dj3QyGMAVj6p4gufOJ2sNxzkitbQbK415cs+xKUpOpPQ02RV1DXrj&#10;UrgLLISCcV638H9FtLi4BYqWGMmvNbrwq9nNu3b1rd8NeJH8JXkcu791n5hXVRp8krzMpXkvdPqb&#10;VZF0PSd1uONv3hXhWpT6j4o8SKzQPJaxtnB6GuoHxasdbtYYPPXYeGFdv4aXSprNphsDEcV7EYxl&#10;qcnvRM7T72z0W0jDx+U+MnNOu/i1a2MJVplA6DmuC+Kl4ttuKTtj0U15TZxDXpvK89mUn15rKddU&#10;3ZFRpSlqe0ap8QLDUgzyToq9hnrXGXfxEs7eYhHUDPrXNap8O7v7PkTSYxxg1y1n8P7xr5vPkLBe&#10;m41yTgqslNs6oycI8qR7R4d+IFnqTgSyKozgAmur1rxZpFjZg70Jx6ivmnUPDl1ptwk8crJtPTNR&#10;6p/aV2qokrOTXT7aMPcOaVN/Ez3iT4iadFbsS6kt0Ga5K8uYfEV0W+XFeUro+oqg812DD3rufCMJ&#10;tFBkbnqa4a+Id+WJ00aceW7Ovh8OReSoAwDxWummRafp7EYG0Uum30M0K4OT25pb7fJEwPKdKOXm&#10;SI5tdTxnxhcSXmoFQKs+EPDKwF7h0yWHcV1moeGIZLhZduSTmrlxJBa6bJEAFZRwa0nFxWo78y0O&#10;XE8a6gI4ztkjPSuya5Y2IDHcxXrXmSxyNq3nAtuY13kMj/2d+9yvbmuDW+gmieFlKkAZIFY0djG9&#10;8ZWyBnkVtwSW8UbbiFYLwc9a5vW9V8mCQw8P3xWrUriWuh0ja1a2EexHUfzq9pOtJeMrBq+c9c16&#10;+ku2bdIqqe1dT4H8XTPhXJ61XK4q4M9p12ZoozNE2CBnNczD8SdWt8xBy23oabdeJBJb7WOVIwc1&#10;jlYLhcgYPUbay5XLRFxa6lnWPilrkK5EjJ9K4jUvitrUkh3XMhOccGneIrqSGQxsCVPt2rQ8L6bp&#10;t9hp0jyOu7FNKUXZm65XsYq+PPEt6w8u4mP0zW1pet+KW2s8s5GcEGu+t4/D+nxrl4kOPUU268Sa&#10;JbQnbIrAegqZXK5UULHVdbkjAldh9TWnHNqEi/O/61yl18SNOt5SsalxVyx+IUF4uI1A/GsPZ8w7&#10;pdTb+zTzNhm3E+lUbzwT/ajEFN31q7puubhuIVfetix1F9QuDFC2fUrXZTwsWtWYSrKOx5lrHgi0&#10;0tiJFUVlQ6HZTZCIPyr0/wAUeELu+uAEiZv9pjV7Qfhavko84CHvitJYVQ1iyPrF9LHiup+BxcYZ&#10;Pmyei1r6L8H2u4Tvj2AjIYivdo/C+l6THyFyPWqtz4istMhZUCsB0AqKcpLczlK+x5XpfwfFteL5&#10;xJUHPSuyufBsENrHbwRgyNwABULeNjcXgQLsUmvU/COjo1qNRusHj5A1E/eTCLdzM8O6HaeAfDxm&#10;kAWTG5m9TXkniLxq2qaxJORujBwoNdF8VPGTaxqH9l2kmIlPzle/tXnN5pqwAO5zjrXNBc0rI6Hp&#10;G50MfjryQMIoAq1D8SsEKjAA+lcRJFBIpKct/dzVvS9AAXzcHB5Oa9OCXU57o9As/Ek+pMBG+C3S&#10;uf8AGuoapp8eVnZT7U7w4pttQV2OR2UVd8YLJqkiKm3avpzWFWpTjpFlxg97HnMfirVcfvJ2Kk96&#10;09J1y4nvoElnJDN60l1oZ87ai7j6AU2x8M3v9pQuE2qGqYLmSZWnU7jVr65sbFJIm381T0Xxjem4&#10;Pmoyovoa6uPwvLd2SKybgOalPggRxlhEQSK39knqzmlJqVketfBvXV1rQbgDI8mXac+4zXZ3zHyZ&#10;AOOOtedfA7T5dNtdVt5OjSK6n8MV6XeQ5hcc8jFehT/hqxm/i1PPbjK3kiZyuc5FMk9cZ9Ks31v5&#10;V9Ix4JPC/wBarSeue1ZHdDZDk+WPpVS92m3kLYxVotiMe9UdSt5bzTLiKDJldSqAeuOKh6qx0paH&#10;FazLZq+dwzmsCaSym3BiCa6PQP2X/iL4i2y3tzBp1qxz+8O5gPpXtvgj9jvR9LaKTW9Rm1F+pQfK&#10;tYU8HUk9VY8yUl0PmaGxeabFhBJKxPAjUkmu30D4Q/EDxBs8jTpIIW6PMdoAr7L0f4f+HfC0KR2G&#10;nQRBBgNtGa2TfCNdqgAdBgYr0o4OH29SFd7Hzj4X/ZR1ZZI5da1vYn8UUI/TNdF8Rvhj4Y+Gfw51&#10;vUvLa6uEt2CNM2fmIwK9mkvGPBNeI/tYahL/AMKtu4FPMjDP0FVWhTpUpSitkehgcP7bE04Pq0fA&#10;17feTa4yAWYtg962PBvi+80u9zCVCsPmGcDiuK1a4zIqdhzTrOVhgq2DX5h9YlTq80eh/UdHDxlQ&#10;5Weq+IfFD6kqBpcryW2nqxrmHujJIWyemKy1uGkxjtUscm7GeD0qMRiJV5XZ0UaUaKsjRX5mB5q/&#10;CxCjjmqEOWwO1W4/lA+XvXL5lSmXo5+5PetfRrd7y4UKDgGsJVG7gV6P4K0UxxRuw+ZuTWlJOcrI&#10;+C4tzhZVl0nB+/PRfqzsvC+j7EXauSODXpWkaftj6cdqwtBsfL2nbkADmu0s49qqfl2jvX1NCikr&#10;n8qSk5O7LFtDt+Uf/Wq/Gu3PHB96rpMFXg9qsRuGbOWBzXVswRctW3AgjKjHerayiOTBYJ2DYrI+&#10;0LG5U/Nxk81aW8j3ZKbTjAYEn9KtSKsa4mDQghsFfTvR9qZEJ+WTnjHb61jHUVX5OX68AdaryatJ&#10;CSgjCLjcWIODW3tEhnRrcboxjAx75Aqpc3yqoKrwe+cLnuawW1NpkDTJnvtVSSfrioLjU42YqHZB&#10;zjqT745qvbKwGvNqUbLud2LfwgdM1g6t4ikspN0EIuJScNFI23t7dKpXV+jPgyyDdkgbQrMBWFdX&#10;csUqi5iki43RluVPuM/TrWbriNubVomVJJHMYCE+Xz1PQZH41m3GoRRs4UEyNycn5f1rJfUV35dG&#10;bDZLF87vasvVL5hEcIvodrgk/WuZ1hmtDdRRxFg6IrE7UBPJ6niqRuhH83Ksx/hyCKxZL4TRoZts&#10;bEf6scYP4VWuLxraQLvDRkbgSwOK5ZVO4zUub4TXEsSFs7cnc2c/jWc94owgcb8knFYzakkhcHCs&#10;v3Rjk1AL/aoK7PmOCB3+tcsp6gbkmofMH27kxtEar+FV/tA+UNJl/wCIHoorGbUpHZgTtIOBjGBV&#10;MaofOJyw3cBj0FZNlI3JLoSny9+P9oDmo3m25AbtxurJmuY1Xcjln/hPTNLHd+bhl24UYbJrO5Zo&#10;zXQVcls9s+tZt1dFmIB+Zuc+1VZbwKrnOFxiqU8zHaV4PrmkMmludjkP8pwQTWZdXSw5dF3cDNLN&#10;IZVbGOvc1n3Ew2kgfNnipENmui2ABkdfzqvNdjB+bB7CqM+5ZdwJUnO6qcvzBnaTI9qgZo3H7lUd&#10;zkMNw96ihkeRt2OOoWqf2ppLURkZVOVqezYswJOB0ArWC1NoH0v8JdD0PUvhgk89lHLfpPJG7sOv&#10;cfoa8Q+PHgjRNHhN3bt/pMkv+rTotem/Cdbu48M3dhZlmZ7lePQEcmvarH9nfw34i06L+17Q3Mv3&#10;m3HvX3VCn7WjFeR7dOXLBNn5q3luyriFWP4Vq+ENSu7G4CSRnymOM1+jc37H/gW4QiOyaHP91jWH&#10;e/sU+GjIr2lxJCQeAeRQ8HOxt7ZdD4y8SQWr2qyuB5yjI461JH43hstDCKoDhOmOtfWWv/sWrqNo&#10;Yor5SemSvavKdZ/Yh8WWN5JHayW91adFLEggVj9UqLoWq0XozzT4D/DO9+PHi17eOF4tPh+aefHA&#10;56Z9a+4fDv7Hng3R7ZUkt2uHA5LtXRfs/wDwpsvhH4JtdNhiQXsnz3EgHLOevNeqrOOpNezh8PCE&#10;feWpxTm5M8R1D9kfwDdqwbTfLz1KsQa5u6/Ya8INcCa0mni7hS2RX0mzo9OjwuMGu32NL+Uy5pdz&#10;5p1f9kN3tWjsNU8ltu0EpXiPjD9hrxwJjNY6hb32OzEqa/QnzPl9aA4xjFZSwtKSs4j9pNPc/KvW&#10;P2cfG/hzWbXQJ7AzX+oo0ypCc/uY8F2PtnaPxrnPFHwT8V2C7bjTLqLHBJjOK/S/wqqeJvi54v1l&#10;1DwaTFDolsSOAcebMR+LID/u13NxpdldZE1vHIP9pQa41gISu4uxv7eSSR+O2i/BvVri6bfbuoPB&#10;3Ka+xPhzpMuk+C9IsZgRJb26xjHHQntX1dN4F0Gdix023GepCAV4X4it4odc1IWsYigjnZEjX0HF&#10;H1Z0dW7kOpzmdIpkgIJxxWPqkJi8tcgjP5VrzMwQ7uOKydSVUaJF69z60hoIRlSKzfFClvDWpJGf&#10;3jQSKv1KkCtBR8vWsvxhdJpfhy6uJGwqryW+oqpaIRwPwz8JW/g3S0aXasm3LNVrxJqQ1qQwxNuj&#10;9c1594r+IUtzD5NlJiNfvNmuX8O+MLzV9ftrK3kIO4ZArzfaK9ja1tS/46+HEl7H9ogU5U/MMVxd&#10;r8L7i6mBzj8K+rdSs4rPw7586qG29D3rzrR9WtHvGQoqjdxWM3f4ToiuZHG6b8J3mtRHKzdOOKiu&#10;PgXFvDAnNeo614gOl2fnQqpUda5MfE4TOQSoxXJzTp62KlHm6nNWnwXgtbgSSAkLzW8ngu02eWUB&#10;7c1T1P4lPuCJxnvWdc+NJI4TIJDux1pc9SeyGoJbncad4F0yzhG9Ix36Vm+INP061jOxEHHXivLr&#10;z4lX07MIWkYg9s1h3XirU7yQrIzYPrWTpVJ6Gfu3Oxj1KGG82hgoziuxtrVNQstwwRjvXh815Nby&#10;rLITgc12+j+OoLfTR5kuD0AFKnTlHRlyirXLWsw/2fM2B07qaybPW5oZTiUj6msvxF4sWUlt2F68&#10;1k6brsV4uM5PQV3U6PN7zZztnb3HjKdUKB+frWZa64811mUk5PWl0nQ7jUpQUhOxj1ru9P8AhiZI&#10;98kWABnOKfJy7srdHUfDe6a4XCCu91UCOEbj25rhfD8cfhUDc232p/izx3BNZkRt82O1ZSfYqMW9&#10;C/LqEcbf60IOworyqHxg0jSbucHAzRRzIeq0JNbs72xzm2cj/Z5rDgmmmmBeFkQHk4r2eRrWa4EM&#10;kgUn+8K1ovCti0JY+W4Yc8CpjhW9WL2nRHn+l+E4NWsVZo1dWGc10HhHwp/Zd0Uxujz3FagktdG+&#10;VQqqD0BrTsb62kUupHPvVQUaMrg3Joh8SeG0WzaVYoycdAMV5M2hPqWoSo6N5S+hr1nUmuZlby5A&#10;Y27E1y8a/YL49ix5z0rqnUg2tCY83RnIN4JudPmSWESbGOcV6L4duNRhtViMjAAd60opreaHc7Dj&#10;tiqz39tC+BIVzx0qE0/hNbPqY/iXR7/V1YK29SMc1yfhzwNqWma0GfJiLV6vbzRtCCuSKmjmBbIA&#10;OPUVlKnfYqEtdTp9F8PwzacvmgMQO/0rgvHmjzaazSWiAHvitu78SzafCcPgegrJOttrCEyDPGMN&#10;RGEo7hKST0PKL+3vLtWacnjkVJotrljjg+9bfiPfbsyIq5PT2rM0/Tplj8x39/lrNyVyZNyRJcw7&#10;nILZA7gdahtdJ1DVpAlqdg6Vj6prjW7yKpwe1dR8P/HVnp7Ks6guP4jWcUpTvIv4FZGlY+EdW0vY&#10;8twSM9BXURib7IA5y4qh4k+IUV1b4gjAPZhWBb+KJpISNzEmumVSMV7hhy33NLUxcCFsA5rMsbM3&#10;hIlzz1zW1pOtR3S7JtpNU9e2Q5aFtp9q5PaNu0jZfDoVrjR7a0IcgYFZWvawEtxFGct0GKhbVLiR&#10;TE/OeBXP6wt3aMkzRlo933h2rp5baoyUe45bq62MXcj1yas2skNy2yRt7Vm3xmksywBKkZJ7VgR6&#10;lNaupB2sp5qJNtqxJ12saDaeTvWNWH06VzVvp8dnOXQ7ST2rpNF1CLWk4bB6MppmqaM1qxkBzH29&#10;q2VpaMnYxru+Plldx9ua0fDd55M4Er7oz/erPurcbcjBOM1LoNsszHcc+wNOMXcOY9FuvCtnrunn&#10;bt34yCK8U8WaLfeHLxxHJJHHngjOBXpMHiM6BIIy+E+uavalZ2ni6xZl2vkVnKXJLU1S5lofOOpe&#10;LdQjbb57Mw9afpPii7vPlkck+ma6XxH8N54rx8wtsz8rLVPR/Actrdq5RiewFaSStdhGXQfa6Hca&#10;lMpVyN/QV2+i/DvV7SaKRA0kZrR8L+D72O9ikWMlAeQRX0No8NlbabH5qBXUc8U6ap2uxSbvZHmM&#10;fgO+uNPQoWVv4hXceAfC/wDYsjvMN5x/FXSLq1t5BEYUZqnp+rJNePGrZHSs+uhHqL4i8UWliwWQ&#10;KABxXCaj8WrdJPKiYenFHxc09/sZlTcAw7djXzjqV/dwzMBkMDg1NaTjYcUm9T3DUfGT6gpZpQvo&#10;M1yGoeMIbOYhn3Z6nNcBZ3t064ZmLGt3w74C1PxbqSR7SsRPJ9qUE2uZmqio6s7jwprGnapqUBld&#10;dinca9N8cfE6z0PQRb2zgSsu1dvavK/GPgGHwRp6SQtskAAznkmuXs5hqi7LlyT3DGrsprQFHW5r&#10;aTrUFxqDTSMXcnJNXPECyahGDAGA9hxSaP4PtoI/ODllJz9K9A8O6bZSW/J3EdBiohTUU7Gk5WVm&#10;eY6D4ZuZrhZJ2KpnoK9HNvbQWIijT95jGMc1sXGmwQ8xpnPpVu20t/KLpbgn+8ar2c5dTP3Yepye&#10;l+HZmk3YKg9zW9/ZMFuuXZf+BGpP7P1SabaMRpWPrvh/UmkAE2BnkZ61n7CMHcPaTlsSzNZWLGQr&#10;G5HPy81h33j+2tZvlgAIPA20+80+50+PMkBf/aHNXNFtbTVZESS1DNnGGXmuiPLLRGUuZaskt/jB&#10;DaQqJVx+FWJPjBHMqpFG8pY4CqMmuwsv2Vb3x/PBLsfSbNiC0rDB2+wr6F+H37Ovgr4dxxNFYi/v&#10;UHNxdfO2fb0rvhg51N9EYurbY8q+DLarNJdvf6Xc2UMkYZHmQgNXpWoXSQxiNlAUj71ei+JPLk0m&#10;RY41ULjAAxXluuAPHjPJFdU6aox5USpc7uzkNaUi+DdtvFZrZ5PStTW18kwBjnAwMVkktt69TXFI&#10;9CnsRSSds8Yqx5gghWQdV+b8qj+wszAsPkz1qO+wuVAwuOlQu51qz0N34c/tJWXiLXrjR4brNxan&#10;DQyd8cHFfQ1hrC31qk8bghh0FfCfi7SNO8HzWutaLYJa3gffLIvWTJ5ya+gfg/8AEOPXNLgmSTzI&#10;pOCM/dPpXoQqdGea4WZ7hNdM/U4qHzsd+aoi6Dr1689ahkuguTn9a3LjE0pJMgnNeI/tMXQm8NxW&#10;5PDKxNeqTaokYPPNeD/tJass2lRBT0U5rjxUkqMj3cqp3xUPU+F9aUi9k4+62KkseAp61a1+zLXx&#10;dfmVjTI4vJxxzX5ZWhabZ/RmHqr2aRejf3q3bHPB6Vmq3PvV22bDAEfWubqdLlobNv8AcBHWrkRG&#10;0Hvis+3k6c8dK0I+etU3ockpGtoNkL7UIk6gfMa9q8N2aqijZwvevMvA9oGLT/3jtH4V7BoMYjjQ&#10;YDKRkmvUwVPqz+bOOsweKzH2Cfu01b59TtdJRI41TZwQDkVuRMMbRnAPSsSzZY1TYccA4q6JywJy&#10;20da+luoxPzU0llU8g4IPfv7UouAzHAPy9eazPODKPm47U97jb0kB45PQVySlqWkajXIUbsj8agb&#10;UF5Ukkt6dKz/ALQfmfIH67qrPJIuSjbRjoTjip9oVY0xdCJgFkOQemADT5L58lFkLL/CzcAGsb7U&#10;Fh3bFLj/AJan72Kz5LyRv9YQUB6ACj2rQzZm1AKo3Tkljg7Rjb+NZtxqzJIGiZsqcLk9c96oSXW3&#10;c+3LZ+9u5I9KqzXSllKHa/Unnms3UYFu61NvvTHKqPurnJ+lYrX8vltGxy55ZuDj2pl9MZIW3P8A&#10;6wYIAORVG5uFXKbcHYB09B71LqaBYP7QkmuHjcEDtJWXLqKwDychsE47cn1P4UrXEvl/vDiVflOe&#10;1Yk8kjTFweM5NZc+gi4b5rdy7P8AM/ByAcCq1xqAVW3Hqdqk+n4VnXmpJPnLkc4APJ4rN+1He7S9&#10;GOOfT2qG7sDQk1KJZdke6WV1yWxgA+gFVVvisjLkomfyrJuLwQXnlouQ3zBh6etVby+8mQI4KBjw&#10;c9azbuM3jqC+dlyWHJAz/Oqzag8zMVVjjnJHSsWa9KzYxhMYPeoUvCzSFm2r1Pas2PU6Fr5GEbMM&#10;BenPU96rPetG3XaCdxwaw1vEYDLfLjjJ6GnC+ULjdlujZ7YqSzXOottdRkoehqI6gVRgMBtuADWG&#10;L4RtlDhGP3W71I1wJMN3Bx9KANH7QVXO5RjjGelUL6b5AC3PUEetVXuMsCDuPQ81HJcfNhiM4wOK&#10;oYl1cMGKk/MRzWe0jNwW96tySCXcx+9iq3lHOT35o5SrEkcjFZOTjbirunruuFBBqgqsPlxncf0r&#10;VsVGVI+93NdVOOqZ0Qie6/Bu+v8ATzL9gjEvTdu7cV6PN8cNY0e6+zywxkj0rwLwt48l8M2lxa24&#10;Pm3BX5h2ArQt9Ua+uTJIxdj1ya+gWJ5IKMHqfXYPCqVNSmtD6M039opo2X7TafJjkqc109t8fNKl&#10;jDujg+mK+Y4WIXPVavW7Y+ZelaRx1WPU6ZYGlLZWPrXTviloeoQh1vEQ4yVY4q3N440+4jMdvOru&#10;eMKa+UI5BtyDj8a3PCupGHUWbzDkDGK7aeOlLRo46mBjFXTPpSDXFbHz1cXWl/vV45aeJJFXLN+t&#10;XoPFQJ5fn613QxCZ58qDR60msKerCpk1hSOGx+NeWJ4mPOG4q1H4jOOWNdCxBm6LPTRqyn+Kpl1J&#10;Sv3q8zh8RbsDdzUfiDxiNF0S9vGJPkxMyqvVmxhR9SSBWnt9LkezexY/Z71GS88J61qcxBOpa9qF&#10;yh/2POKL+iV6b9tUjqM15F8NYT4O8D6No8jgzW0A81h0MjEs5/76Y11I14dC1VTqWikS463Oukuw&#10;EJzXztfalJcapdSIoxJM5LHngk8V61Jro8tju4x614xGW3sSeCxI596zqy5hWsSTYPB59axrz5rp&#10;SB/D1rTum+U5fPHBFYjXBkvCgOVVcVy9UWiyPu9K8+/aB1BrH4V6rIODmNePdxXopwcdsV5D+1Nd&#10;PD8MWijUs813GCAOwyaKnwMcdz5Xh8VP5ZQHLHsa93/Z38Bvf3A1W5i2ljlc14vafDOeKPRbueVm&#10;lvcyvbhcbFzxk+9fWXgrWbTwt4ZVRtjZUwAfpXjSlyx03N9Gxvxp8RQaVpf2dXChRjg184L4oaxk&#10;86GbexOcZqL46eMNT8Qau0do/wC7J9a8+0XRdTuGXzJO/StaMfduxuSWx7zY+LodV0w+c/JXlTXK&#10;yRia4KwJkA9qr6boM1vCoeQ5IrtPC+n2mnsJZyD7ms5e87dDoUkkYVj4bkdg8qk7v7w6V0Vr8Oo9&#10;QUedIdo/hWtPUNesBJtiZSR2FSN4sFnbYi2hz/EatOysjF6lK88D2Gk2zbIkXA64rynXJIl1IRW0&#10;LMd3JA4r1q01NdbYpPNuc9s1h6t4Wj+1+fDww6qBWb3HE8x8Qafcz2J2xMpPtWPY6LfLEMITzXr1&#10;1pZvY1Xyz1xtxXS+Gfh+t0qmSPaM9xQuVeppUbeiPBJPBeqawrJCjZY4Fei/DP8AZ+ulmjmv9x5z&#10;t7V9B6T4P0/TUUmFBirOq+KbHQIDhlTFP2nKtDKFO8rMi0rwLYaPbKpVQRUOuaha6ZDtTaK828Uf&#10;GyKOYxwyZ+hrnbjxhJrUYYyHnmsZNy3Oqyi7HR+INaivtygjd61y89nvjYbs59TWBqGoXRkOxcjN&#10;Os/t1wQrZVfUmqgk1Y5pStLQo3luYbhgASP9mitz7Cy8Flz+FFWqcQ9pI9EmuXutSacRbwDkKKku&#10;PEzSMIVHlMOMZqx4Bt49cL/wjPX1rsLn4cwTziRIcv8A3xVR9pJWTI92J5xqlvcTRmVSxOOa5xte&#10;v9LkAVsr3Br2mbwk9rEUmjJXscVwPiTwqscjMi7/AFqnTT+ISqJ9C9ofilLqxHnJksOxrl9e1qSO&#10;/KQjjqDWRBctpOobCxCntV3UI21Bf3Skt64rP3YPUcVJ6oqzfEKW1YRt8m3v60DxVPeurqy+tc5r&#10;XgnVr+RPKtnKZ+9iug8P/DvVI0QyR4A60Rsnc0dTodhoviWfy8O4q5feMDHGRGA3HUUaL4Am2/vA&#10;eT0rdPw5Xg7DTlC7umXGa2scH/wmVzcTYcHB7k8Vo2XiQrKsYALtxWpqXw5lBJiUgVmr8P761lE0&#10;aMWU5BNRK1rXI0H654d1SfbdRpvTGSBXNSazPakWwXDdCGr3HwjeTTQpaXlvg4xkisnx18JxeSfb&#10;bRdj/e46Gs4xTZpdKN0eHXHh+a8uBKTgNyfSlbwr5bBlYbvY129xol9HB5TQMjAYziuSms7yz1AA&#10;hyWOOa1Xu6WMovmdxI9JmjhBZ2Az61NcahJZ2eFAZQPTmtnULWb+zzsVgFHLYrO8L2b6lMyTxlYw&#10;cZYVDpNsTkoo5zR/F0j3zxtlcGruueJbiKQbASp/Gu9Hw9sWkMnlBGP8QHWpF8AxLIHZQ8a0OnFI&#10;zVRuVjitF1b7Yo3J8y8jcK9C8Oafa+IoTGI1LYw8bVnX+g2NlEfLADewrM0HXX0fVlZDxnFckavK&#10;+VbHV8SL/jbwTPo9u5tY/MtyPu45WvMZPDd1cZJhZW7Cvqux1Cz8RacPMUeZjlfWvLPHkEfhdmmE&#10;DGE98ZxWsn1SMkjy3T/D+oWciywwspU8gd67jT9JutStzuhOSMMprmB8WdPtWw6kY9q6DRfirYTY&#10;aIEE8cCp9rLZIp0/M5XxN4T1a1mIhtyUPTHaqOm+FfEEXPkkfjXrun+JrfXJP9SzYOOlb3kmSPbB&#10;a4I7mr55XI5Fbc8ab4da5qkfmbCsmP4jxWx4b8I63o8myRML3Ga6nWfHUvhdwk9uSucA1z938ZI/&#10;vfZ2xTlV5tGiYxtrc6GbwjNfbfM27cfdzUsfge302MTTFc9ax9C+KyahMqrF14G41Y8Za5cXVn8n&#10;7vd6GqfPJILxuasfiTTNJYIXQY9KtS+NtMuI8faUjP1rxWbRr++ZwJfmbp61Qk8C6nDJumnYIOet&#10;VTtD4g5j3Ox1i2utwgcOPUGpY5Gt7jzVfYO4rzfwrH9hVULn/dHWtPWvEElqpRZcE9M1rzqT2HdH&#10;Z+NvEVlPpLQlg7suAM968V1nS7eOJ5ZCNx56VrXGpQQwmeaUM555NZNnpOo+Mr5UhQrBnqaLx6lK&#10;PVl/4W+D18Sas25covbFfQc1npfw/wBLZgqBwvLcZNct4R0uw8AWY3yKszDLuTXF/EDxdc+INQWG&#10;2YvDnHH8645Tcpcsdi3tczfEWqT+Pta2sGaLdhUro7P4GzXUaTO5iUc/L1rO8KrbWF9GzDMgPOa9&#10;70m5mvtLwE8tNvHFawlbchp2PKLjQbfw5GkMj7VH8R711umrp0liot3Tf/siuB+KF4LGSWJXLyHO&#10;PauI8F+Lr7R7v/S5CYSeM11xldamnLoj2fWr630xRJKBt9zXJ658dNN0OHy4kVmAwOayviFqUviP&#10;RGksny23+GvBvDvhDWvE3iL7L5MtxKW2oiKST+FZyjNbFrle56xc/Hy+vWY20IQE8cVXtfipqNzI&#10;XuG+gFeg+Ef2JfG+tW6zXEVvpUTDIW5f5/yHSvXfhX+x3YeCbxtV8VINbnibMdvCf3Q9CQeprWnh&#10;a0n72iM514L4Tzj4W+DvGHxWuFNppkkGnZ5vLkFU/DPWvq7wD8BdE8HiO4u0W/vxyXcfKp9hWpY+&#10;O7LTmSyt7H7JbxjaqomAvtiukh16K8iWRJBg9K9ijRo09d2cVSrUnvsXpJdqbVAUDoFFUp2Oc5qG&#10;a8bquMVVk1IFeTtbOCK7uZM5xNWmLaZcKOu2vJ9SuHuLhY1zgHmvR9Y1IWqiLbv8wYyOnNcTeW6R&#10;zEqOc81wYhbG1N2Oa8RqfLjJA4P41hIBuQY710PiZS1pnHTHOa5pyUQc8158j0KOxr6t4gsLBYbd&#10;pYlLYG09c1iapjOVOVbkGuI8Q25nvnZiWGOM1P4avrp2e3lcvFGMoW6/SsPbKT5Wjup0XDW5N418&#10;u70NYETc2PmPpXHfBvxhL4X8XNpUkmLS6bj2btXY68TJYyKOnQmvE/ECtY6rFcxErJHIGDZ966U9&#10;mclRWbR976b4oiWxUM2XUfnVW+8WRjJD/SvLbHxE/wDwj9pJvyZIlJ568Vhah4okC53cVpKtY7MP&#10;R51c9N1Dxmq5G7P414v8avEYvtPQK2etVL7xLK275q4Lxtqz3diAx+6fWvOxNVyps+oy6ioV4s85&#10;u23MapyycgdvWnXEhLZziqjSV8LW6n7Bh5aItRv69auQPjFZ0bd81YiY+uBXms9DmNy1kHRuQTkY&#10;rSjlTgA1z0ExGOuK1rFhJNEuOWYLSUr6HNUkopy7Hr3hW2WDT7dej4DdPWu90yZ4FiOd2TwvvXE2&#10;J+zrGRgbRiuhtdS/dxqD83XcOvNfQ0bQP48zKs8Ti6lWXVt/id9DqoDIGGMjFW1vmdgAQxwMYOBX&#10;HWl7t2szkr71qW92JFyr7ccAgda65VWzzkjoftQ6bs57DtTvNLKRjNYa3xjPLD8qeuoFche/JNYO&#10;ZpY2PtohyMYPpmqlxcJMrbnZcDOAeazZLxnQ87iTnJ7VXEh3j3PPpUcxVi8106rgPwwxxSLIm0l9&#10;xJ6dqoqVLKQQM8Y61Nhw5Yj5tvANWrjHblCvubcc/lVaXLeYQeG7VOwOw8YZhzUJ3wo0jAHIwRin&#10;ygZ8k32lXj3D92AD6r3qhdzbclsuzcZPatD7NDD5zxjG87m9zWfdYaYbh8mOMVLXYRh6lIPL2M+2&#10;QtnPYiseW6FvIqkbt3WtK8VpJ5QCCik/pWBqlwJDiP2z9emazJK1xMrM0ibVwckVTa6F8ZBHyqcZ&#10;brRKxYSE8quOnSs1bpbVpPLXbG/AOaNegD/tS3DplsMF2DPGKo3z+Yq5IbZ6VVkYycpxtbn3qq0w&#10;WPzBlgDytT5gXFvW8x5JQfKx261FNeLbzGTO9GX8aqyXHmRuF+70OaqNcHhScKOnvU6B1LyXQnaR&#10;lGAefpSR3yNKmBnggnpmsvzgygElSTjjimyKbNQoYMSc/SnYo1ZJN2VXv+lMW6OzOcdqzWvycEH5&#10;c9qaLjdtUksAcj2qUhmoJNuTyPrUkTCbOWz71lrMfMGTk/3TVxJyMEDAq0ikaNqgkbB49a1I9Nja&#10;PczBexY9KxLeUAErxU1xqDtGYw2F7iuiEVvY3iiMgNcNsbKdA3tWhC3lgAdazrU7F5GamRj1zW+x&#10;10o3Zr2LEzSyHoABXW6TyqEHmuI0+bAxnq2T9K7DTJdqrg4Fan6BQhyUoxOss5toGTz6VoxyqPun&#10;HtXPwyEgYrTgXcPmOK0TNGjRaYsuB19q0/Dkha8bnkCstbef7Ms4ik8gttE207c+masaK7Q30gI7&#10;VvTunqc87NaHbTO7wEIcGqV3JLCsMgPzvKitj0zTo7lG+UTIW7qD0qHUpG+zq65cKyn5eehr0I81&#10;jyZuEr2ep0a3R25yfpUgvpGUDdkfWsxJcqTnNSDHBBNXzMfKmrmvBfuvJPFZ2t6gdR1bStNY5j3m&#10;7mX1WPG0f99FfypyyLt65Ncrb3TXHxPljBysGlZOOxaUf/E1spsxdM9Mj1QnBq0uq71wTXK/aGpW&#10;uio64rdVDB0zem1mT7PMM7flP8q5W2mMcSiVdrHim3F55i4HU8U7h1DZ4xxW0ZcyuctWPK0hZG2R&#10;txn0rLVd14527eAK0Jm/dsVyTiqVurMTuPLcmgzRZ2jg5/CtnTfh7ovj7T9Ri1uDz4LeMPGuf4ye&#10;KyAoU1b/ALeudDC/Z22xuymRMfeAOa0clFXYlHmdkac/7Jtldxx3dvc7LgRgCORcqoHQCvCvjH8L&#10;/EvgfzCdPmubJes0CllA96+xvCfxHsdWiRZJPJl7g11F08GpxPDJEk8TDBDKCDSeEo1UmhXlF6n5&#10;OD4f+IPEUgn0/Qr28Unho4mI/PFatr8MfFWixmW60C7hPq0LYH6V+p8Oj2Wn6ekFpaxQIvRY0Aqy&#10;um281sRJCj54wyg1p9Tja1xKo1qfjn4g13U7K/ECxlSDhuOlWbe8v9SgVfNdR7V+jvxS/Zt8J+Oo&#10;3cadFZX5yVuoFCnPv618f/ED4U6h8K9W+zXsAe1dv3Vyo+V/b2NcNTDukvI1VRy3PKbfS7i3m3yS&#10;M31NdHYafJqCBCx+tX7po3h+RQWxwKu+E7WZnAb5Vrk91SubRvbQzY9LuLFx5efMXp64rrvDtrNq&#10;Eim4Tae+e9dFa6baRr5kijP941R1DXLW0crbqGkHeuepKOyNoQle70Np9JsLJRKyKDjmqF14ytNN&#10;UrEBx3rD+2XWpSDzG+U9s1R1fQY7hdrSbWPoa5LSvqb8yS0NOP4lfapzGoyeleXfF7xNd+TujcoO&#10;hGa6dtHg0nM2/AHbvXP+OND/ALas2bbuBXNdsI6HPKetzxC11C4urnLMTz3r0TQbto4UMgzxWDZ+&#10;F2guOEbj2rs9P0WZbfKDOByKuSV7su6L0WoW6x8ruqQeIIo8IkLZPtUNvpEq/fiIrRsdLi84GRM8&#10;1jzcvQi6NjSLFNQtzK8dFW1nW2UJE2xfSisfaSJ0Oi8NX8fhGy2Scdya6nwn8ULSS/ZZpjsznDdK&#10;8w8dpNd3BCsUU/wr0rims9QtVxFIU/nXXTn7N8xhL3tD6k8VfEvSBZkxzxsQOFyM15FfeNW1aaSO&#10;BchuMqK8xgsLl7gC4ldyzeteseG9LtrCw81YwSF5zVSn7V7D5XExdN8Hz394Z5Ax5z8w4rt9F0O1&#10;s5FD7Sc965weMJftLQxKF5wO1PvdWnU+avBFYToyvc0hUUT2CGy0/wCy/LGrN04FSf2NB9nZ0T5u&#10;wxXlGg+PJFuBC+Rz0avSrPxNLHErkLsxniuqHI/jRnJveJw3iDx1L4avjFPEyID94CqsPxotpWVF&#10;fdU/xEvLTxNA0ZRDL6rwa8vn+H7qvm2ysxHICnms6sIbRZtGTa1PaLX4iQzRAspx9KST4l2MXDjA&#10;+leG/wBs6roTeXc2ztEP4sVq6bND4nAVJNkn901xOM0axV9bnslp8RNLZgysN9bNr8VrQsIXbfE3&#10;GTXiln4C1ONy4cAZ6+1d/ofhKyksNk7B5AMH1zWkYN7sTkovQ9Ob+zNZs/OhK7scYry3XNMebVsb&#10;AAGyGrQXWV8LwsqtlB2rl9b+IkV3G7W+DJjAPoaUqsY7iUXLVHVTWFr9jCSzqABz71lRzafp+4oQ&#10;5B4GK8sv/E2qXU6nzTsHUCti1vpJbPkZY881CqqT3JcLas7GTW1hkabzcgfw9hWNe/EsyO0UMbSE&#10;cZTpXm3irxbJbs1rGDvPFdF8KfLnV01KLYW+YMe9btN6GEdWXz4oGobvMypB5rn77X1+1hbYbnz1&#10;zV/4h21vZs/2IYBPzMtebNfPpStIPmlY8etZypaXRt8LPdvCOt6k1uJoAXKdVBrr7vV7TxRpT210&#10;gEuNrxt1rifgJb6ibeW61GMrFNygYdq67xdpcVrcG7tiFbrx3q+WUY3RCkm9Twzx98IZrMSTWatJ&#10;ATkEdRWT4H8PSWcp+0qVUHgNXuOm+KIb5/stwoz056GrupeBLe6tXmtgEJGaxlUk42W5pGyd2Zfh&#10;W4sbKF9u0FTnHetS2+JFlZ3zwsMnPSuCtbC60vUJ42XcuOxriPFGtPpOuiUKRnqpFRyS5bsel7I7&#10;P4ua+2obWijxF13V5xa6pBcQsMhiOoNdxDqVv4k0cqwAOO/WvLtY0tNMvJFV225yNverpJvcl66G&#10;9o14I9WXYQORxmu81W8324Iche4zmvE7MXsl8JIEbFdi0etX0SxklQB2FdkWYyijpLPxdBpM37wC&#10;TB7mpr/xZL4gYR26kA/3a4dfB9y1yHuZSR15NdVazW+i24EZG/Has5cr1ZC00Roi8j8P2pkmf95j&#10;PWvOvE3jl7i4Yo3GeBVvVp59cvPLUkgngda6Hwp8I4by6Sa/+VM52nvWbqRR0wjYxvBXg7WPGlxH&#10;O5ZbYHPOcYr3m1htfA+i52jzFX8TU9jqGm+FbQWtuEG0Y4Fcn4o8SQ3+4CUE96x5ud3exTPL/HXj&#10;DXfFGsLBaCRYy+FA4Fep+C/BdxpWgi8vmEk5TJz2rgJ5mt3822t8sG3Bsda1h8R9WkhS1aEqvTFO&#10;OvSxbdlodl8PvD8mseLJLm6X/R4z8qdvrXsPirxTbeGtJaNGVSq+tcT4DeS10v7TJFiQjceK8n+K&#10;XjK9vtTe1+ZY80Sbk7EpMr654yttY1SQyMH+bPNcr4p1qNoljjcAf7NYUytG2VUuzelSQ+H7rUmU&#10;sjAfSumMnayQ3JQWrPQfg2up+M/EFr4c06Frq6uDgL1AXuzegFfol8H/AIA6F8MbQXX2aK71qQZk&#10;umUHb7L6CvEv2F/hPbeGdNv/ABPPFuvbo+RE7dVjHXH1P8q+wo7y3haNZZURpDhQxr6TB0Yxgpz3&#10;PMrVHJ2WxXluFtyQY8A/xYrMlZGZtpJGefSt+6nhkj2qy4+tYzRsCQdu3OcgYrtlqZo5XxF4Tj1Z&#10;XlgfyLnHDAcH2NeUr4oax8QyaVclrHVYekbHAkX+8vqPpXu0ncgcV518VPh5Y+PtNQSFrTUrdvMt&#10;L6HiSF/Y+h7jvXHUp9UaxlYXS/FImKwzNiTt71dvLoSDKmvPdYsrjwzbafb3EwuL5osmZTgMQOeK&#10;1NJ8QfaLYCX/AFgGD/jWMajWjKceqLeu3xYQnfzG4xzxUd5cLOSyjGOtYviC+RI2596P7RElvGRy&#10;CASaVV3VxxViPXBG9i+ckjnFclKQFB9q6bUtklm2OhFctMytwOn6150j0KJiX9qJJCcbuKZY2ot2&#10;yBzir00e52wM84qtcN5O4dCOK5+XW56UXpYztTlG2VcAg15F40iB3FVxXp93Nud1xk4rznxVHlmY&#10;8gdq6E9Dlqpcx6R4d1fzPAemvI2WWPaWNY17qZOcnIFV9IukbwDbpuBbPbtzWDeXJClcnNY1Xqej&#10;g17g+91L7xLVymuXhkhYbsmp7q7wzAmue1K7O71zXHPWNj26UnCSl2MaaTk1T389afPN87dOuaqs&#10;xz6V8jiI2bR+oYOspxTXUuwyDpnirKNjpk1nRN0yauQyfiK8eZ7MZF6KbpzW54fYSapbL1+cGucj&#10;bHtW34ckCatan/bFYRfvo5cZK2FqNfyv8j2u1mUY3Gr9rNmQqhGQe57Vz1q3mMBu781o28hjfKgH&#10;tu9q+mP4+qq8mdTauJM/Pgjg56E1ehuzGy/MQrda5X7WyqO+Dn6VL/abucDnj1o5jNI7FbxDxuUn&#10;oDR5wVmLSjB7Vy9vfFkCkZdRVpbhFYHeSSO9CuUb/wBqVsENkdgKmjmLbfQdqwobja2xWG0Z681q&#10;W8nGQRnop+tawjcDREYXa4Hvirvk+YfmXjj8KZbqrW8RHPPB/nV5WcsMIGx8pNd0afUZB5flxsxX&#10;cG6EdapXsO7PzHI5+lXxNGyvDz8p4z61QmuF8tg/+sx1xVuPYCgyho2Y8FTz71l3m0MT36AVoXRK&#10;kupzxtI7cGs68bB8wjcRwOawlEDm9QcxiTjCc/jXMzSqXjwuARn9K3NYvFgH3ch2I/Gudn2xyR7m&#10;LKzDOOqjpXLy6kmTfXhizEjZLHmqTSedbnI2sikYqxqVrjUrlBJ5gRyit689axlvJFuPL28560ON&#10;tBXG2twsMMhfJyce31qqu6OM4IYNkgfjRMpTKE8Mc/nVNpCgJU7hnIpqPRiuNWcSyOnKnODmmuPJ&#10;kTDbgOKbJKvnl+pPJxUG7IKq2MHNVyCuSTTefKxYY2nNRtMm9ckt61XWXbIrSAMD96o5ZBFgrgjP&#10;FHKO5P5wWR2UDaeNtOjl+XriqizbWJ65o8xQ3XNS4lLUvLcEnIOT6VNHcNu5yO9Z3nbBzyfap4bg&#10;4HoeKOU1iakd0VyAc1LHMWYnO7d29KzY5NrdeOtXLdx9714Fap2R1048xpxsePfrUjI5jfZyQM1D&#10;brxjNa625TRL6cfe27R9O9EffmonvYOhzSRV0g8Keprr9PmCqMflXC6VNtVe9dHZ3mcV2SProrQ7&#10;S1us7R0rSjug2xS23nGa5S1u+BV+O7LDiouVy3PbpPiNp2k6Lb6BpF9lEH77zlXa5x95cjIJNcza&#10;31tdS+bgBj1aPH/6q8zukS6+WYZHYjgj6GmaXrF7ocghwb+yznj/AFiD29a9SjiITXLNHzGIwdeh&#10;J1Kbuj2iGKOQboJY5M9j8rfkaivYprfeVVopR0zXMaNdXV1CLiCSOaD/AGXw6/Udq3LPVby9Qxws&#10;zOo3GFgC3129x7iuzk/kZxxxTelWNzRsdQv5reOYyxzIwyY5YwP/AB5f6g1bTWQq4ubCaJv+ekLb&#10;1/Lr+lZlvqyQKI5LXbt6iM45+hqddetupEqnHdciobknqaxlSaum0zZtLuC8+WC4jdsZ8tjtb8jX&#10;FeF3uLj4neK55IpIoIYILZC6kbjyTjPUcVu3GpWU9u5wkrhSQjLyTjgVzvwz/tubQZ5NYklt7w3U&#10;myJsMBEDhBxkUXu0aqT6NM71pKikkLCoEkmziRFcD+JDg/kaivrryV2lH59q0vZXL5l1QsYElxgk&#10;AKM81J9o3nCsML0rJMhuxtjyrZ6Hj+dX4YTHGBtK/UV2UmuQ8/EPmmT+cWxlsfQ06BVhU85JNVmU&#10;4zjp2pbdswoevFapmKLCzF2/GknVpcg8g8c0kK7jxUiRNNcBEXc7MAKmWqNaa947H4d6b5kzTPEG&#10;ReMsK9bsW2oMcd65Tw3ZDTrGGLADYyx966zT49xH5V6FGNlYwqPmZqFQ9uoZtnGc1biVVgG1twIq&#10;kQLqcx5wijFX/ljhVB0FdiVzBmPfNujJHGCRXknxo8L23jPwhe2U8YaXaXjbHKsOQRXr2pMPLYdK&#10;858UyBYZEJOCDXPVWlionw82mQ6TujmIUodp3e1OtdQWMMbddwA61yfxOvL8+OtWt0yYo7ggD2ro&#10;fAsnnxiOZcNjkV8u6Mpzd9j1PbRilYsrr099N5JbBPAHaoZdLuFlEjdjzxXTSeEViuBcKPlPPTvW&#10;ntj8pU2LvxzmtI0Y03sZTqORyT3/ANlhAPHFcVq2u3zXB8okqDXdeJNHZ43MZ5FcImnzec3mKQqn&#10;JJHWtpQW5jGVjR0uG51VVacNt/nV7VLnyYxbqMPjGMdKx7jxnDpbpCBhjwB6VuWrQatCJDy5HWuf&#10;mV7M0UZSd0Zul6IbmQ5QEk9hXX2Okw2ihZoQq4+9TdFuLbS5gZBgdOa6g/YtQXcjbs8nniqhZ3kz&#10;Sp7lkY0Oj20x3Ko21WvtIt4twUDJqbXPEGn6KjKJVyB2NcPP408+XKNlc8Vzybk7vYiJfu7SQSnY&#10;OKKt6bqyXlvvOBRW91/KLl8x/i6+Ro9yjy8jjFc7oc8N5cbZSSM810MGlSa1MsJXMa9TWzb+C4NL&#10;jL4UMOlEaSk7sx5uxUj8P21xseOILj+9XR20MEOn+T8vPUA1ziectwyfNIM5A7VSXULiTUjGQUXd&#10;jGf1rKpeLvA3jrHUtXelo1wXWHjdxinXGn3EkOAhFdZZ3FjDbKzlS2O5qC41O3lV9hG1Rniuf2lR&#10;6IiyucrDp6QxeaxXzF7VoWvig/ZGhAbAFaHhHwnL4uknfkJuIXnt61zXiTT5fBurtazKZIi3ytiu&#10;v2dRw5pFXinYpP4jhW4KyLgk4ya6DS/ElnbR7gV4FefeJ9PaT97CG3HkCqentdQQ4cZboc1xOMo6&#10;7mycXoehax4z0q6zFNEpJGA2K8s1PUZdF1f7VppxHnO1elac1qZTuZaT+x3miyI8rXP9YmnZI3UU&#10;ty/J8Y7xbVIwNr4xuqbw/wDEe7+0Bp5MxsecGuZ1DwTc30JeJCuK5m3hutL1JLWfIGcZpuUp+9Eq&#10;0T6Uk1TT9e03BkXcw9a881Xw99hleSNt0eetYeoQ3mm6SLq3lcLjPWrfwu1i48ZXlxZ3JZjGcbfW&#10;hp1dGtSFLlJLeSJeGXLU278QLYgYHB44r0XTfhXPcak6+WxiBzvI4ql4y+HK2g+RA2PSpVBqJMql&#10;zxoRvqHiGGcrui3cg16TqF1a6bpsZjXYyjk965XVru18PYJ2mRf51xHiLxxcXysq5UHjFbRqPlsz&#10;PlS1Oy8SfEKyXTzCi+ZPjbUnwp8ASeLtUjvr5GNurbljNee+GPD9xrN7HJPGwjJzkivq/wCHNrbe&#10;HfDZdsBivGe9b02/tBJXVzP8c/ETTvBdvDYW4VGGF+WmPq7eI9FjniO4MOcVwnj7w6PFOqNcAExK&#10;eM8V3ngGG103SfsspXIGOtb8ylojFp9jKtdFSSYMPlf1ruLP7VZ2AVjuXHesWTZa3TzxPtGfwqrf&#10;fES2jXynZeOMnisZ2TuOK5kNurm1hvGeVFBPXmuf8QeF7DxADKqg/hVHXfFFnd8RSR7j2zUmg61z&#10;sL5DcYHSseeVyuQ5C50ttHvBBAhXnB5qhrHg19QKuZirelem6n4cjvJEuOcH1qGTw8kMZl84MVHG&#10;6rkpbpk6bM4rw74VXS2DSr5uPWujmZVGEjUfQVzupeIv7PvjEzbgOOOlXofEEN0ETcoz+lZyckTy&#10;or61G8luxPDY6Vydnps+pTOpZsA16RMunm3AyJJG981Bb6RDH9zCE8nilzKRSjboM8KeH9O0SM3V&#10;yytIBnLVr2utW+p6ltjLJFjG7OKhbRYXiO+YYPvWXJYW2nyhklyc9KnlV+ZFXa0sa/iaximiIhkJ&#10;YjrmuOXT1tf9ZJu9V613kmji80sXCMSMZ61zjeHjKHkywA75rRJsTbMS78RQWICKgYj1rOi12Ka4&#10;WUx/dOetS6lpUSPJkl8Gsj7CisSDtFTLTQa5met2PxitNN0sRSDoMV594g8caTrN4ZMKDnqRWBqF&#10;jHPDtDZqDS9Htrcksgc/Srg7FOT6s7G01rRLezEjorSYzwtQyfEaytYSYYGOPRaw3urRv3QTb7ba&#10;3PDOhjVdSs7VYNwmmVBhfUgV0RetiHFPdn6D/BNTpnwm0IEtDPc2ouG3dV3DNeffFD4zad8P2WbV&#10;LyWVoGJREbc0nIyAK7bX7xfD2kxW8LfubW2WI89MKAAK+Rvin4Xl1u11TxJfMbiNUYRxk8J6GvZq&#10;T0UexhTj1Pqf4b/tEaL8SLNRZX0QkX/ljIdkmPoa9Uh8TCK3jL5KsPvDn/8AVX5FfDfxVLoevRGK&#10;ZomDjkHGOa+wPCX7Wmh2OpJYahdGMxKFa4ZN0ZbuOO3vVQqOISh2PsX7alxCrocqehrNvm3K1cn4&#10;V8cWfizT4rzR7q3uUk+8Imyv19q6FrkuoV/vHrj1rr5+ZGNrHnXxO0ibULC3uYf9fZy+aMnquMMP&#10;yrhdN1Cfi6lkCxk4VfavZ9Vt1liZGGQwxXhuu6a2gazcxSjdA+Xgwf4fT864qis7nRB3VjX1S4+0&#10;GNScKxGTU/2pbd/I+8FGBs5rBkvftGnxyHhsdPSqq3zBtwLE44IrNy0sVy6nVNJmEgkgYOK5x8K3&#10;B71ftb4zxgOwBArKZtskm4454rlmdlHext6BpK30csjsFC85asTxBYrbwPIp3jOSQaoa546/4RfQ&#10;5dkfmSN0Ga8/0v4uXVwrG8tVezJIYL1A9aXtKVuWT1OmMavNzJaG1NcCe4kKhkVhgVxXiy3ZUPHH&#10;rXQx6gl5cB7Y5hfJUtxxWF4tmaOF1Yhtq5JBqobFV12IvCczz+HZUOdsZP8AOsu9uuoDd6teEbrb&#10;4cuvxxk+9c9fXYUMc8/yrCpozswvwlS6u97GsPUrhNwKtk+lTXVzjLVz2oXIDcNz3rlPS5rDJrgC&#10;WljcPzWBeXxWXINWre93bWBrw8fRs+dbM+sybGcydJ7o2kzVuE/LWXFeAgGrcU+7HpXzVSJ9rTqX&#10;NONhgdav6XN9nvoHB6ODWPFJVqGbaQ2e+a4pKzudM17SnKD6o9jgvBtBU9RyKuxXhj2k5Azg1zWk&#10;3Sz2qSjklQavibPy7sHrX0CndJn8k4qi6VadN7ptHTQ6gPugZzzmnfaFVlYAAflWAt0yYCtuVvXt&#10;Us8+4LzkHitF7xxWNlr5lyqNg5wTVyO5CMxL5wMYrlvtjHkdQcVZguCjBmYs7fw1ohHV2dx5YEi/&#10;Mc7hz+ldFps6O5U/KW+YD3rgrC+WH/WHB3dM10+n6hHNuZH+djgsRwK6qYHY6ddGWPb0wcEg8fWr&#10;YvjDiMFRJya5SDUZIcNjqMHb7VO2qRy53YDAc+orvjsBtX2obYXkTJkB4x3JqlNeLMqqflZcFyeh&#10;NZAvipG5yR1Hpis2fUo2ym7K7ssc9KUmBuzagm91UEgjOR0FZNxdv5MhkHByqrnrxVL7fH5j7WAR&#10;u5PI9qqfbI8kklyxwvPSsWxGZqM6qqrJln64Fc/qk5l2x7cbhyemK1b66SGbLEF3yo9q5m8MjXUn&#10;mHEanvWHKS2RzssEJ8sgEAkhuT9f8+tYMxOwOOGzk1qWlxAdUb7TkQGJ0JXqMjj+lZM12rMQQABW&#10;nImjNsilnEi46svFUGBUj+6f0p+8bmkHygH9ahZgynnAraNIjmG3EhWMsMcNzUNwfkLKMFutOkkB&#10;gYY74zUMhZYxnBz6Vr7InmDf+7KsKrSKME55PAp80gCkEc+tVWb5sDnH6VPs0VzBNJgjBpWmHQdq&#10;rSTLuBJyai80/wAJ4zWEodzWLLyzbuAOasrIeAW9zWUszsoIIBqaJ2L5Y5FYNW0OqCua8MxkY7en&#10;StK1YSY5wAeBWBDMdx28dq0rWfB65GM1KWp61KJ1FnhnVc5PrW9eRr/YFyEYBtvHvVjwb4Jn1e0S&#10;8lkEEL/dyMkj1rvrHwZpUERjmQ3Q7+Z0qY1qdJ3erPusvy6o6XO9LniWjwTXAAjieQ56KM12Wl+H&#10;dUuMeXZSt9VxXrtja2dmqi3tYYe3yIBWvbwuMPg4qJYty2R7ccHGK96R5fb+BdYfB8nYD/eati3+&#10;H2p9CY8/WvSIoSw5zTNU8O/21ps1qzyQiTH7xDhlIOcipjWqOST0QVKEIwbhqzzuTwLqitjapHrz&#10;TLfwTqVrdLIYwQPQ10h+GOs2v/Hl4luoh2VskfzqSPR/H2lx7bfWra8RTnEyDJ/Na6+uk/wPMdSa&#10;XvUH8mjCuPC7yN5yLNZ3PXzoDg/iOhqodT1TRWUajbm/t0PFxBw6+5HY+4reaH4hszv5dm6n1WOq&#10;jt42ZWWbTrV2PRvKQ/1rsp4mVPRyVjycRhqddXVKUZehs2ni6LUbFJTt1G3+6ZOk8X19f5/WrC3d&#10;ozBckAjJyD+Wa4zTNC8TpqkzxwWcE4IMm6NMH04q1eaL4t3M0mpJFnOBH0/Ra7ni6Umk9zyYYPFx&#10;i3GGnoavi+9uNL0OS70uyk1G6DKqQxqWzk9Tir1jDcfYreS7lS0uHRWkjB4ViOR17V5Vql34ktdW&#10;TTDc3E93JGZVjgl6qOp9qhe8W1XOppqUDfxZH9armcvhMZe78cD2R9Qvwp8nU4JMDu6kj86qrq+q&#10;X3mRxLazSIMkqyqcfnzXmNvceGmjVvtN40mPus2P1FO/tPRoZQIbO5lzxxK/NN3W7MVPX3dD1SO7&#10;uY41NxBuJ6tGyn+uf0rW02R/MWSDcGXkoeQ31FcX4b8A6RrOjG/lWW2OceSZyWzn0q1J4PsfD0Z1&#10;K3uri3eBgylZSAWHIH+NdtPnjG97oyk22d5fRoo3wriN13qM5wPSq0a7Y0GOMYrJ0PxBqHiia6vm&#10;iSHT2XbEAuMt/Ew9iSTW03yqPpXVGXMrgttSaHCrnFangm1e81xpG5jiyw/pWRDmRc9RXYeA7QQW&#10;TzAYaZs81sldo1i7JnoFq3Q9K0P7bt9NRXmkVMdBmucvJ7lbcR2YVrhuAW6D3NRjwP8A2kpkvtQm&#10;llbtHhVHtiutSaWhzNK5tSfEK2hm/dx7/VtwxViH4gxTcvCVH94HIry3xh8M9dt42fw9qEAOPuXM&#10;ZJ/MGuR0+2+IHhuzf+1NPTUXByHtRtBH0qPbVIj5Ys+i01631BTsbJx0zXB+OJgkLkGuP0fxNIPn&#10;mEunXAGWjkBBz6e9SeIPEB1LTGOfn6NT9tzqzE421PmHx/Bpsfiu+kG5rp2zJnoOOKwbHVLbT7pZ&#10;FfYQam+JWn3Nx4pv54o3ILcMPpXmcq3c98IWV0bPevJlVkm9DayZ9FWPi21utP5kUnFczdeIPMvD&#10;5TAnNcXDp91aaeAJcAjuataDY3RuDLIQVXn61lKpKT2LjFdTuLW6E8YNyfk9KwfFV9B9nljtkDP0&#10;G2ud8YeIp0bybbKsw7VhaTqE0Jk+1uzH3o+sL4Wa+x5tUZMGiy3moNJcZ3dq6bTr1tLkRQTtBqaN&#10;lueUAXP8VareGzNYmWMgvjvXK5RlLU1/hLTc04QmuKNrc4ql4ivLvQbFkjdhxwRT9Fj/ALN27jtf&#10;v71rXtkfES+SBuNEd7Gfxe8z501rX9Uv75g8jMmema7vwlpMl5ZxvKT0rtP+FGve6jGiwsHc53Ac&#10;V2l98OI/BenRiV8vjoa2qQly2RMbXOe8PeH3azbCbhnrRXT6HdQ29sw3bcnpRXRGSSVzBxdyx4dt&#10;orORlfhs85q9rGqWEPEkin8a0PEXh1dSs2uNPf8AeEcba8lu/D+oR3+NR3bc9e1YSkpK8WZpW3On&#10;1DxBZ2qHyeWYdq861jxQbe7ZyCPZe9dPd6LGYvkY1wWvad5cjrKdg7GuObaVj0acYtam94evH16Z&#10;Xa4eNB/Durf1a4/sWxK+YXMnTmvNNFmktJT5E27HIAqn4k8RaldXSRqxP+zW6klGyM3R5ZXue+fD&#10;fxwdDhLOfvnHXpWV8VfGGnapdQOXG5mwea8gvta1HTdNR9jLkVwusahqt+yzSCQxZzxWkazS5WT7&#10;JN3ufTC2lrf6LFLHhsDhs1yV9dLbyMFj+vFcD4X8aXtuLe1d3Cg4GScfjXa6zIltZx3DsDI3JArO&#10;tON1yj5LDNP8QW17M0D4Vl4FXdP16O3vRA6ZGeM9K82uL7brivD3PODW1qWvR28Y4xKBXPOOt0Xf&#10;U9WuNSjjtS8Sqx7gCuA8TaS2tOZ402SKc8CqOi+Kp3WMTK3lbsk4r2Xwl4Nk8aWUaWEPzN1kxwKF&#10;SlNqw+dQPG7bVbu8WLSHVpGb5Dx+tfQ/wR+E+l6RL9vmKpIQMk96gv8A4O2vgtvtlxiScclj3PtX&#10;nGvfGDVdF1I21mhSEfLuxUpuNS1hP94j6xvvE3hiykOnefFHckYHIBryD4xanZeGdFnuluRLIw+U&#10;AjFfNnj/AMcHWkjZZpFvQciRWO7NcHrWsa/eWyre3006KMqJGzXS6iktiPZ8vU6e50nUdeWTVrlt&#10;luSWVM9a0PAvwr1Tx3qCT29uTZxtyzD71cTH431qbSWsUQeUBgkdcV638HP2jofBtnFps9kC443V&#10;nFRvcpxaVkesxfDCSwsYo/sJXyx8xUVzV5eXv9oCwhilEKcFtpwK9Ab9oSz1fTZEFuFZlySK5S2+&#10;Lmgr5qMgF2/bHSrly9BRcupzPjDVDpFvGoOaPA+pJfX0fmSEIf51L4imsNZtfOkdVLH5VJqjp/he&#10;a3hSe1fpzxXMn72htpKOp6JrOnrbzJsO6KTgkV5X8QvAGoXkhexdvmGR2zXrnhS9Go6eba6AaZBW&#10;tDY/atwWLJX1HWurdHFbldj47j8I+J7O6JktmcL3zmtCHXtU0mdFmikQe4r6E17WodIvDFc2ygE4&#10;3YqL+ydE1mPznjTB55Fc7avZo64xaV4nNeFfF0epaeBLJtYDHzVma/fSiQ4m3r2CnrXQ6l4X02FW&#10;a1MYOM4XisKx0qM3LOxJVeuDmtFUWyZlOLe6OC1XTZ7qYNsYD6VDJps9miv8wr1DUtQ04KITsyPU&#10;c1kedp1w5V9pHvWUpX0CNPWxzGm30lviSQkgVYk8VXNzeJHEOOm4Co9cubGGQrCyoPrS6Pe6f5ed&#10;yiUGso0430LlzR3G6/qWpw7NkxVcc9sVm2+sOU2SzGRj155q14w1FvsJaPB+lcb4fkmuLlpJATng&#10;U1G2wRs2fQngPVF1Lw88DDDL8lRapIun26xH7xOPpWN4Bka2hfjr0FU/EesFdTK3DbUBzXRy6aD0&#10;uSava29rZefIwLEZxXnF5qhkmZUU7c9a39d8Qf2tIsMKl06YUZrc0vwbBJpZkdNrkfxVlKCjrIvn&#10;u7RRwH9qQW8JMkgBx0qvp3jSzgvlV9rITgmrWufDuSa4d/OOzPQcCsObwna2syEvt29TWnLHQy1b&#10;tY7HV5I50S7sow5xn5R1rvv2dNQn174paRYz2u2NC8zkr0CqT/PFea2PiK20i1WJQJE9K9u/ZrvI&#10;L74hQX1sioy2so3emQM1pS5XURVSn7raPfPi1rv9l+HbhcFWaMnd3+leLeKNS+3/AAkndG+WSBi3&#10;HPFekfGyd7jR2XzQyyDb838PvzXkMkJtfhjqds0nnbbdyrA8YINerJ6nMtj4/wBNupG16SOMnOSR&#10;W/8AY5jklWye9J8GvDx8TeOrm0Vd8hiZlXHXkV9LW37Per3EX7vT5SOv3KEm9h3PKvhD8Wtf+EPi&#10;BNQsWee0bCXNm5OyVM8j2Poa/SL4d+PtM+InhWy1eymXy7pN6KRjZ6qfcHIr40m/Zx1tI/m0q4Ab&#10;0Su/+Aej+JPg/wCIn0XxAk9t4a1HMtlPMhEaSfxR57HvWseaL8jKSTPp66nDB1z904rz/wAeaSNU&#10;sPMTia3+cHuR3FdTe3kX30OEHAOOCO1ZNzmZJBgsuOfpWktUKG54/BdSNazJt+QHO6q5mdYkdH+X&#10;HIzU/iKN9N1+6gXiCRdyc1z1xfLDJFbvIEJY/Lnk1wt8uh2WvqdNpd4N2GyT3qzNNHJM/l5wvXNc&#10;9Y3Kx3B35HYVo+eu4hTyRk+9YyZ0Ulqc143tvtNntHOK87tbXy2EG3IZua9S1xBLCwPHauJWzC3R&#10;2ryDXBUhzSTPaoy5YWL4PkrGkKKuBtFc14lzGjq43uR+FbupSS28QkX7y9K5DXLm4mhaWZ+QPpXd&#10;HaxyVV1K/hi7lk0fVYGIPlnK+1YN1OdrZPOaueEbpG0/VQHDbW5x1qnqUJhhRmx84yBmlVHhX7pg&#10;3kx5yawNSuEVcg5bNal/JhTniuV1Kb5jz+NcqWp2yloUWZr2/jhXkswHFbGsXEFpfR28WF2rg+5F&#10;Z3h3al1PeN0jXC5/vGsPWr92uJLkn7pwKzxMVKnydzXA1HTq+1XQ6+3uQCOa0obn34rj9J1Rbu3D&#10;g/NjkVtWt0Mda+RrUXF2Z+m4TFRqxUkzpIbgcYNW0kzWBDcev4VoRXHcHivMnTPchM9F8Jaj5lq0&#10;BPzL0+lbbThpB/e6YrzjQdT+x3iHOFb5WrvAwZQwOfSuinP3eV9D8I4uy14XHyqxXuz1+fUufajG&#10;NhORT11HYuGY8fdyayJp3ZgM4WoZLjdz0OK6YS1Pz+UToV1BSpCjLYyKVdXCyDch+Xqw9a5r7a8b&#10;hk6kflS/2kWGd3X9a60zNxOwtb5XO5sMTz8xrZs9WXY0ak+Yem09a8+sdQVWyeCOcZ6Vo2esJ90c&#10;DtzW8JEWPQYdblhZVUbg3VielPk1SVW3RlScZY7q4Rta+yqQHLseRxnH1pY9Y3RgF2zjn0FdKqCO&#10;xk16TcwZxnvwSDTJdeTy1AA3H0Fcc2tuqne5AI6A9RUJ1CMy5Dl+MgZ6U+YR1smoi1UEpksfXOfe&#10;qR1STeXY7Uz61yt5rchk+97YU5IFU7jWPL3K7MVPRu9K92S2djfXAuLVpYwo2nO5jXLXl68tyx3f&#10;L3LdKrQeIhHblGGFYYzWdJqAmVgCPerjG7M5SJWuFkUtkDHH/wBeqt0xjhhkPKSJuHHuR/Soo7hF&#10;RhJ8oX+EVDdaubqZV2KERQiqPSuyEEYOQ6ObfGy8bqYzeXGSSAc4FVJJNrl92ATxSSXgkXB6j3rq&#10;jAwciaVl8tfeq8kqlcKOe9QyXQVipOAeQR2qr9s2s+Tx2rTlVieZlh5gF4NUppQoJHFVnvNzHGOu&#10;Kpz3eWA3cd6yaRtEstIWzlselM87jkYAqhJd/LnOO1V3uieM8dK5pROuCNZboZPNPjujzk4rD+1A&#10;YHel+3bRgHmuOUbHpUonRx3W1Vwc/jXVeCtMbXtTSMki2jO6Rv6V57pzS6jdJBECXJx9PevWNBuI&#10;dBsUt4Tlurt3Jrkqz5VZH1+V4F1588l7qPZra+SCBY4m2Kq7VQdh6VchvixVQ3Nea2HiBpM7j+Nb&#10;ljrHmcbunPFeamr2PvPaPY9Ks7gMqtW7aTGRV5IFcPp9+Xt4znt0rpdP1BW2qOff0rsppM5JVGdr&#10;ZKCmcDFa0NvuUfKR9OKwtLuvMRVB+tdVp4Eq72OR0wegr0oUVI4pVnESGyZlORnPSpv7L2jGCR7C&#10;ti1i3YGOKvJabuBW31ZELEs5OTTWVSApxVObTG6447cV3TaaNp4wRWdNYBc8nPuKwnhTqp4rU82N&#10;g8Otz/7can8qsG37EZ/CtHxasmi3VjqW3NtvEM/+yrdD+dWrqyQtkknPPtj1rkxGHdoyR0YTErmn&#10;Tl3v9541pejjV/ip4kulG1LC1htU/wB5vnb9Av51wfx58czeH9NutISJo5mRHM3HQtxj8jXqPwtx&#10;qEnizUeT9p1iYBvVUAQfyrxL9pKFdQ+K/hzR0TMl4II5Tnqpdhj9TWtGtUjUVOWxz4mhCVF1YrVv&#10;8z03w7pWn6z4V0i7v7KAyyWkTszIAclQetUdSs9G08oy2ckPmNsRi2zJ9vWuuvtPi8O6ezkH7LaQ&#10;5452qq9h9BXnGgxyeJtQTxZr5a109MnTtPfIJXtIw9TXs05Ksrw1R85i6ccOrVY2Z6tovk6XphM5&#10;WO3GHDO3zEDrk9hWTDdS/ES+AAaDQbdscDHnnPT/AHa5SHULv4jal5Y3Q6JC3zN0MxHb6V6lpsMV&#10;rbRwQoscSDCqOlerGN0l0PnPibZoqI7e3WGNQiLgKF44pVU3EgAp4t921j0q7awDcFVfmbpXVEon&#10;tbPcpAHbArstLj+x2MMMabnAAFVdF0h8jEe6T3HArsdN0dYF5XLetdEYvdk83KrFTTbF1O+Riznr&#10;WqJGjqwIRGOmKguMBcitrGIfaN33qYt+bP7w3x/3aotcZJBOMVRvL4LC4Zw3p61IHifxW8ePeeMY&#10;bQIqKjELgYP41PPfx3EWU4Vkyee9eU/tIPdaP8WPBF9bOVs9Umks7he28DcD+QrvI0+z2ZYMAu2u&#10;LVT1OnRxPJ/GXiKCx1C8VtxIY1wMOrWuoXnmlQMd8UzxJOdW1XUZWZipmYdfesK1mg0yQkZHrurg&#10;lLUfKd7c3EbQ4fZtx644rSsb+0NjtjwCBj5TXjvi7xFMbQrbA/MPvVe+HwvJLRmldg3uaTutTSMb&#10;ux6JpugwX2pM8reY3XFZ/irRo0uGS225GM103hTQ5EsZrySQj0Oa89vPEzSa9eqG3Ro4UfrUctjX&#10;mdiFor2FcRox57VuaPq2pxKEaMlenzVp6P4isMYk27sdGFaMur203EMatxVugpamCm76mDqct0l7&#10;b8BVcjjNekeDNOkhu48Lv346V5b4g1Fo7u1LDaN1fRXwks1XT11K7VVQJkZqYxsyrs7rTobfRbMT&#10;3W3zMZAavMviBPH4gug0jFVX7oU1R+IHxIGpa01tBIBBGcHB71h/bFulDJMM+maiVToJFOfQ5ImA&#10;ilyp9aKvrdFFAkxmiuf2hepS8I+OpbJljkk3IOOtehsNO8VWuDtEhHSvl/RNZkWTG7PNdvoXjGS1&#10;mXEmNvvXJGpKluEqfVHTeLPBOo6azyWLM8QGdteM+IdQumvGgnjZGz/HX0l4d8d2+pKILjDZ45ql&#10;4w+F+n+Iv9LtUXzetdd1UV0RzdGfNFjAbeUsc/VatC6+z3CTyRFgD1Ir1NfhrPZLKHiACj+IV6H8&#10;K/2fbXxbGLq8XI7IPSt4RcmrMftOU8hudBn8YabDHZWjNKw4wvFX7X4U3ej2I/tKzKcdSOK+3fDv&#10;wi0jwvDFshjjVB6Vk/Eux0qbS3UIg4xkjrXTKlZXMuZydz4H1bRrazuiFVQQcZxSa5B5ej75ZO2F&#10;DGug+Ja2mnaqArjG7tXn3i2ea8jhRPMCcH2rzLSlO51acuhnaXot9DObraZIM5HFat54ZvNSkjli&#10;3E54Xbk12ngHTtR8R28Nha2jOBwZNvH519MfD/4V6X4Zs0vNU2yTAbsPjA/CumMOZ3ZlzO1jyf4T&#10;/Am68SwQy6vbtbWa4OGGC9fR9vdaH8NdJW0sUjDIuAidfxrivHHxYt9LhktdM2ptXG8dq8qm8ZSy&#10;6dPcTS7nYH5iaKlaNFWgChKT1Ot8afEa21S6k+1SL3AXPArxjxlq2jw2s8wKGQg4Yj+VcXrWtXGp&#10;X8j7mxu45rltdWa8+VnO361z05Nq8jpcY01puRadNbzXcl1IcqCcbqh1i8m1u4WK1gJQf3RxTtO0&#10;0JtQ/dNegaBDDp9vvjtfN45NaxSkcspWOCg0e6htmUQsre4pNA8Cz3moedMpABzwK7a+1dprkrHA&#10;A2cbc1veFZZ7MSSTwYjxnIo5baISk9zzmPWZ9Ovp7JWIYHbzXS+HfBdxqUwujIXJOSc15z401ZD4&#10;0mkjGxGNdn4e+IUmm2Yhi5fGBVRtc3qS0TO8vNDjtVHnSj5fVq19N+I2naLZ+U+1ivYDNeS3Xiy/&#10;uZ2eVQyN1Aq3aWp1K1aTy2PHPFVJJ2Vjk5nq2es6X8TLaa7W4to+M84Fes6P4qtZrSO6jxhh81fM&#10;/hGaOyuhDImY3OMntXrml6XcQ2coiJaNhkDNKN4uzKupIb8XLdb61a8h+4OciuCsvFgh0MFSWZR6&#10;elekbbc6UbS9lU56hjXNto+nRziKKENFnHA4qKkUdNGpybnBDx7LIHDRt0pdL8VuqSHy5GGOwr1a&#10;58K6EmlPJ5Sxnb1IFc7pFja26TSJZ74s8fLxXByPVo6JYhStoeXXmqXN9fNiCRV7EioLr7UqFkV/&#10;pg17FHDYyKzm12e2Oax9S1LS7UESRfpVKM97GHOrHhuoNczMf3cin1xUlja3SkMS3tXoGra/pu0h&#10;LY898VFp0lg0fnSKB6A10xh1Zi5sq2MAvtOMdzy/TFV7fShayKkS4Oc810mnR2uq3iJCMDqcVBq7&#10;W9hqmwSKuORmtLKKvEundttnUeFbdlmiQt0HNZ/jnR47zUo0ICSH9aueBW+0askiybwT0zWn8QND&#10;ku9QiMXyv1XHHNTzFLl67HNabDY6HGEuIj5v0xmtPVtZA0lmhGwY4HetuPw3FrmlwxX+I7tOFlHf&#10;8ap6v4X+wQ+RMcBRwc9a5JqUrXNotJXR422rajeXxRnbZnpWRrVpeXV3sizgnGa9fh8At5b3KRMU&#10;xy2Ku6b4Xs7XE81vk5zytdyhY5nUu9DyfRvAt7dIvmBvmr2/9nzRX8N+PLOJmYCZHRu4Hy9ar3F3&#10;BLhIWWML7YFdN8Nb6xs/Fmnq92puJpPLVVPXParglzJg5t6XPTPjZaPceE5vKjBODlh1OK+cvhrr&#10;F34l+FuufaiGktXntPqi5259xX11440r+1NLdFTy41GSp7mvjv4U3Kafd/EfSY5P3MGoylYe+GzX&#10;oszON/ZYs5IfjEXUYCoxPHuK/WvwJcaf4isYI/8AUXUYBZeBvr8uv2ebJbf4lbxwWldePof8K+/d&#10;IuZ9PjingbZIoyGHWuijLldzKa5j6Dj0G2UDEakjjOKyfGHgCx8X6BdaXcqUimHDoBuRuzD3Fc14&#10;a+KEkaxwX8bSnvIvX/69dz4d8XaN4rjlbTNQhujCxSREf5429GHY16PMpHNZxPnbxV8O9Y8EoY/3&#10;uo6cUCm6CZ246AgdPrWLp1411Zhs4I+UjPp2r64kt1mXDKGU9jXGeJPhXpOtb5Yo/sVy3JkhUAE+&#10;471zyo9Ylxqdz40+IVkx160dScyLsA/rXlHxA+Gfi7x74z0jSPBVrNf3sJLSOrbUjPHzO3QD619V&#10;/EP4E+JzrVhNZQLe2kcmGmjcDaD3IPavbfhj8PtO+H+grbWkavdTN5t1csPmlf8AwHQVx/VXVnyy&#10;0RvKrZaHzloX7J/jRdItptRvtN+3+WPNhWViM46Z24rH1z4Q+LPDkjtNo00kQGPMtx5qn3yK+1Yo&#10;2kkyx+WrJjVSuNvvXZPBUrWRMMVOLvufnXrFjNbKY54pInzysikH9a5hLUiZmI71+l194f0zVFKX&#10;djBcAjkSRq38xXH618AvBGsbjJoUEDt/HbZiP/jpArilgP5ZHoQzFJWlE/PLxCxTT5WwdwU7R6nF&#10;fKPjL4ga1fXU8JkMCKSu1eK/XvXP2PPDd+S1pqF5bf3Y5dsi/wBOK+X/AI8/8E1fEWtao2o+CLrT&#10;ZEdcyWlxIYiW9VOCOan6pURU8ZCatE+QvgtdSzWGrebI5LEHOetdBcb2kkdnJxxya9C8J/sffF74&#10;fx38Oo+DrqSJiNr2bpMGPTjac/pXKeMPA/iTwvMyaxouoaWcn/j5t3jBx6EjBrlrU5pptHThasOW&#10;1zhtSuGbvxXLalMTuFb2obhnPX+VYtvZPqWqQ26D7zc1hGOp0znc0obFdP0GIsPnlG/8+lcX4nYQ&#10;yLAD0GT9a9A1yQNdRwAjy4Rn8BXmOsTG8vZX65PFY1LSn6HRF8lOxBpt89jMCD8p612On36TKpBG&#10;a4dl2L05qbTdSa0mEbn5T0NcuJwyqLmW56mWZg8PP2c3oz0qK475q5Bdds81y2n3rSEAZbNdbpPh&#10;rV9U2m10+4lB6EIcfnXzFamqfxOx+lYetzpWLEd17816T4P1Iarp/lMQZ4eo9R61zVj8KPEkwBa1&#10;EI/6aNzW9ovw71rQ7yO486NcfeXnkeleNVrUkvdkrmWcZYs1wrpte8tV6/8ABNW7jMatzWNNI0LE&#10;lu1dFerhmV+GU81zupL8u/AwKuhWvqj+e8RhZUZuE1Zoqm+b5vm5zxioftzLtYnBFUriYhi2enSs&#10;+S9CgnPX1NexCSkebKmzbk1La3XluDipI9SaMhQ3yjn3rnWvkbO4jPahbzvuB78mupIwcTrBq7xy&#10;ZifJ6/NU39rHywJRyTyymuL/ALQwQAw+tTf2t8oyc4960RnynVNqm59y/MQeCx6VUk1Qkj5id3Bw&#10;K5ptSLY52qT2qKTVGHQg47ZqlFmbR002sBG49MZFUZtUkZhubOc4rnG1E4+VuScmmrqAj/iLA10x&#10;gzOR0f8AaR2Yamy6kVA5HIrnP7SZlYEnike9RsHnGK7Ixsc8rnQnUPun7xb71V57o7gV+U59e1YL&#10;6kNoUHIBpi3455yOxJrde7qYtG/JfBlBPOD1zVZr75TyGyetYMmpBTt3Z71Um1QDIB/pVcxHIzoJ&#10;NS+XJbpWdcaodwxwtYk2qAd+O1Z9xq/P3s1PNfY2jTOim1ReecNiqMuojglq5m41gZ+9U1ja6jrG&#10;FtreR1/vYwPzrWnRqVHaKub8igrydjZfUwMgH6VF/aGc5bJrT0/4c6leKGmkCj+6nJrpbP4Y2q4L&#10;u8xBAO44r2KeT4mqvht6mEsxwtLeV/Q4Nr73zUkM0l1MkcYLseOK9eh+GOn2+1vswG4ZXcuc12ng&#10;v4D6h4qV20jTYiFBBllxGPpk1tU4eqQg5VKiijXDZ1RqVFCFNy9DyTRPL0e26hp2++/9K1YdWZ25&#10;b6V3WufDWfw5qEljqNkbadMFsruHtjHXNZkng9UJ32xRlPJ2kfSvNlwjiZrnhUTufYUeNcHRXsXS&#10;cbEOl6qWIUt1rr9Juy0i7Rjgc5/nXItpK2TKQrBM+tadjdC3cjdkYGR2rwsRw3mGHd3C68tT3MPx&#10;Hl+LdoVLN99D0zStSZFwepHHPFdFp+omNhyDnqBXnOmX0bdyTmuo0+4baCnJB45ryOSVN8slZnvw&#10;nGSunc9U0W+2gleQAD/9avQdFuBIihj3BxmvH9Evc5HIz1r0Tw/MSikdOCM8162HOOsz0vT2AxkH&#10;8a2I3VMfT0rldPvtiFie/IArV/tCM4yfm9q9VaHn3ZtmRGGFBNZN5gscHaBySabHfeXnOcnn5mqt&#10;dTPK4Pl7VxmolqbRumV9Ss7bXtHubOZcwzKUbI6cdRXOWYaPwSs80wbyLdi8uOcIDzn6Cunguk8t&#10;0YgBfXivL/EmsvZfB7xZb7/9Lt457P3+c7VP5MKwlBSi0zT2nJUUkZPwRsDH8NdPmlT95dyS3LHu&#10;S7k5r5/+N3m/8NSeE4Y4/OcRwPGnYkM3FfV/hXTF8P8AgnR9PPMsFqivx0OMn9TXkfjb4eW158Xb&#10;XxbcOsklnYLDbwZ/5a7my59gp49z7V5fKoVXJ+Z6NSo/qyXXQ9IutMubSz36zBCokTiFX3D3LH0r&#10;zuLwXP8AEvxILUXa2miwEGeboX9EQfSpU8ValqszaGGa5WQ4RwPugdz7f/WrtrLTY9JsEig+QRr9&#10;7uT3JrSlio4a0Yx06nl/U6uZTlUqy22OZt7O00iSa0tFCW0LskYX0BrUtbnbj0Nco2otlmzg5NTW&#10;2rNGuGOQfu19YfKdWei6XMbpuAWVVJIrsPDliiYurgbsnCRxnJ/GvPvDerSWao3yxmQZBbuK338a&#10;nT5Nux9oG4HYVXHsa1uo6sWrPXbLVba3jUPGYfTgHP5Vqf2nbx7N0qDf93JxXzjeftAW+kXTxXem&#10;3Rt15E0ahv0rqvD/AI/0D4hW6nTr1XlQbjA3yyL9Qav23YXJ3PammVsqeDjjtWXdXyKAhyr+/SsL&#10;S9fWaJYpCN68KxOTS6lIb2IANtIOQw9q6FPmRm1YmvZBu3A1z9/cksVzV2a4MabXbcR6GsC8uN0z&#10;EVLBHlvxm8OnxJZ6XL5amWw1CK6Rm6rjIOPwNU7q7Nvp10zHCJEX5+ldj4rw2nyjoSOo+tef+ILe&#10;41TS761txh5o/LBHXnrXJU3ubx2PELezg1BnKthnYt19TWL4n8K3kKb0UuvX5R0FdBZ6P/wi90Tc&#10;NkxnkNXQ2vjzS5mEEyqR0JIry4VHe1jsvDoeD3kojby5UZSP7wruvAqC+jWKI8k4zXqM3w90Dxha&#10;tJEEDsM/LXO6N8Lb3wvqxlgk3W+fumrlJoVzd8VaqvhfwhIrOA2zH418+aJrEM15PI7feOTz9a9m&#10;+L2g3uraKUQEYX+Gvm2HTbmxu5UkR0IPORioU23qUuVxseyafaw37oVYe1dnZ2cFpaqzFeRyc14p&#10;oOqX1sAiKz45GOcV2Hh3V7/XNYt7Dy2LyMFCkV0K0loYST3Ok1qzGpS2rqjGFJQGbHTmvYfEnjOL&#10;TfCNrY6W26V02/J2461a8Q+HtJ8GfDV2uwv2to8++SK8j8B67aJamS6mwQeNxqIxUXZk3b1K9wRb&#10;qz3BO88knrms6x8Qvb3GckoDWx4muLXU5GeFlIrmdP0yS8vhDGpIzya5qjtIFsegWWoT6pCJYYWl&#10;XpkUVreHZH0Oy8iNV28HkZopqz1sVqeIyR/YbhvK+bnnioPt8pvozuIB4Nd54Y+Huo6pcMZbZmLd&#10;K9Dt/wBma5vrc3cpMRAyFUVx+xk20tilM820rWo7VlKNz35rt9F+KD2qEA7wOK4XXtCXwdrElpd9&#10;RwGFZTagkKtJHwO4JrCUZwehStLc92tPiHa65ZujxBX6EGuo8EfFA+DLcmUlLYdD7V86eE/EEd5f&#10;qp+bnBC9q9C8bTWsnhkKshTC/StaNaalqZ1IWZ6B8QP2skghEWnL5srcZzXkPiT4zeINatWcxSYb&#10;uD/SvJNTuBNMi2aea6nGcV1fh+5vby3EFxbMi4wGAr0pVJSREYM4PWJtW8UaqnLvtfJr3n4d/DOy&#10;1q3t21FMlcZDVn6J4dtdNDTkDLe1P1Hxk+j5W3lC46YNcnto0n3OuNFyR9F6bF4e8E6aqWscKsB/&#10;DiuA8e/EJfs0jeftHZVNfOnij4qau2RHcMc9s1l+H7rVPFTE3EzFO/NE6sqiv0LjTjBnS6t4yS4e&#10;VriXCZ4XPWuM1jx7Ld5ghbbFnnmovF1hDpspEkvzema4m4kQ5CHArKMFJXRMqht3XiMBgEPPenaM&#10;tx4ivlhiOcH5qoaD4buNVuAgibDHliOK9l8F/DuPR8Mksa3DDI3GuiEH1OdyucP4oWPw5ZiLjzcd&#10;O9L4Z8cKumtFKqrJjA3VW+KnhnxFZ6x59zZO9r1EsYytcFbaXfaprENvahlViC2K6ox9noQ2rHp3&#10;hiSW+1ZppADHuyOOlbnjvx5DoenNFAULsMcdahnsB4R0mMykB2Xj1rxfxlqElxqQd2JjY5rn5ncf&#10;L1RXvbh9WvhcyDqcmtTT4d04cPhfrWQs26FVXAqXT4btblI0Vn8w4AFTqdCSktTu49Zs7e12thmA&#10;rovDviSG409oIlwxGBXNaX8L9Xu95EZBI3YIOau6L4JvtIvCbhzGAeh4FNU5N3bMJW2R6J4X8PzX&#10;u1pE3Nu5x/OvQpNXPhvTfKlffJ0Q+1c34V8SWGlQojOJZ2+XIrovFnhv+1NJ+2xtl2XKjPSumyei&#10;Of4Wcx4g0XWZtJfUbZ2dj82zvXC2vjjWNLG2e23HPLHqK7Pw/wCNdS0WOSzu4/OgBwpasnWLd9au&#10;JZgsahgTxjmp5ebSSNObTRjF8dy63biAuYl6EZrpLP4s6T4f0k2s6KZMY6DmvJZPDt/DfMICME+t&#10;bdr8HNQ8SoHkKg4zyxzWfs0mTzX2PVPCfjvw7rDbrmaKPce5rsZ/CfhfxNHuieJ/oRXzzJ8ANZtb&#10;hFjl2pnPU1674J8C3Xh22RJGeVsckGs5xnfRmsbHQXPwK026t824BGOMc1xPiT4WroMDloiVXuFr&#10;0VtU1jR3T7NG0q55rQvvGVrfWn2fUINk7jG0il760fUd1e7Pn/R4YNLgnuQNoOQueK4bxppt5cX8&#10;MokJjkYfd7Zr6D1PwbZeII5YkYWwAyO1eWy+Hbq31KWyVvtLo3ydxiiUlH3UbRu4tnTfDfwjc6Xd&#10;WcrN+7OCWrrfiJaSvcRXMByIxk4qPRb+a00ZILkeVcp04x9KvpZ391b7XXf5g781o4OTMeblR5nc&#10;ePjdXEdkreW+duRXobaHe61pKDb5kqJlWzz0roPBfwG026vBqF9D8+d3zCuy8WXmi+FljFtNGkyD&#10;BQEciiVJ25mL2y+Gx4VH8QG8PLJpd5asrqcZI611mi+NvDmoWyQzKqt3zTPiH4e0rxzpSX2mzRfb&#10;tpIVSMk+lef6H8H9futCub6SFo3QnauetTTUnsKUbPU9MvvCGgeJI2+z3EcTN0KkCuWs/wBnuax8&#10;T6bq9pqsrG0uY51XdkfKwNbnwl+Ceq6xBJPrF5Jp6KflXfg4rs9Y0DTvCyJCPE3zZAw0q11xjNas&#10;y0uem+IL03GmNbpHztJ3qcknFfnx4a8T23g/9oLXLHUTssdXdoWdjgK5OVJ/Hj8a++tEVbrTwIZP&#10;OJB2yA5DDHXNfnL+1VoUmh/EWS7QGNnYMGH94Gutamr0R7n8L/Dy6L8QFmBJEd1hfdTkZr7Q0uQS&#10;WqFTkY+76V8XfAPxNL4u8O2ep33/ACEVkRZDjbuw3B/KvsPRdy2kbID05zWlPclm6Plb5eD71Hpd&#10;vb6Hqc2p2cUdvqE2BLNGAGkx0zjr9adGwZQG47804KuVwwb3augzsdvpPxPvrVQLhftCAZz0aum0&#10;z4madfL++R7dvVuleS7cZAHemTMQpVTsRvvJnJq/aNEuCPaptbh1IJ9nuFlh5LbPX0NPjvQqgdOw&#10;rz3Sbs6Xo+23HzMpdmbkr+FZy+IJtc2olx5V5bjIwdu4+orX2pnynp91raWUfzP8x6Co9M1SSbar&#10;yF2Jzu6fhXmUtze3F1by3HYjeAePrXTQ6gOBnj0qvaX3FyncveXMLKU2yDuGbB9sVOmqBjiSNoz1&#10;6giuPg1idWyJwfRXQEAVeXXkiZUuJlZ36bep+gq1KJPKdWs6yY28g9DRI4X5m4rmotTdZxnbkjIj&#10;GQRVu31ZZJhGyMrN075q7oVjV3iTkdKo3Vml/G0TwxzR91lUMp9eDSteFX8sdWq7EwjjGK00JtY8&#10;c8Wfsm/CzxZcSXOo+DLFZpCWaSz3QEk98IQP0rx+b/gnh8N7i+uJdLvNa0yWRSEJlWVY+fQivrmW&#10;4MjMAelc/rmtSxLIkXCL8pI6sx7VhOnT3aN41JrZnw34w/4JuxwabenTfHinUWGEjubI7MehKtkV&#10;8X/HH9nPxb8Cbq3GvQRzWVySINQs2LwSN3XJAKt7EA/Wv2E1WSc2oXew3tl8EeY+Owz29/avGvid&#10;onh/4yeCY9Jv7K4Nm1ws+2dHjZmQ4DDI/l1Brya1GmouUY6noUsTVclGb0Pyn8K+A9d8bXgt9H02&#10;e+kJxlF+VfcnoK+gvA/7EN5cCO58S3/l55NrbDJHsWr7U8L/AA/0jwnp0Vppenw2kKjhY0ArZOmE&#10;LyvfvX43mHE1abcKHu/mfoWFwWGo2lU95/geGeFv2e/C/hWOMW2mRl0482Yb2P4murPhq3t12Rwq&#10;FXpgYr0WTT+gI+lULnTvvjAr5X2tXEPmm22fSxzHkVo6I86utKRVY7eelYl5okk2fKidxkD5Fzye&#10;g/GvQdQ03bu5yMc47V3HwD0Ldr9/fTIJLW3RB5bAENJuyp/DH619DleX/XcRGi9LnNjM6lhqEqq1&#10;seD61+zn49urBbu28NXkiOu5digtj/dzn9K8f8TeDNf8PtImq6NqFgVO1luLZ0A/MV+sg10Im5k4&#10;Xr1qtqWtQTxeVNbI9u52ss6hgf8AgPSv1D/VfCxj7k2mflGOzOpj5+0qQSfkfjNqD7XIAxWLeNuU&#10;4Wv158TfAn4Y+NmYap4X0xp3BZpreDyJAPqpH515nr//AAT1+GPiBfN0y51fR2YZXybgSL9cOD/O&#10;uZ8PV6f8Oaf4HkuUXuj8wp5ucCoHusMp+77Zr7v8Tf8ABMK9Xc2heNYJRziPULRkP/fSMf5V5D4q&#10;/wCCefxb0XzDZ2Wna1EvIazvFBP/AAF9prN5Zi6e8L+hzyjF7HzYbzDZycClN8NvUr9O9dP40+CP&#10;j3wDvGv+FNW05F6yyWzGP67gCK4GZ2jXA4NYOlKDtKNjGUDTfUflxnqfWq8l/geg9ayZJjgE1C1w&#10;VUZPJrSMDBxNg6gXxnI7Zpq3u3O7n0rGa4z1YgVEbzt159a7YQMpRN9tQzxuz3xUL3xbqcD61hSX&#10;u32qKS++Ugmt+Uy9mbjall81C+pBc5PJ/KsBr8rjn8aqyXxOTnFHLcPZHQS6iepbn61Qn1LnJNYk&#10;1/8AL1warRvPfTrDCjSO3AAqo0ZTdkaKkoq7NS41Q7j8xq9onhzVPEMimJGigPHmPwPwrqvBnwvz&#10;5dxqQ81m+6g5Ar1/S/Dq26rFHGF2nAGOK+swWSOVpVvuPAxmbQo+5Q1fc4Tw78KbKxEcl0DcS/3n&#10;5H5V6JZ+GFt7dFigVkxuDx46Y6V0NhoZLZCIyBhnzOBwPX0rd0fR5JZDJBbKHY52qhx+fYV9rh8H&#10;TpK0I2Pka2Lq1necrnM2ekqsZuImOGAVdnVfXPFdLa6Al1aNEwkJ4I2oNx9K7nS/Dc0g2ypBCqrk&#10;eUB9fTFd14P8HpHYiW6GVJLtuHJ/+tXTiKlHBUnVrOyRWEwtbHVVSoq7OI8H/CmfWpI2uovJtE6S&#10;fxPXperapB4K0lbDRoFMqDGUHyp7mte51ILb/Z7NGVQvzOBjisRdFubnMKwxKGJYzFs5+tfP4fB1&#10;s4msRi1y0l8Me/mz6utiqGSU3h8G+aq/il28kebX2j3upTG7v4ZL3zDzJj5jWTdeD9zmWXzHtuq5&#10;GW+hxXry6HOsjbhh4xjsBxWe2hqrBvsrNyQwD4PPtX2caMYR5YrRHxrqOcnKT1Z4rfeEXWRWjQpC&#10;w5jzyBn3rB1TwysMrKowrH5Wbhvp9a9sm0hdsuIpIm+6PN5POc1Th8A32rfuILbzBuykynIB981z&#10;1eSnHmm7I2pe0qSUaauzwv7NcaXMcMSRx14NdJoPiBHZRIChzgnsK77xR8MptF01Lq5kRi8rJJHG&#10;uGjYDOT2x7155daCId+xiWPfpkV81iMuwObU+dJPzR9Thc2x+UVFCTfoz0nRNSRiFdgSx+8veu70&#10;DXIopJYDJl1P3BzXz/omvXGhzo7ruRXDbW5yK9Z8Ma5perXH2mz2290eSvXGa/P8bktbL3zLWJ+o&#10;5dnmHzKNnpPsex2OrRvCrhgpxjawxVmHV1OcZHPLdjXCLqeFjLMGccfLV2LWJIcLIVPccHFeV7Q9&#10;xQOzW+jOXcmMtwMnrTG15mV1SVWVBgsBiuRbWH27pNuD0Gc4FR3GqGO3VI5lYdWC8GsZVDojC5s6&#10;1qCappc1skzxOSHjlVeVdTkHHcZFeL+JfiNaa34dv9Rh/dJePClzbnjy7iKZQc/7yg4+ldZqXi62&#10;sr6K0nvobaaQbkSRgpYZxxXH6t8PbC81y61eacx6dc7Wmsl+7K6nIcH8OailU5nZmGMSpw509j1b&#10;VPFqxhgAq+Yu7cTwoIyDXkus+Ippb6WBFZnb+PH3/wDAf59qmu7y58RTtFCfJtI+Wk6dK4D4hXni&#10;HUNUsPC/g3TLq+1S7YI0kceSEP3mz0A96n6vKpNW2PPWMlNty2/I9u8HaEmiWf2iQ7724ALt6DsB&#10;Xf6D4N1TxejpZxhEII86Thf/AK9dR8N/hH9h0ywl8Qus94kEYe3jbKBgoBye/New2cUNrGqQIkaq&#10;MBVGAK9LDZNKpP2mI0XY66+cRpU1Swyu+54bpv7JqTRr9t11xJ1P2eIY/U1PefskQKubLxFMGH8M&#10;8IIP5GvdftGx+Mc0Saht6nGO5r6z2NLsfH80u54pofwDfT9Q/wCJnKktrFgIImP7z65HFegzeC9O&#10;uLdIWs4TEowq7BgVvz6jHIpG/tmq0eoJHIoLL5b8A56Gs5UoLYpNnA6x8D/DupK4NiIye6EiuNHw&#10;NsPBslzqVgVhnCH944GMdxXtOteJrHSLd3kuI96jO3PNeG+O/Hk+vRzgFoLSMH5Qfve5rlqQgjWL&#10;Zz2g+LLfUr24topgtxA3zqG7dj9K71dWT7PF8/zOM+1fE8fjWTQvi7ZTxytHb3E6wTJngqxx/Ovq&#10;eW+FvJDjnzAME9q56crGs1c6a4vi0jDOOKy5H3MTTBcbpevUUySTbmum5gY3iM50+U9cLmuR0fU4&#10;7WeNvLLiT8cV2GvLnTpecblOKwNO0Vn0cFY90pHy1xYi9nY3hroeRfG7wzJJdJeWmeeGRa8jm09w&#10;m2SNkPrivtKH4TXH/COyaprUq8DKp2Fedah4R0fUCyoY92cYrgUJRSYnY8N8P69e6Djyp22j+FjX&#10;ZWvxeKhY5lBY8Emt7UPhPDKpMOPYg1xmr/CySyk3mRsA1XW7KjfZM9T0HVLHxBaqJtvzDvWJ4y+H&#10;elTRb7eKN5G6jFYnhzw7eLD+5dtqnrmu90i1FuqPdtuZem40249Coxl8jB8H/CvTdLsWluYlJYZ5&#10;Fdd4M+GOn2eoyay0KpHF9044qIXc2uaxbWMCkRbvmK+ldd8UPE1p4R8Kpp9u6id02n8qqN7XCTWy&#10;PHfidqMvizUJoy2LKEYRR0JrxvT9Jlu9XmtUcqgOABXokd9LqSmOBWd27LzXc/D34KOt2uq6h8in&#10;5hGeKlvS7KSbWhymj/DG5uLMSsjeUoyWxW1pPhmGzYhEAHdjXsuralaaTpMlnCigEY4FeZyyo8h2&#10;HC1xVJOrNRjsaqCpxu9zEvrd4bhliJK+tFb6rHjsx70V1q0dLnPvqeg6D448J2axoj25kA5wRmjx&#10;t+0Do2hac8cE0YcrhVXBJr4ZbUprGcyGZyfrQ+pT6tOm47sc8mrjLlVrCd2zrfHupXvjrWHv1UpD&#10;nIPrXHX013B/oyZORyTXQw+KV0+MW8iKaxdUun1Bi1tFvf8AvCueUbu7KLnw71BNG16P7Zho3avo&#10;a88OWniqyiER/dMOxr5k0fwvqlzciW5PlqpzxXvfw18WRWbRafNKC68da4ZWUtDVxfLzGVqHwtXw&#10;/qSzc+T16VBrmuWWkwhY9oZRXtfinSf7c0N/K5bbxXyD8QIbvS76a3nZlIPB9ahucvdT0NKc4pXZ&#10;1TeMJdQjdYZPlH92uPudUnm1CRZGOBWX4b1pbRXVuWPep5b2Oa9HB3Ma6aeHjHV6jlVk/JGNql47&#10;aktvGu4u2K9M02SLwroIlcgSsucYqnpPh21UHUJk5UZORXI+KPETapevEDtgBxj2rOfvPkWwufQx&#10;dU1C48WawyRBpHLYUCvUfhr8Aby+kS/1b91bD5gjVR8Az+H/AA9Gb6VVedeSOpFdB4o/aitIdLls&#10;bOPym27Rgc16FKEYrQ5Hd7i/ErxVoPgiH7Fpqo1yvB24615fN4/vryDzvtDRN1UKcV5d4k8TXGua&#10;xLdMWYue5pF1CWSNEBIB4q5RK0tqe/8AgX48yqy6Z4hC31nIQgZwCRXsekfDvwxNMmq6aFTzRuAH&#10;SvidA099bRKcuzAfrX09qnjRvAvgOyWI7rkIOPwrNTezBJbFX4w+BvEOsXiR2kLPbZ4aPsK828Ue&#10;BZ7fRR58ZE6DuMcivSfh/wDtH3N83k39ru5AzjNeqzDw946tylzCsbyDqvUVr7NW0LjaLZ8R6fZ3&#10;FxIESNnbPpX0T8H/AIRtcpHql8vyRjcqnpXQ638EV061kl0JVuJM7hHiuy8Lz6hofgOSC+tTBdhM&#10;baJQXLcm7izynxn4vu9J8RvHpi9Dtx2zVSTVJb6MtqWFZh2NZviia4M7P5e64Zy2VGayH0nXtWUX&#10;Cxt5S+ucmuKUp9DZRjY3o9ZgsnSGzhLSE8HFdJqreKV0OK4Nx5dswyF9q80t7PWI9WgAtXCq4yxG&#10;K941C2u9Y8IwWMUeJQuCWrai01ds5aq1Vjyi4bUrrYonyW5rPv5tV02M5abPT5RXpPhH4R6iNTSe&#10;8nxGD93FemzeA9M2gSR7wO5NU11uTZbHzj4d1DU7pg7wzfUivStHXxJdRobSN1HY16jp/h/RtPA8&#10;uzjLfTNWtQ1SXTLcNa2igf7NOPKgcX0OEsNN8ZXl+kcm2NO7E16Zpuk32kWebi5jZ8c5rzrWPGPi&#10;YyYsrbk9DWXdWPjTV1Ek1w8asOVV8VpzQiTys73XPGY0qyklKK4XqwArltMtb3xbM2qCHKr9xawb&#10;rwvq7aY1pMzNvbJZjmr76zrugWsFjpkfyooBYilGabvLYfL0R0CrdXkwt7m1aBv7y8VsaT4I0zS7&#10;r7Y5BmYfxGuGt7rxRqXXd5xP3lU4rs/CngrVZJ47zWr4hY/mEfT86jlje6NnJqNmatx8Nz4ouxcL&#10;mFV6N2Irf26L4Hs1F/cJJIo4DGuG+J3x5t/AsaWtntfHBwa8N1/46eHvFOpQyag80cgPRTxT5raI&#10;zUHPU9l8V/tEqt0bPTrZzB03oOK831y+i12Y3txdSQyygqFcnimt8RNIWzRbLTPPToJGWsa+8L6t&#10;40vIbm2AgtAc47VjOctjWMIx1NPwv4XvPDlzBd2d3Jdgvnaz5GD1r37T/GU9rpO23WO5XbmWDI3D&#10;6V5jNajwn4dQzt823rXF6Tr8UOqG7jv5Ixn5hu4raKaSexN7s928VapqviHw08mjTPbzKvzQ/dP0&#10;r5m1Cx17W7uYG3uGlViGLZ619FeCvHFjr1v5cMqG4UYDDHze1aGqSQIzJGkNvIfvEgdfWlKStZkt&#10;dUbv7Pd9LD8NLW0v1zeW7vECx5Azkfoa8S/ah+E58Xapbuy+WVkJLKOcHFevfDm+TTL6e1muoZ1m&#10;beig4IPeum8faOmoaS10F3PFgg+orrpSvFF9D5a8ETL4Z8UWfhpYliFtHFMGHBdWOCa+1tCc/YYg&#10;DnjivhqePy/2iI1R2IksFB9MhxwK+4tBb/Q4/TaP5V0Q3Ivc2Y4yM/Nu9c/0pdu3HB+uKEYyJg5x&#10;2qfaFX52Zf1rcRGs235W4HTNP2qzDaQ3Pc1HMzbQAOP73rUC/u50w2FyKh6CNZdQujqBjt9qW6pw&#10;zLn5vTHpTW0+3mmE8k08V6pzvjQbSenSkt4XhUuSCGYkYPSrKzVVzMnM3Oc/hSnUoomI35I4GPX0&#10;qtuBzg0FUkGGHPqvBqmwLE3iBYYvMXKjHfkj61hXuqSXCtMh3zuyqGY4+U9R7VJfaYzKcHzVx2OD&#10;+VV7HTRHIHlYlSeFxzU3Y7I6nw/ql7IqB3PkjgZrsNPuIoiz/MZW4LuR+lcTDP5cYBwAvQCtC31I&#10;/dHJ61tGViGd7Z3aSMHlIDjgEnGauzXAkhOxue4rz+HxKIS6zRHygRhwcg8c5HanyePtLsZrOGa6&#10;xPe5+zxnJL4GT9K6FMixpatrENjJvmlWK58snylcnnv+FcfqnjD+xVEl4xuEAykUIy8jH29qwXSX&#10;/hJLqa4cyee24c5IXtXC3PiC41zVblwzeRHMywq/ZQcfriuKpU10Nox7msnhHx/448aXGsR6stnp&#10;Mp226q67oo8YwV9fWvZY/hjaS24S58yfhRxIwGQB8wx3zXn/AIfuhDbxND8pxwGyCPXkVtyapfv5&#10;Pl380SoclVkNKE4rdA0zsk+E+m+WBHJPGAMAbt386r3HwhjZf3F4wb/bTIrCj8Za9bt+7v1kQDlJ&#10;UBz+I5rWtvideweVG0CTEn5jyMDtXi1clyiu250Fd/L8jtjjcXDaZQufg/qHzeXc274+7kEE1zeo&#10;fC3X4WJWzEw/6ZuDXpll8TraaQJcW7QnON2cjHrXRrrtq8fmK6vHjO5TnrXG+FsrlrTTj8/8zpjm&#10;2LhvZnzFrngjXbVCH0u6HH8MRb+Vd58L1i0vwvCjxGGd5W8xWXDbgcc5r19tftBG26VEwM8mvK9P&#10;jea8nnkXG9i6knJYsSxJ98n9K7sBktDLarq05N3VtTLFZlUxdNU5qx1NxqEQKGQ7R97rjOOtXY7m&#10;3nXeVWTjqea5aa3lmOUaE8cmQ5GfSr9mVhjWNeSBzjgH3r6LnPKN8R2sxBaBc5znArTS8XywF6jt&#10;0rl1vTGMdamW+Y/xcfWrUybHSCcqONw+hoNxOzLzvTowNc8urlSAKtxatuxk81XOFjoZI4LqExyx&#10;pJGwwY3GVP1FeZ+OP2XPhZ8RNz6x4O015263FvH9nl/77jINdvHf7l+9VyC83LjIFVaM1ZohxPjj&#10;xx/wS58Eaw0knhzxFquhSHJWK4CXUQ9udrAfia+fvG3/AATE+Juh75NEv9I8RxKMhUmMEh9trjGf&#10;xr9TY7sscfe+gqwhD85Fc0sDh568tiXE/D7xN+yN8Y/C6s978P8AV3jXOXtYhOP/ABwk15NrGg6t&#10;oszR6hpt5YyocNHcQNGR+BFf0PeWOmetY3iK10hrGT+0bS1uotvKXESuD+BFc0svpr4WT7O5/PBJ&#10;MQDk4qpJdjvX64fHf9mP4bfFjTboW/hay8O6oVJh1LSoxA6v2LIuFYdMgjPvX5I+LtFl8K+JNU0e&#10;eRZpbC5ktnkQEKxRiMjPPauCpQ9m97j9iVJLr3/Wqsl0c4yarSSN2qzpelz6tdrDEpOepx0qqdFy&#10;aS3CUI005S2RNpem3OuXawQKSe7dhXtPgvwLb6TEpwHmbG6Rhk80zwb4Qh0uKEIhLnqccn3r0vSN&#10;OGxUUAKzAnd1HpX2uAy6NFKUlqfBZnmTrN06ekfzLuk6KcL8haNcfMv8P1rptOsP3jjYDFjPzHgn&#10;0+v9afpWmy300drGN7vIFAXAyfSvonw5+yP4t1HQYb4zWVnPMok+zzs28E9icHHFfQ89Oirzdj5+&#10;lhq2KbVKN7HjWjaO1xZ3b+Sw8vCvE3G0k9B74B/KuxsdIaaOKI4gIx8inIYHqvH1r0WP9n3xnpt1&#10;sk0wSWjZWR7aRTkZGeM5PFb9j8O9Q0WNp7vSLtRHnYnkEnH4DrTrZhh8LRdVu/kt2dmGyjE4iqqT&#10;i4+b2RiaD4dWxsQ9xEqDgnvn61tKr3UoiQfu1w2wHBYZ7/4UrLPdTFLq1uIV42Rqh4+vv/Kt+x0h&#10;pI4o4IJUI5+SM5Hsa8nC4OpjqixuY/8Absei9T3sVioZfSeCy9a/al1foZUekxyOoMRQsfl5OOlS&#10;zaCbiJJEmeLZ8owd34H2rsj4Xvyscos5CT03LnAx2qaPwvqHzultMWJ4BAwK+keKglpJHy31Ws3r&#10;B/ccVJo8UrIQgecHHzLke9UrjQ2hiOBtXcclRnA/GvRZPC+qEFvsjhx93KiuJ+JWg68YBZ6bot/J&#10;JKv7+4hgZlCD+HIHU/yrnrZjTo03Nu9jow+XVsRUVPlav1seW6r4mjWZxZj7QwLKZpF4PPUCqln4&#10;21+3uLdbK6UTZ4jWJdgHuCP51bbwXqltkT6bdxBR/FAwJ9AOKzNes7jwrprMsbHUbr92BsP7odeP&#10;p61+c1J18wqOtipPkjq/8ku7P0WFGjl9NUsNH35aL/N+gmseKm1ya6R5YppN2J1jHygnqQO3uK4i&#10;9txtPRgM9u+a0tC0cwWbYDCTk7mz8zH/AOt/Oql+o2oM/vScP15A719RkNJxw8qlrKTul2R8pntT&#10;mrxhe7itX5nL39mnljH3u/HPtWbb3s+kzCaEspU8FTjNbF+HBIWPrjrzgVg6gPJZkPy84OTXt1aa&#10;mmmtDysPWlTkpRdmj1Pwl43ttZiEbkR3QHHON1dIusOuUP3/AOEmvnaPUGs7sPE+CuMY4xXo/h3x&#10;WuqQqrsPtAGM+vvX5jnGVvDt1qK938j9gyPOFioqjWfvHoTatziWQKe5bpUMl9Dt3LJ8x6gniuTu&#10;NbC/6PJF58znAIP3B6mr2k6S2rSZc7LVD87evt9a+OacnZH2jnGnHmk9C/deF7LxhDnVIFls4zkN&#10;/Fn0U9RVfXtTg8lImkS1so8RRqxwOBwB61q61qqafp5RUaO3jAAWMZJzwAB3JNX/AId/s/t4y8RL&#10;r/j+f7NpcDZsPD9u5Mh4+/KR0J9Ov0r08PhZT92J8risT7efM9jA+HPgHxL8UlEdriy0sSHzZ0BC&#10;cHGAf4jj0r6o8A/CzTPAenbLNTJcso826kH7x/x7D2roNO1HTtFsYrPTNP8As1rGu1I0j2qB9KZN&#10;4kZsjyiPbFfT0cPToq+7PPlUlPToWpJ/s44BAHGKbHr8ULASFlHrWRc66WXIGG7BqqLDJeyFipUE&#10;dT0rdy7EW7ncx3qsobcGBHFV7i8ByetYdvM1nbJGWyVFUbzWDHzmq5tNRWNC81DyWYZyp/Ssq/vj&#10;5MeTkscKR2rF1bWP3bHOW+tc7N4hdZAvmFRjPHPNc7kVY5zxRcTrr10JJmk2nCkntXPeIL4Q6VOW&#10;J5U+1a2syNdagzsCSw4J9K5LxpceXpdwPRcVwyeputbHyh4+v/svidLkZxFMr4z6MDX25a3CXmhW&#10;d0m4ySRpIjYztUgGvhPx1m71ho16liOtfaHgm8a6+H+jSO3lt9iiJP8AwECsYmkjsLWYTMhB7Yqa&#10;8yqk/lWZpsnyoffrVu6uJJJJFc5RcbeMcV2dDmMvWLwzwNDnaI05/GtnTNq6SkiAbIwCrDoawbi2&#10;FyzRn7shCnHoa39cWDRfD9pZW/7sKqqqD0qPsu5d9UR/FHxNct4EMUTncy4GDXyyfEF/p9+Wnk4z&#10;3r6H8bTMvh2JgN4Xk15T4o0+zv8AR0vI7fzD/EFFeTzPm1Z12T6DLTx95NnuJY8cEVHF4wTUI5Dc&#10;ZA6AkVk2rafJp+xlZGXswqrIbaSAxRk5PTii8mxuEEdNomuKsMnk89hS2V5cX92UZsLnvxWb4LsV&#10;kujCW69c16nY+AYJFQxyEu1aRgpO9zCTla1tDY8A6LFbxyXzgAqODXmHxE8N33jDxE04mYRg7VAP&#10;GK9d1iF9G0NNOtP3lxIMcdqx5IbXwnpH2jUZVM5GdpPetJNR3JjBz0Rh+DfCeneDLEXF7tknx0PW&#10;tq88ZG+hKwkQRL096881jxM9zfLcStttSflHaum0+Sw1HTlMUi7WFZNc25s5citEzNW8XxBWib5j&#10;3JNcwuuJcTbUkwPSui1TwbFPE5jbezdMGuLm+H+oW7NJHu68VnKL+ySpLds6yG6VkGDk96K4n7Hr&#10;Nn8jKaKPZSHzxPFLrTJb/UCm5tue1dZpfge4ijV4k3k9d1R20dpp8JuLmcCStHSviPHDbyJblZCO&#10;mTUSrqOkVcpUnLV6FiP4drdOJrwrHjtmrk1rpmhxfuUWR/YV5f4m+Jmr3F95RVo48/w1Zh+IkGm2&#10;6C5G9j1yKxlCdTWeg7xh8J30l0Lvbt+RSfpXSeG/B8c1zHdxyfOvPBwa4HR/iToV8qJPhD7iu1tf&#10;Elm9r/xL7pQ2OBmuuFKEVojCVSTep7Z4d1mNVFpK4JAxya8w+P8A8N/7QtP7Usk+ZRk4FeeWviTx&#10;Lp/iSOc/vbbdg7T2r6R0jUYvE3hpo5wCXTBBriqR5HdocfI+Greylt7rGwnnrXRafpcX2hZpB781&#10;0HjrQZfDfiK4TysxM2VNc3JqskMiqY8DtW0W7e6U7t6nWXurK+lvboAvy15M11D/AGo0DfdZ66q8&#10;mnkYDlVbjniorT4bnUbhpoHLTYzjPekrJ2ZajJalHUDZabbgCTk9RmuX1K00ySFnBVpSfXmpvE3h&#10;HV9PvWF5G6ovQ84Ndn8BfhxbeNfGEUepoTZRfM3HU+ldTSW7M+a6ehx/hX4ePqkL3MkZCdQSKfb+&#10;Bbi+1dLO0t2d3faigdTX29428I6Jo9lbadp1pHHGRgsABT/CvgvQvCumy+Jr6GOJbZCUZxjPvUSq&#10;RUb3HCDkfHXiz4Q6l8N9Q027v8M8hDbB2rsbLw/feONn2pGhtY1AG7vUfjX4zQeOPGhnlh8yyhk2&#10;pxkBc9a9Zs9U0LUNDi+zzpAJFAODzSp2estzTk6o8/Oj6F4NjMcapJP6Dk5qtpfjC90LXYpjC32a&#10;Q7VUe9ehw/DfRp5Fn3GYk53E5zXWaL8NdN1bUbZDECsOGHFbuaehnLmjZosaNqlxpVkNTvx9niI3&#10;DdWlp/xE8P8AjKCS28xGYfKT3rL+PWrWdl4ch0xiEXhcrwcV4PpNzFpN5EtirPv5LLWcqns/cWpr&#10;GPtE5M+gIPhnpMkkksDrKx5AbBFcp4g0bU9J1OOO3si1vnkIOKqad4l1DSozPHc+eoH+qzXe+EPH&#10;EfiKP57Z0kQZYsvAokozsnoJLdo5y3m06CJvt1g0LL1YJU8PjTQYYyIpwpHABNejW15pWqKymOGc&#10;HhlGM15z48+Edrq90H0y28syd17VnKn2RHK+5v6Dq1vqkIkEyKg/2hVbxdqgSxMdjexCbtzmvItW&#10;8E6r4HhkE17IqN6tgV5xqXiF4ZCFvXaTPZzXNUnyaWFGDZ23ibxB440e78yNzJa9d8YzXO3Hxo8S&#10;wYjkdgOmWWvQPhfe3GuabMl9crJGo+VZOv51heLda8PpJLa3NvHuQ4DqOtV7sloJxkuhyt98ddZs&#10;4VKv8/8Au1RH7QniWRl8qTj0IrA166sbgyCCPjtWLpcbTXkMSxfecDp71UIg11PfvEfxG1y18H2N&#10;6vzXMoBIFWPh38Ur3xPJ/Z11Z7LrqHxkVpX3w91DxJo+kWVmm2MKC7noK9I8LeAdG8A2BnlCG4C5&#10;eRsV2T5bmHQ6HwrJcWdjuuhG0nrjmvOvjN8UNS0e2a00+2mMjjAlVTgfjUOqfF7TLXVJIELhQcbh&#10;/SrGnfEizuoGEttHd2z8fvAMio5o9S4wcmfJ/iKPVNQae51K4d2bJBYmsXwno1nqkjFyWuFfAFfX&#10;vij4ceGfG2kyS2jCzucZ8vpmvONH+Ctp4Sla4lOd5+UdiaznKMdUdEYt6I1bSxtPD3w9VniV7h/4&#10;sdK7P4ZRz65ZR5Oy3j9BjNbfhvwTY+MPCNxoN46214eYZAeo7Vs6H4Tb4deHZLaY/NEpy/rThT5p&#10;XZlKTSPI/jRqVzNdCytyRCvBIrkLfTLWz0tPtHyiTjNb8msReNtUu7FJgJvMypx71y3xgsNTs1sb&#10;W0Uv5YG/aK1ak3oTpa56F4f8Lx+H9LS+s3YbsMDk9aseKfED3Elq0oc7vvbSaf4bW51D4b2gBYSq&#10;BuFVLrw7qFxLb/vBENvLOKiUbpBCW6MxPFkWj+J9MurPzR5c6CQEH7pOD+hr68nMWraKUhYhWjxy&#10;OOR1r5uutPj07T1aCw+2TKOZgOK9n+EfiZte8Mqk523EZKSR+mOn5itqaUdEVB3PDH0OFfibbXdw&#10;pF7bl4R/tAsP8K+t/D6brKIdtorxvxp4IZ/GNlqlunyM4LDH4V7Roa+XaQoTztrtgSzUjIjbnd1/&#10;AVN8q9OT3wai4ZSP4h3pYVKqc/Lt/ira4iZpCOpwCOwzVaQKG+7x71Mcc9j13LVW8UNbvtPzsMZx&#10;UNgaFid1qnPDD16UyS6SNvL3Hd2rPsVkgtY0J5wA3vipplKyB8bsiskxNIuw3BIzkMO/NTxyKzHa&#10;ysfY5rkZZ5PtLgv9wH5RUWnalGl3kvx9444z7U+boHKdnI+c5FQbiKotryyldsBweuGzU8bOUG8K&#10;G74qrk8rLck2EwRz2pq3Dcc/lVZXZV2u24jvjnFDPznpxzVXFYkvtUltY49p4ZsMc9BXJ/FTw5d+&#10;IrfRtU0ybZe6fKGxuxuQ4z+Irb1JsWMp64GaY1239jrE33mXA9anmaK5TD8Sa42n6VeXbsPMht93&#10;J74x/OuZ8PndDEzNuZwGJPqeTV7xwN3hK/Fy6wtITGhfv8wwKpaGpWKJSOVUVzmp6Dotw6xhMbkx&#10;+IrZjm45WsTTR8igg59q09gPUtmmiS0JB2GKcjNu+8CahUN67vrS70j5UZbodwpiLDMdp3LgH0qG&#10;HUrvTsiGZjGRt8tjlcfSlWQ/e3Ee3ak2q33vTrTAY99NIkheVlXaeM5Fb1nMkkSkHjFczeQloX2E&#10;PwOM4zyM1pW0/lqVBwK1g2RI2y6BQRyPSg3HHXH41Q84Yznr6Gomn+YelbXIsa/2j7pJxipGug2F&#10;I61lCY8c1L5p7nPpTCxbkuirZzj3NSJfnoTWRczZA5zg80G9SZRsQpt4OTnNHMFjootSbA+fAXjr&#10;1rRt9UCrjdjvXGLcnb6VPHqDbfTHtVqYrHcwatt6tkVZ/tBeTv5PQVwSaoe7VZs9S24DsXwSQa0V&#10;Rk2Ozk1IrDt3spPIK8dK4nxl4hSaeUTS7bK1iMs75xgAdKn1TWl+zMwc4jGfrXj2seIZdTluNMaN&#10;nSSQG6VuNy8ELn0rGpULjEuaBqGt/EC7e4sXS105h8sElvnHp8+eP1r4t+Pv/BP/AOK/iX4la74g&#10;8O+H4dR07Urj7QojvIldWYAv8pION2a/Rnwb4q0TTLGOGOyEG0YKr0rtrfxxpLKApYfQUvZ05r3m&#10;XGpKnK6R+KWqfsG/G/SdzTfD3UpUU8tbbJR9flJrQ0X9nPxt4SjBv/COr2sh+80lm/H6V+19v4u0&#10;eTj7Qqn3FWo/EOlXPyrdxN2wTiunCxp4eXOtTkx0Z46n7NvlXkfjNY+G7+zmhFxY3MJA43QsOPfI&#10;rq7HRySE2NE4XcN38X+c1+tjQ6LfZWSKznPQ7kU/zqheeBvC90yNJpOnMezeQn+FfQwzKMd4nyFT&#10;h9yelT8D4Z/Z18DSa74+0IXMG2G3ka4kdhw20ZHJ6819+WtxFFCkTOOPyrjPEGlaP4f2X1rYwwzx&#10;AqsiJtIU9R9KW31dbm3Ro5OeMivNxmM+sTWlrHv5dl6wNJxTvdneh49uF5A9KUlCa4231iWO4CuG&#10;2AZ3LV1vEgRRhQCePmrk5l1PT5TpPssUh5RPxFKtnEM7VUfhXMR+LDuIbbge1X115PLLdDjjnrT5&#10;/Mj2aNlYE53KM+1LthXP3RWGmrvcW5beEP61A+pRGPBJZ++aXN5l8p0ReLbkbajaZT6EVhveeXHg&#10;KR06VGdSPJHT0FHMg5TZa6V84UqPVhVaaG1nGJLaGYY/jRSP1rNkvAyj5u9QyXm7Azx70c/QfKiS&#10;60HSW+5plivqTbp/hXhP7QHg/QYfDd1f2lja2lzCuUMS7GcngjjtXsGraolvaSSM2Co4HYmvCPiz&#10;Pd6pZz21vbzTXM0DBDCm88EcY960pYicKkVF21RzV8PCpSneKejPlu48wXDKozxllxiuf1HMYLkA&#10;jcQxHORntXbf8IT4kvb+a1h0a/kuScBRA4fk4weK6Rf2WfiZqFqjx+HtiN1WaZFPPtmvtp1qcVqz&#10;83p4WtN+7F/ceB3UxSRwORtIJI5bnrUlhqT28gaMlWAzkV9Dw/sJfEXU/mmudK08NjI88sRx7Cu5&#10;8G/8E92tby2n8ReKFuI1cGW2s4DiRc8ruJBH1ArycRWoyi4t3PfweExVOaklY8G8I+Z4pbd/q44/&#10;9dIe3/167B/FFpa3ENjZhWjjONo5z7mvrrSP2XfAWhW/2WHTppbZuTHJO55+oIz+NbsHwR8EadGP&#10;K8L6cu3A3GAFjj1J618HLL4+0lKDsmfeyxVSrGKqdD59+GHgl9WY6hdo0o3gx70OzjuD3r2u3snt&#10;4QilVx2HFegw6XDHHGkcKxwoMKiLgAegFZ+reEtM1aBkurYbWP3kYo35g12xoezjaJhzXOVt/tNv&#10;8iR+cp67+Rj2NW2htpoRIWMTg8o3asHUfhXd6arS6J4rvbXDbhb30nmRH2yai0/xNNqk1xYzNaxX&#10;9v8ALKI23JJ7qfShScXZha+puTWcCLuVQe+TVO6mEa9SoArKTWLiC4kguRgdUYfdYVTvr4sxIJP1&#10;rTnuKxZvdU2qTuxj3rm7/VjJuwT1qG+vzIxUNWXM4Urn15rNyGS3FwXwWbGRWRcyFZRgZxzVyZvy&#10;rJvJgjSAntWbKRBfztJcZA52gA1w/wARbjy9LkGccGuveTzGDdgMV5x8T7zFjImecVzSehrHc+Zd&#10;euPJ1zzcZKsTX2b4CYnwHp0a8r9lQf8AjtfD/iaRpL6Uxglh6V9k/CGae8+FejyXHzzPbKTnr04r&#10;OJcjvdNbMSketS3TbXPrVfTpA0SNt25GSPSm31wftKj+8OfwrrexzoYt1Ha3aSyn92jZNYvirxgF&#10;uFupFJiZ9qLU2pMZEKg9TXJeM7pLZbKBvvOTgVlUny02x2u7HZNqS6xYCID92y1hw6f/AGZYzQSQ&#10;h4ySRuqbw9aNe2MQR9rDFdDrFv8A2ZpLzTjO1cmvOhOLVmaycos881Gz0u8j8pIvKmPUqO9Yul+F&#10;0OsRxS/cz36VvaTrOi6xc+bC6+cpwy5wafrmlzXRE9q21l6bTWip8u2oe15vUwfFdjJ4Y8RWwtSM&#10;TDC+ma9i+Hek3X2H7bezncRwM8CuVu/A58U6fp1xPJ5csDBy38xWrq3ib7Bbrpenv5kyrgsOlYSl&#10;7PXqdMIua12LfizxdaeH2klDCW6I+X2r5+17xNq3i/Xybh2+zo3CA8VF4rXXk1+QyyiUSH5WJ6D0&#10;qjo99Pp98Uuk3Bv4gKEnbnlua6X5Voi74pZ49DmO9l2jA5rtvgr4fl1bwykss3J6ZNcZ4ukjuNCk&#10;EOWZ/wCHvXpHwJt3XRY7aaQRFU3BT1ranNbyRjUppLRm/LplxpE5Zm3xD3pyatbTMEV1B7iuN+IX&#10;xCfTfEE2jqC5jXLn6iuNvLu+vrWK9sXaL59rDv8AWplVUpWijnjC+569etHvX5I3464orzQ3urFU&#10;zNu469KKOaRXIj5o1u1utUyVmbb7HiuQa41TQ7giFiy+9euN4fbyN9um9QO1eYeIZL2x1JvNtn8r&#10;PXbWUewarUuWXjCC4UC8TEnena5pTa5Astt8q9eKg0jw3b6xKJzkDuBXfWehiC1UQD5Mc0Tkk02H&#10;NzKx5nFGdPjKsCW6VqaSt7br9pSaSIdQM8Gu3/4RS2vFY7f3oGa53XNKv7WMxQwl0H93mhScnaIa&#10;W1J9P+J2o6fMEmYTR9PmFe9/DD4gPfwJHuA39BmvkbUF1KEkm0fAPpXdfDrVtTkQBFaF4zwTxU1Y&#10;ylEunyqR9p6t8O9O8VWHm3G03BHB7180fFnwHqPhm6Bij3wKeGxXoPgP41PFfRafqUmHztBz1rvv&#10;HniXQ7vTPLvAjl14Nc9ObhpIUryd0fH99qly0SKRgjivX/hv8LPGUmhf8JLYQi6tVXeVBOcV5Z4u&#10;hit9YlaziLW5Jxt6V9R/sd/GCWz0u58OajCzWbZEbuOMHtXTThF+9LY2q121yxOY8O32m/Ey1ls7&#10;u0EN3Gdj71wQR1ruPAvwnk8HyS3NpEHiPIxWT8ePD58C3kup6HD5MV5Judox0J710Xwl+Jlxb6Xb&#10;296DNFt+aV65XK03GW3QiMXJcyLNnpeoeMPF0cM8bRWcHLn+leV/tg/EJ7XTYvDOlSeTAvEm04z7&#10;V9Ia54p0rR9DutRs5I1EgyzjtX51fHTxa3ijxg5gdpELfeHfmtVBSatsOU7R5TR+FujxrZzCeASt&#10;N/G3auzh0GPSvlilMjMeF64qn4RjisvDtvGD+9ZefWuw0nT3/dOYyT13GtlLlV2Pm5Ukej+Bbo/2&#10;TFDdKocd69k8B6XBbrJd3B/dvwGA6V4fHZ3dlpb3zZKr0UV23gL4uTeHNI/4mttG9mzcAn5gKmFZ&#10;c1rGMouWpqfGj4Lv44tRcaTMtwycmPPNfOOpW8ngeb+zbnT5YbgHaWkQj9e9fYnh74geD9TmW4gv&#10;/wCz7iX+F2wDXWal4M8PeNrULf29teqR8syYz9a6HJdAjdHxV4P8PtfTteyXYjTqUY8GvVPAc1pp&#10;tlfSXjolvISiOeM10/jv9mGSCJpvD9y3l5z5JavOvGtrb+E9LsNGvy8TL80jAZ5//XXPqneRdv5e&#10;p02i/DWwt759Sh1GSNHbdjedteh2b6Za2/8Ax+xswH96vL/h74gtNetJ9LN0JY1XCNnmvOPH3hjV&#10;fCOqtIt5cTWUhyu1jgVqptaohwaPWvFq6N4quWspnjmB+XrzXmeufsx6KuoRsl08azDI56ViaXY6&#10;jBD/AGnG8rgjdjJOKlt/i5qMd0sd7MssMZwA3DCrjOMl76G9HY9E8O/Au28P2e2DUCQw7ms7WP2e&#10;bLV5gxuIye54qzovxK0rX4TbNdGKU8fexRqnh3VsefYarK6NzjPaj2aesTNpnON+yM1xPvtrqPH9&#10;2mw/s0SeH9Uhn1CVBBGQ2AOTXq3hcT+G9NW7v9UeaXGcMa4nxx8VjfTvFbs11L/DGnJrN6aGbkdB&#10;rHjiw8M6WsSFYkiXAPc14t4m+MF7qlw0P2V5rMnHy1x/iLVr7WriafUJGSOM/LAOv4il8O+Ioru3&#10;aO38szjojDms5b6lwi29DuNK0Kw8W+WGsLizkYcSFDitD/hWl3ZuEt7hZYlOflPNbfgHWPFcmnSC&#10;502FYVGI8Dk1Z8PeHPEGpeIC0ztBG7ZKRmlzOT5V950qK+KRJp1osM1vFdtsOMADiuk1Tw3NfRRu&#10;yqYVHyAmqHirwXqUupbbeWNfJXcWY4Oa5O+8YTWlr5L3zLJEdrYbuKzXLF2Q3Fy1TJ77TdQ068jm&#10;juXhuI3/AHYU13UPjKPxlo82gawy2upNHtSQnG6vCJPFuqTa9BO10J7RHywz2rdlvv8AhMNQlvLG&#10;URXdvjYucZrp0a0ephyyhujkb7wLrHwt8RLe3RDRNPhZV6MpNP8AiB4zn0LWIxMFkSZQ6lhXtGn6&#10;zY69oSaf4kVSV4/edRXN/Eb4K2nxBjsWsZtiw4CyLyCKIyblyy0Zbs4NrY0/hrr1u/ge51S8hEcA&#10;z5YxwfpWDP4gvfEF4FWErbkfuyopnxLjm8I+G9P0Swjza2yDzWHc1Q+Fvj6z1CNrOaMJNGeCwxVz&#10;1MIppcx6hc6bd2nh+2MMixgj5lIro/gzoF6sOs38pVkV1CKvQ45bNcj4o1SS48PTmJ+I4yciuv8A&#10;2SfGFt4k8JanbTylrgXJV1b0Ix/SuimozkmEW46Hrcelw6g1uSuI+cd+asrD5LAAfdOK2tB8NvCJ&#10;0lj8tQf3bBtwPv7VDqFkLeZ8fdrsjF21E2r6EUarMv3tjf3c9RT2+XAHXpVTcdwKfeXvV+1jWRSH&#10;OG6A561QyIr8wHQdf/10y7cRwsA29uxXtVrdGuVHB6c9qp3DIkZZhuP0rMCtaO0gDO2W71f3AKMj&#10;NZllN94gDrkcVaW8Vm2sMn1rFMbK91pi3khdPkLAqWrm7jRbqxuR5aM6H5VbqTXYLINwpdwk7D1F&#10;JpMcZNbFXTdPW1jUysvnHpk9KvNjbg9arXkZmjwOX7UsLM0C7+GHHNWiR8nykZ5FJv6jsagkc56U&#10;eb2z2pgLMoljKN0PXFRHyVjJZeEPA9Kn6IHPSs6+mFvAzOcIzY6etJjOP+JlrJd+FbqKMh5l2zAf&#10;7pz/AI1T8M3AubOCUfxKG61Z8WakRrOn2+1tkkLKwHRgSB+dQ+GdHOkpLasc+SfkPUFT0rHm1NeX&#10;3T0HTMtGvXpWvGyMvzfe/GsbSG3RhR0zwa1FzJjI6dO1WZMn4b/d9+1L90+vqBSKu1cHlj/dNS+W&#10;wXdhl2926CmIaOp3Db75pyo23I6ep70zzxu3EiYnn0pVk8xuGOPftQBlaxeLZzWKAEtNOE/QmtSD&#10;oSTyaw9Yt2uNb0xo+YIS7v6btuB/M1sW4J4zVp9iZFxZPlA6Gm8lv5UgwuOamjCDGea0vYgd91s4&#10;p/mc8nNN8xNuMYFN+VVzuzn9Kq4BKQVY1VtptwKg5AqRsoGznFVrKIwvIWbIJzTQFvcc49aN3y4/&#10;GopnXdwcUzztwJzx3oAlaU7uKljZlQktge1UVm3SAVPJJtQYOKVwMbxHq0sEbhGyM4A7+9cNp7PL&#10;qF/cN8xklyCe2ABiuh8SX4WRQ2NoDOfUccVzejbvLBY8uS/HvWEndmq2Ot09lZcEH8K14ZHUARyH&#10;HpWVp4OwFunvWisatwMEdcdKonqXlkbjHzE+pxS+Y+4YUqw9DVVY1A6Op9alWQqOH2++KLsWheju&#10;pFG8ysoHAzU8fiCSzR8yMSRwevP49Kx5riUlQCrDvUVw4m+VuW649KpSZLRrHWW1qGRLm4mmbIVQ&#10;ScY5yK0rVfsaxqszJ824r3P1NcppqiBmUDbhsjnrWzHKV5/nWilqD2Oj/tiX7qudvtTG1InaWO7n&#10;uKwPtGDj8af9obcOeMVpzE2OgGqDA4XHYU5tU3LhySB2BxXOG6K4559qGu8kZINFx2Onj1picAbQ&#10;owqr2qj/AGpNNqTLhmGOrcCsf7UR0bJqVbx9v3iRj64pcwHSx6xcKQhw0XQe1TDUR0LBSexPWuWW&#10;8J65Huaf9tA4bOT0NPmCx0hvizHkBe1I12Q3PNc7Hec9yufxqT7Z82AePrTuKxp6gP7QtXif5UIz&#10;jNcjp4W41VT/AKvyyf4uME//AFq2by9EMDsSDtUmuAsriaKacsQ24hgCc9e1TJ2aZS2PZtPu2hH7&#10;tVAA+961tw68Y40DDJP6V4at4zNuR2Ru65NNkvriReZGU/7JIrT2zQuVHva+IIt3zOqrjnJHFI2v&#10;2rNta7hjB/6aDNfP0jvJyzcnrk03zZFXajbfel7d9gUUfQQ8R2VpH++uUK/3t1UdX8faLDYyKly0&#10;k2OFj4P514PLNKzHMzn2zUO4rkDkkYOaXtm1YOVHpN/8U2tbeQRAtPtwuX3BR2zXK6x8UNX1CNY7&#10;SeS0AGCwAyx7n2rlrjPc5NQrj0rBze1y0izdavf3ylry5knOchmY1z7eJG8Ma5DqCvtj+7IrAkOD&#10;2xWvcsqw+hrzf4iXQj09yDjAzUSZS1PYrjXp77yNwS0tQwHlW/y9e/51PcagNp3/AOrXg7j/AFrk&#10;9HvFvvD9hds3Mlujk44JwDWpLdb48tht3Udq0iTIn1Ka2a6drVXSHgqshyenPP1qnI3y5qBn3MCe&#10;3pSeYDmrJGyMflHSs7UIxJux97FX5Hx2rMvJNqnB5qLjRnLhYyeh715R8VrkraynsBXq0n7u3Y+g&#10;rw34uagWWRRxnNc8tjaO54Rdq0t5JgEknAxX294DtfsvgXTbNAVdLRAGPHO3vXxZaW2t6bf2d/Fb&#10;t5Ek6lH27lIzivuBQ8GkwMnyuoUn/CklZA3d2NWx+XavGAO1VL+QfaTn0qazkAXPrWbfTZmf9K2l&#10;sZLcgaTzJD7VxfjTXrGz1SCK5jMkix7hgdM12MZ+Unp714n8VNY+x+KD5aebIQsYFYV9KZUfiPQt&#10;N8QPHpdvcWnyZccN35rvtQv21jSRHMv3kw35V41pMl3rk2l2Twtb7CHO3jp616zqF5Do+nM8rBVR&#10;OSa8q/ujm9T428aaxd+CfHV9DY3LRoXyEz0r374G6xqHiyx8+9z5CdZGrl9V+DVh8UNYXWRJsTzM&#10;uy9wK7DxJ4ksfAugpo2ioFKrtJTqa29oqcE76nTToqo9djf8efEiDS4/7OsZVD9CwPSqvhmE6hpZ&#10;lgl8y4l+9LXznrt4uoR3txd3zRShThc4NdF8Lfi7B4d8PpBdSlmTOOeTUU4X96puzSpJ/DT2R3/i&#10;qO60i6Lz5kKnh8Vytz4ngYFpIgz9jjpUniL466VqFuyCESOR1rzibxnFfTHZHwTwAKJUbPSRcKz+&#10;1E6qfXmkfzAMjqFrsfhp4kvLzUbqRpTHFBH90V5J/bzSYjSBtx9Riu08LySab4avJz+5kmkwST2q&#10;pWirLcym5T32Leqag2oeIL6/ujvediq+y9quad4iTTdPMLLkBs4NcVN4iSG4xJMhGe1ekaH4RtPE&#10;VmbkSZSReueh9a5pQmpXRpeMWnYwX8YsXJDBRRXL+KvCut6JqTQw2b3cBzskTnIoq/Zy7m/taZzF&#10;14vuvC0/2eONp075Ga3bPXrDxDpx+1WAErDGdta+oafppaOaWFW3c5K1NFJo13ELe2VUlH93tTly&#10;zd1uefdog8G+Abe8kkZECD+72pPEluuizfZIY+DxuxxXXeGVW3kaGAl329VrWsdNGsTS2t5ack8S&#10;sKnk0vI1eyR5/YNYWNrlzvnYcKK5fxJq15p8buLXMfYlcV6PqHw/Tw/rizCUTo3O1ucU7xVp8et2&#10;IhMCoCNuQKmNRRnZbDUVY+cb7X7u7ZtsSD6DNbXw9XUta1kW8UG1erMq8V0mpfDtbOTMXVvSvYfg&#10;d4Li09thRXnlOWOOQK7W+bYzitdTz3UoNC8LazD/AGkkizZB80rwPxr0KKz8O+KLSKdrtZVwMDdW&#10;9+0Do2mNp9vYR2scly3G7AyK8VsfBdx4ZtfNjvTG55EOeK4ars73NFaXuo9Yi8F+G9nnSpH5S/3l&#10;61lya1p+jh30uJYEjPy7Bg15zq3jbVmhS2uYmjToGUcGrWh30scJd13qem6p9+S1ZaSjoj6E8O+O&#10;NO8feFmg1J4xJEMFZeuapaToEc1jeXzuIdMgBC7eAa8WuoYNL1i0vYJTLCxBmhRu3eva/iFrFtq/&#10;w1gtNBYRxOg8zaaudJVIoiMvZts8U8Z/E5JNJudGtHYRM5G7PbNcHpvhaK8h+0mAvjnca6e08Cwy&#10;30ayurnqRWx4m8Qaf4Z05bS3h8x1HOBXXTioRMpSu7kfhPwv50iyyjZEOm7gV1V94i0/SYfLhcTy&#10;rwFU1w+n+IG1TTCvmNHKw4jWq3gfwL4g1zxBkwOliHy8jjjFZOSb12E72uz3TwD4gXXtLeK5jwvo&#10;RXl3xCGoza8XjkaPTIWxsHSux1rxZaeHtUtdK0+IfKMSOOmaZqWmtq2jXz/6yRhuUe9Z0WnNomTc&#10;VoczpMNrrGnmH7Ttm6rzgg0+T4h+MvhXDBPZXdxPbhsFGJZcV5X4hk1Tw7eYRtjjn5TXS6P8VZtQ&#10;0SK0uoFuJM7WDDJrWT5H5HRHlmtdD7E+Dfx0uPiNp/2g7ozDHmfIwAaxfGGseG/FQvbuaeGeSIlS&#10;uRmsvwvZ2ngX4STXUUa213qS7gMYPIrwyS1ltVmFu/mSSEs5B5q5Wdr6HPdpu2ok2qS2PioNoa+U&#10;zPjavQivXdU1+4uPDJW+s9z7cbmHevAvDttqMutySI2xlbhmr0DxN4z19YIdP8hZYOCHxy3tWNRS&#10;WqOimv5up6ZpmlWlr4bglWNl3rhlPI5rkPib8AHh0FfESHy45BuxjFdH8N/FlzqjeReWZijhUErI&#10;ODXrviTxBpPxH8Nw6JM/lRrxtQ46VtTqQnH39GZVKck7xPhP+zZtNZUGQu7/AFi9q990nxtpHhvw&#10;ZC0moLLcKgyGbJpfGHweezkEWlqGT+7Kaxl/Z2tPElvFbXVybS63bm2vwR6VEZu9osXLLexf8P8A&#10;xI0PxtG+nvOWkbI2r1/Ct3wf8FX0PxA2sq5uLSVf3CyDJyar2vw70X4O28cltp8d9eyHy45M/NuP&#10;evT9J1i6s/CG+XEs1rIH2rzgHtXXFxkm+xEtdGtTzrRf2ZZ08Qajq+uSq8V0SyW+MBQa2/CP7MPg&#10;ex1OW8mf9+TkZY4BqxrnxK1eXzJ/Kd0AwFxXmt98U9Tt5JvMdYQ3ZuDXDKt1RtGl0NfxvrEnwx1y&#10;6jjvlurBV/dRLyRWP4f+Myz2rtp217x+W3HkVyDalF4i846iWmkbkPnNcTqtqPD1yZdMtpnm9QDi&#10;sOf2mpvypaM9KufHWoX1xdmeaRZHyPlr551jxle2fiq4tbhpGt2ck16lY/EXTn0yGG9hNrfdGZhX&#10;E+KPD41jUTeafPBOG5K55q+aC91olU5t6Mqnx/FZwSQW0HzMMb3qhpPi2/sLoXEExVwf4TXMa/ou&#10;t28zs9i2zsUGaxtOurlJioDLIOqsMVryu109CbOGh77b+O5vE0awXzCLIx5gOD9a9r+EPif/AIRe&#10;xS01Kf7RYSnakzHO3PvXyj4atZdcmht3cxyOwAKmvf8AxgIPDvhXRtItCZplUNMe9a6SjqzJ6S0R&#10;0X7QEmrafZR/2ZYG9sbjkTxjdivn2z0fXW3ybZLJh8x+QivobwX8UJNG09tP1iL7RYNH+6dhuKmu&#10;f0vx1a3utzW95EklnISEymMD61pGrHlfNuJ059FoSeAdWuL7Qo7a5jaVcbXZx1r1b4HeHbLQdQ1m&#10;SxHltcBHKqeOM1zGp3lncaCy6bbrC0Y5VeDW58BbppNQnDs29oyGVvY1OHqRc0kJwlue7Q6zqNvG&#10;ixSEqOm4/pSSeI7xZibhfOjwcqOPxFKijbkcikuI1kjwOK9VprZjVjTsr22uofNU47Ae/vTWvFZv&#10;lVkxweetcrM0ltJuRtpBzx3qVfEvzL5yBW/vr0/Ko5+4uTsdh9o3RjAyenI5qO6bfC6/xY59qybP&#10;V0uMeVNG5x92rXnSTI58zsRgcZouTy2KlvJ5bsM96syDzdrDgjqKzLWTc55rTiO1hXOmaOIW118+&#10;1uDmre7bz+NU5owzFl4NTWpPl4Y5PancjlLO7cAc802RievNNUjdg9KJP3eR0FO5NhG+c56VBINj&#10;ZpzN8uB1qF2w2D3FO4WJGl+XHvSTRx3Fq0cgyp559ajU5IP60jSBsqBk0X0Cxw/je7WCazgKgXM7&#10;hYW9AAS36YqbQpH86NiS0TDy5FbsexrM8fW7f2noNwT8qTsgPuRWzpKi2+b7wzyCOoz3rN9zVPSx&#10;2Om24s4+ASM855rZUqy843dazoJWntYJEKqPusoq3ERwQQR0yOlVfUzt3Lcc+zIEfPdiM0jqHxuk&#10;P9Kj3MMFmUeuKepCjcigD/aNVcmweSOi4yffg1G6rhsfM3Q8YqRtgX94xP6Yo8zgiMhfX1oAolTG&#10;FGOOvvU0cnbNQ3X7yVRnJJxmmXOUTCnP0qkJlqSYjB96T7V6Gs65LKEXnaTU7hUUcnNUIkN4zOwB&#10;wAcZpsN86q2ScZxVSG3IaQHJLPkVPNCIYkRWIP3m9z6UwL8d8Rgbsip/7QToUWsdT5KIqjIpPMO4&#10;D8aNSTYeSCYdMGq00BC5Xd+B4rPaYDktwPSpVvH8xMHA6GndhYdDva724x61em2IrbmyAPxql9va&#10;QEbRkH7wHNR3E7+WxH3+gNNvQRxfjqbbBM8feMLz7nFQaeu3Z9AKi8Vs0+VbLbpUH05q3Zx54xnt&#10;WPU16HQ6apVQAcj3rZjZCBzhvSsa2jYBNkvlHIYc9fatOMtuBHQ/jWhmy6sytjczKB14pTtbJR1b&#10;6ioo1ViCSA1TLH6YI96okgaENnAqpMGjZsNy36VoSKFHJ2jsKglZthOMjFFgIrZg0anOG681eVuO&#10;TWfCCGGRtOM4NWo26fyoQ2WQ3JprSGP3pMkH3ppye/ParEP3D8aaW+b0pORj0pgJ5Hb3ouBJvP40&#10;9ZueDxVfJ/CnL8vsKAJjMRmmLfIzbQ+4+grJ16+eysWeNh5nAGe+e1RaWHuGeV02LsCAnv60WA6V&#10;JOnr6U8vtPv3qikm1emAO9NMhkxk/NTuBfvJVNqwdlUHj5q4ssw1O7O5XXfwQOOgrX1y8EOmz5Jx&#10;t4wa53TQ4iO7klj361MnrYaNRZWx05o8wtg4waiVtvNPVj3NSA9ueoyaac1Jz7fjSFupH0OaYiAq&#10;24nrnvUc3yDJP5VOxZuBzUUkLKAWIyelAypJGWz6+pqCSMrxyauMMLUEi7qloaZlXz/Ieory/wCJ&#10;Vxt09wDweK9Q1HARgD2rx74mXYijUfKx3D73Tr3rKRrE9W04mx8H2ESqEMdqibc/7I71p2/7yNAT&#10;g7RWesaSaRZpLtXbGu4KeOg6VZgYjPv0rWBnIlbAc+vSjcOaZI3zbjTDIcelbXIGzSc+1Zl4/vk1&#10;NJMGumGeFX+dU2zPNgdB61i2WiK9yLc9+OlfO/xOeTUNQNtD+8d2wiqPevc/EurRaXbNvk2O4KoO&#10;5ryy1tUmv3uigeZjwx7D0qLXNE7Gh4N0JLSz06ylVX2bVPGRnNezX0f+jqp+VeM1554UhMms2i7c&#10;hWyfwFehak+1Y1P8TfypMkb5whhU9+1Y8lx5krY5BbAq3fTCOMc/NiqtrD91+g6Cr6k7IsQqGznp&#10;XlkXhC/8ReOrq8vIdlhDMTGWHXFeqzbfL+UcKMk1xWgfEeDxNr0un2keBCdjNj04rlxc3CKsrlU0&#10;nuzd0Wx8vVJrnYFRRtTjoK4Px94ivPFXiAeHtOV3j/5bSp0ArtfH3ia38I6CzFgLiUbVHfNec6f4&#10;603wnpMtwgWbUbgFmbvk15sbby2RrCDqSudbf6hb/D/wsllFJh9uD65ridPvLBbabVr6ZHkIJWOQ&#10;1wXiLxBqPiItdTMRk5CZritW1Ge6YQtMVReqg1nzc07yOictOSGxneKLq51TWb6VSiW8jnGPSl8N&#10;+FW1RX2zMQo7Vq6Nc2t2wsmt/NLHGSK9Y8K+E9O0iAxR7TcSjJHpXdHzMea2h5FN4dg05WMxJP1q&#10;XR9asdLct9m8zH8RFXPiBoepWOqyBFZoT0GOgrjhdSufIWP6mmo9bmkZnWWuuDVbt3AWKPPGK7Hx&#10;LCbPwHYxNOwM7bt+cHFcT4Y0yKMhpm+UnpXa/Fq8t7eHSdOXhY4QcVFRWcUNu7OV0+zs1hVypmOe&#10;5rv9L8UXVnYpDao0W0DFY3hXwjPrFiHtiu0DpRren6to8o/dnaBjIrWy7kN30PWvDPjqN7Z01K3/&#10;AHq7SrYyCDn/AAorl/h9fRalo7G9XE0bbfwopJW0OZ6MuW+g+HdZsY4GucSqgB56VV0r4SabbzSy&#10;QamrFuRlhWPY2I0GN47jm7K/MR2Nc/58ttePK962HJARD0rO8YK5tGEm7o968E+AbWxiZzcpI3Td&#10;nmqfiOLVdLvJPIRTar8xkrxjSPFlz4XunQ6xKyyH5Uc1qeNPiFrd5occNnIXLjDMKzdpuxpGM7hq&#10;fi9dQ1hI0laOTdtfnIr0PR4bSSGMPKs273714D4Xt59MuDdXCebKxyVbmvSra8i1e1L2wksbqMbv&#10;lPHFZzgr6Gkou2iNLx1e2Ph2GXdDiXb8nH3vTFdZ8J5Lyw0ttZuYPLSVcqrDkVxnhe+Xxhrtre63&#10;YPeWdk2xmQZGR/ERXp/xE1q3XT7aDSsLbYHCii/LtqZSTjoeX/EC51PxHr7XUTbFHQE1j6fGklwL&#10;e53SzY5btXa6pam806OdGWNgMehrO0fTLLRJHmndbi5dehOcU/YxfvMXtGlZHI3lvFcagtrEvmDd&#10;g5HStefw/HZQhZZI44yOO1MOuaXpuqFp1VCzZxXe+BdD0/xprkD3IH2VPm+Y8EDtWbXK/e2CKU9i&#10;Tw38LNK0DwreeItUJlEkX7qNvpXk9j4mks1uLdX/ANGmYhUB+7zXrP7S3iJE0eLTtPv47a0iG3y1&#10;PJrwnwJpcV4J/MlaZuzMa2jJQ1fUJdjP1NtT07UhOlz5cLHv6VfuLBLqNJbiUSpJ/EKf4smtrfZZ&#10;XjbT1Rq7z4CWfhvW9cGla4y/Z5V2xbumTWtTVrsYa9Dc+EPwv0LW722fzWllHLLnivTvixqmkeBN&#10;LhsbcLbtJ8pZByK6rwX8KbH4Yz6ldwS+dA+XiJOcL6V89eOtan+IPjO/s5YmWBCURj0rllepPl6I&#10;2jotShcSeHQ32xbnzM8l2Ndd4du7J7ffDMrpIMdeBXJw/BkHSTbPcKsed2S3NZkd3ZeCdSg0kXCu&#10;mDuYmtoxUHczlqrEnjP4X+feNeC9WR5jhUznFcdovwj1Ox8YWBuf3dtJKvzL061Jq/iC41PULh7W&#10;9KxWxyvzda9N+EWuTeKI7iDUHD/ZY/M3HqK0jJS3Hfojs/idrlvcXGl6NFcKi2aqWXPB4rw/xLHc&#10;eH/E0lzbyeZbHDYXp9K1DdQ694kvjcXXlorkK5PYVG3ibTtFlubN1XU942jHOK53NyXKzaEVH3kT&#10;aj4w07UdMQ2Vr9n1Arh8DH41zv2rVrpUMly0SRDIdq1pvAl3e+HpNW06ePz+oth1AqXQbj/hLNMG&#10;lXds1lqMI2hmXhjVe911RoqkdjotF8baf/wia2vnSSavn55F4zTNJ+KVt4d1KJWD7B95m7GuGg0G&#10;/sNXktjbFZUON3Y1YvvDa3Em++kWJV/hU8mlKLlq9DL2ltD3qTxcvxS0eVtNvWs763XIw2N1cVpN&#10;14n0557pknuSp2NNyVX3rz6HWp/DdsDpQ2xhhv55Ze4r6F+Hfxa8P+L/AAqfD7eXZXcibTuwCWx6&#10;0mle7EqjtZHKaTpmoNdXN9qdw91J5e63G7Kr9K7P4exT3ngXxJLczNLJ1HqAKj0/R7jwysljqOJ7&#10;U58i4U9vQ1L4V1vTfD2l+IbG5uFAulPlBeTnFddFrqzJ/FdHmf8Awmmo6HuaGVbiHOPKmWobrxp4&#10;U8RsE1nT1tpv+eidKozatpGlxu187XpycLtwKl0HXvBWrW9x9qs1tZwpA8xcg/SvO5r9Dt5mvM6n&#10;wv4d8JsTNbXayjGQpao7zUdIk1QwPFDbQqdvmkDpXCR+ALVr03Wg62EjLbvJdv0FYPixbldUFrJL&#10;iPozA9a5arcbWNYpT1SPTPEnw08HeIY3e1uoZJccMpHWvGtV8E2Wj6olq0xgV22rIpxzXZ6PppWy&#10;aOymBmVcrHnlqwX8Ia14lvvtE1uyS27ZETH0r0KUvdu3ocUozv7qIn8KapoN0rPP9ptiu4bhnIrJ&#10;v9D0jWJiZLQW87cbsY5r1O11qdo/sV/YPHIi7VcjIqjeeF49UvrIsgjXdlj0qZx1vAuFSS0mcR4U&#10;+HSaDrlvf+cWjhbeFPQ16LeaDFrWrJqV7LywxHbxnrVjXLiHTWh0yxt/tEsnDSnkLWxZ+E0jt4Z0&#10;vkF0oztY8Vl7SpH3WK0Jax0OUuPFWn6Trpt9a0pvsgTbFtHf3qKO802PVoGmtVOnTN94D5k967jV&#10;oPD+q6LPa6q8a3acrIh/rXGaL4i0jwvdNDexR6hB1SQjlaFPozWMbbM6vxN4ak02ya50q4RrZo9y&#10;MW9ulZn7L/iC/uviJc2V+jBmgkKN24IrK8V/GDRtQtxbw2mFAwoDY/Stf9m/UHuviMmItkLQSEE9&#10;e1dFC3totBKXu8p9bLCWUetDxnb0p8LEYJ5qd41xzwfevopI5LnP3lqG3dz6VkXFkD2/CuouowxN&#10;Zk8IzXNKJaZz7QmNtyEo3TK1YsdZvNPUrv8ANTGNslWpIgrZxVSePcTWVuxdzSsZm+0Sbl2nOcVs&#10;QtnGK5qxmZWXceelb1tID3rBvUprQuvJ360+OXj0qpI3y8UyOY7fm4NPmJ5S+0pVgc5p0kxZB3xV&#10;B5T2qWGTcp+lNSE4lgn86hmX0NODlep4pkny9ehqrk2EXcynHQc1B5xWQDHJpd23vgVFK+yQMeRm&#10;k5DUTA8VWKX2m22/hop1ZW9Oa0rCyMbBSMnH50/Uwsuk3AK7wQSFBx0rRsE3QxMeOB/KmmrEdS9Y&#10;r5UKqPlHrV1GSPBJ2++KhjXaAOOKUybvldeB0PrU3sMnW4K5+RQPbrTtxZtyg5/TNVtvRgwXPTJ6&#10;VNHPtIDHOeMiqT7hbsWlYsxMhCv3XtTJE5B25Y9AOlEcoXICYz+NSNI27Ct8uO/atDPUz7y4S3YB&#10;0AZuBiohcqenPFUtWuN2oJGSfbjvim6bsXLAbhuwc0RYNGmUEkgz0p7x7slecGiOMNz0FOLeV05N&#10;aXJFjhO4MeKJoPNH3sHrQsxMZyetMaTHANMiwySPoBUM0bKwI6gYqfNMaT14oAqqjtnjj0qwqhV+&#10;6c96DL1IpgmyfWgeoyWYR8EYXPWoW1D5RuXvgVLPCki+3Wsy9/d42/d/nRcdjlPEEz3F4oC5UXK8&#10;e2DWrbKfMyuQay9WXzLy0IBAMu7/AMdNbtgqttJP5VKKZpWqjaAeSK1LVnHQAjpjv9aq20I27lBz&#10;3Jq6pTqzFz/dHSmIft8y4SRy2VGMjpj3q0pjU4d9i9jg1B5rfdUbPUDnNKzYXD5x/tc1RDQ+Vxu/&#10;vjsQeKy9TkEwBBYBT2rQaIsCBhR1yxqjeGJZFUZkYdlGKYkFnG/DMxc4HJ9KuKdpIB/GobWYQs2F&#10;4YU6Ntwz2poHuTq3XHNOzz1pi5x0pQ35duKoQ5mPU0z+LmnsSMfxU1W+bJ70AI3rmk59aRj1PagU&#10;ARXFpHdbVlQMFYMB7ip/u5wKZg7utJu56cU7gP3dRTW78Um7PsaR3wvPemBj+JJNlmI2+4xAPtVH&#10;TJPLtIwcM1T+ImM0Ri3BQBksTzmodNhEdrECf4RzWe7K6FyNy33huqdWXHJ596gWMhuAfrS7geNv&#10;PrmmST+aqjknPrimNLxSCMuQeopNpHpj1zQAwyZbpUbyBX3D5mHAqQqSvAqPY2cDGO9AyHaWyTwO&#10;uKrXExXISrb4ZsAk+tVZYxt3bvlpMaMS9JCPk44rxX4qAyyJCM5dlXj3Ne16j90kDOBxXkniGzfW&#10;fHmj6eo3brhJGx2VeSf0rKRrE9PvrUafp9nCgZwFjQkewFakXCe9VdSm2XMEXQMc/XFTxN8vStY6&#10;Gch7cZ7+1RSPhfYU52wpGaqXEh2GnJkrcpyNiWRs/erl/E/xA0nwbbtLe3KCdh8kAPzt9B/WtjxB&#10;qkGg6PdX9y+yKCMyMfpXxPrOvXPiTXLq/uZGd5pGYAn7oJ4A9hWDdtDaKuezf8JtfeNpvtt3iOPc&#10;RFCvRRW5p69DmuI8KxiHTrfnjHNd1prKGUdc+1WtiTtPBULNqW5Rnan866rVbjF0iZ/h3H2qh4ft&#10;Ro9j5zDa5G8k1TuLxpmknk6v2HpUD2LDOb66SNelaKQlAAO3GKpaTGkMfmyf6x+ij0rXiORkLt/3&#10;q1iZt9CteWUn9nzuqlpCpCqO5xXMfDr4fjwnp93qd7EsVw5ZmOK6HxR4kg8N2kE9w+0M3A9azZPi&#10;Xo/iTT57ee6SNGUrjOK8/G1FG0EaU4tq58/fFLXr3xx4qW1sN0qxNtVV5/GtW5+GUekeGxPf3GNS&#10;cfKhNdLoNn4d8N6jc3dnKJpsnBY5wa5rxj4jbWNSUySqxX7q54FcEbpcqN+daJbHF33hzWpLdlgd&#10;GXsOlcXqHgPxFbCSYxlkPJO6vSbW2uLQyXE18Y4s5GG4rN1TxzbrFJbS3+5a3jFrVoHKPQxvAugX&#10;ejWc2pNbNc3OCsa+hqSw1TxTpetG6ktZHDHJGa56z+J+oQ30lrbSAWqcqcdafZ/FPUpbxw8quBxy&#10;KmTmlsSnE9Ok8UR6sg+1WpSYjBVhWNqnge21BPPtXWGRuTtrP0DXrrxZqMdosClm6soxT7jU5NF8&#10;QyWEsh+QgZzipU5dEFktUzrPB/w+2RCSVg7Ic5rjPixvm8RPIxO2MCMfhXovh3U7hJjiUPCy5ODX&#10;P33gLWvGmoSMsIhtWfJuJjtUA96blzyWhVPR6mL8LvGy6XfLDNKUj+tevXVxY66wJkzG3evP5/CP&#10;gr4cvHJdzza5f4yUjO2IH6960L7x7/bWlxwW1pb2MDNlFjXnA9615rblyjzao6208NQ6e0ghmUo5&#10;BoriI9RulUDzj+dFXzsw17EviDxrDp+qT3UltvD/AMJGa4i41W01y5eaL/RXxkY6VreJLqzkjUM6&#10;u4Xn61w99qIhUxwR5Zv7tccqfM00zqj7xfkmfWFNs6hriE8Seoq/Y3Laenk31+ka9l71h6RG1uWm&#10;u2KO33UzzVbxB4Q1PVl+2RRsf7qrzW0bR91akTlKOx2sfijTbZdgBmbsaq33jySzmtobNFEkzYOf&#10;SsHwT4F1nUGklnt2SOMEt5nHAro/hb4VstY8R6hf6nj7PbEqik8ZpqM3uVGfU7vwX4s+zrLaofs8&#10;/wB6RAPlcV06+JVkyrxblzw2OK8x+IGsaTpsoks51inj4QJ6Vc8O+MLTxNpJs/N+zXxHD571Sik+&#10;V7g/3iui3448cpDcCOPci8DA6Vg+DtN1Lxp4guEfUvssajK7zwRVHVPB+oWt4BqLG6ik+7KgyBVW&#10;8S6tpIra2yJnIjiMf3iaXJrZnLLax6PdfCHWtVltrO3hE4kYD7Upzgepru/GBs/hpoenaHaSn+02&#10;TBkB5zXS+DTcfBv4Ui/1y5a51GRN8cchyVz0ArwHWPiBD421I3mrq1o6v8sh7fjWEoqpexrGTppX&#10;3PX/AA/8BrLxhb2us+I7sxIF3PGz9awR4R8G6d4rnstM1IiIcGOM5rkbiPxP4m037Zo2tyT29swU&#10;25k4K/SmJaSeD9atb24jIlkAL5H51tJvkUkiLK9jS8dW/wANbC+VNVuJp7heijNZ/wAOdP0Lxl8Q&#10;dN0/w3HOkMUglkZsjaoNanjj4Z2HxIs01XTXVLxBl0HevUP2U/hqvhPRbvVbyAJcu5UMw52iqnO0&#10;LpiS1seofEzxRp/hnRbXSri8W3lugIkZj3xXyX8TPDfijwPqA1B5/M06U7kuox+hNYf7ZXxDuta8&#10;eRwWczG2sePkPRq2/gb8fLXxVo//AAinjWH7Tprr5SXEoyV+tY0o8qu+o5djza8+J2ozbkbUpCPQ&#10;NWWs0+qs11KXlX+8x5r1b4ufskyaDG3iPwxctqeiv+88pDuZB7e1eW6XqLaVY3Auo8QrxtI5rSdO&#10;6vchPWxVSdLFZJ45GYD+HPU17Z8NdTj8IfCHWPE16yiS8zHEvfHSvDLP/ipTdNawsltEhZnxgVk2&#10;virU9e01/D63JGmW7ltpPHWs4UXFubL5lbQu3njC4uHle13KrnPB5r1n4b2VuvhFdYvI13yNhg/X&#10;rXhrNb2bCGH55VP3q2rrWPEL6fDYh3t7UjKjoDW0acd3uTKUj6R/tRNL0sX+mxiS3xklTnH1rgvE&#10;Hxr/ALIn8xbGJpG+66Csv4P+KpNBBttZmEunzNsKuc9a3/it8PdN8OW66pbMj6ZcfOFJ5Rjz+VRH&#10;3XZjauro5+38deIvFlyzGP7EkgwJGGKfLpGuabafatRl+0wk/fU1xd9qur/ZVa3mV4QMAKOQKbpf&#10;jzUbaaKCWV7mBjhoG5zVystRK3U9G03TX1RUSOT5X756VBaeHRp+tbkleSdH+UwnAB+tZ0fia30e&#10;aGJX8sTuu5c/dB7V7N4ts9I8K6RZ3kaYimiVxjkknvWcL1E2tkOSUDO1PxdqaSQW+s6gTaqo2Rxt&#10;yfqa7D4V61Ya1rs9vYWayGKIiV5Pmzn0rxPxJdR+JtQt7XSUaa4ZcmRs4WvTv2YdDufB/jC4XU5U&#10;ka4+VUDVvS5VUVibtmD8RvBMem6s+oGeUWjsdyAcKc155/bVuLqa3Qq0X8LMtfXfjvT9N1y81nQQ&#10;iLcBN6qepB7ivmnVfhumiLJHdNg7jtfFE37zQRjd2Od0nRbiyma9kuZG+b5IVbiud8aeMBDqDxrc&#10;/aLkcHbyF9q3LWQWclzppmkmkkOVxWD9n0bStR2z6az3LHJaY9TXO6ak7s6Y+7pEr6HrmpzTJLDN&#10;J52flCnmtnWPib4n0mREuYZh6OoPNdHpfirSdJi80afAJQPlXFdNp/jjQPEFjImoxwW7Dpuxn8KU&#10;VC/K2Gv2ZamN4Rv/ABLqdv8A2jd3H2a1xkLN1NQ6/wCM9TvJkiV8+UcK0fGa01j03WJGhGonyuiL&#10;uwPyqex8O2vhtZL/AFLD2q8oR3rOS6xVg9/7TMnR/HH2S9jTVAYi3AkNdJqGjtrcZn0zV8uRkR7+&#10;K848Y31h4uuVNsJPLQYVYV5rlIfDviywuUbTnuLTnO6dsDFabr3iFCT+FG54svPEvhq4Kz2cjox4&#10;kU5BrDj8YyNeJFejaH4Kngit258R6rFYCPUtVhnmj4wMGuW1K4i1CVLmdEc54bpWf7vodEaNRasx&#10;7i+ex16SHzWeOXmN+uK90/ZR1jU2+LGmpNKZIWEibW/3TXjF1f2dxhoYELx+lenfs06vDa/Gjwu8&#10;r7beaVom9mKHH610UZOVRRUbWFKEYQcm/kfotGU4B471ZZQy5HNRC1L458tccN61MtvJHjJXBHDG&#10;voJHGZ9xDJI33RtrNkB3EHIrdZvKJCEZ7hqzrhfOcnbtHtWDGjHmI2nHNVZAMZAzWtcW69F61Se2&#10;2jG7n0rFlozPM8uUcYya2LOXoKyNQj8lVfrz+VWrObgEd646mkjpjrE193HvTN3PWow+4Um7061l&#10;cOUsHDKcUsU2046Cq+/BOTSoQ1Lm1Bou+ZlcdxTpJP3eM5HaqobGOaX73Haq5ieUbJwA27vTXYMO&#10;T2psyFhnpUccwVwCMg8c0cwcpHNILbT7tmfaEUtkjoMVk6D8WfC+o3C2a6xbNcqoDLu4/PpWvqSJ&#10;IkkbpmKRCpX146V8P6fpw8O/Ea+08b0SG5eJfM67d3Gfwqk7qyI5dWfoBDq9tcKDDcROuOqsDU63&#10;Ct1f6dxXzHo8txDykkigEY2tivSo9euLP+zl8xyJTsJ3f7J5ocmnYOVWueqbYuu7PrgVIvbCnHtX&#10;nNj4pvduGfI+lasHii4wMgH61PtUt0Pkutzuo2ZsHbhh0GaJJiOSdoz91RXN23iVWIWSHI7HNaEO&#10;rR3G35Cm7v2rojUTWhi4so6tGs2qxtz8hyOeTxVbTZDHKyNkbnJGfrWjeRxvfJJu429B3qGRIo33&#10;E8L0NVFg9rGzG21BUMr7cntTLeYSRAg5pty2IcntV3MmiZfu+tDccmqsdwFXJNOW4L1omIsds1FI&#10;2OnU0vmKsWTUO8yKMCncBN33gehqPO0HJqVo2xkY5qtJv5GOKALETbkIHWql8oaPZ6UqSOjAbSOO&#10;aiuJPNk255ApAczfR+fqcWM/u2OMfStzS4QyhtuB0J96zLdd2oLgfNvYnPfitixhZZn29M9M0ojZ&#10;rRwqvO8j1qVkX/DNV48tkMM9uOtTRtzjac9t1MRPDjtnHcg1PHIWDAINvb1qDJfou3twOKRok4yW&#10;Y57dqYh0rQoCzNvHp3NUriSNSVi4Zhywq60QKnciMO5zWdeJ8pKKW9xT1ElqWIGSSL73HQGpFG0A&#10;Cqmnf8eqlhhixPXjrVsd/SqiTLclGcdaFO7k9KTPy80i57VQiVvmUgZB+tRjsOTS9uRUkflKN7kH&#10;0HrQBG2eh607jbSyXUczAJF5frzSGgCNvSm7utD/AK01W4x3oAd/CD+dNkcYIBprvtIz6Un+uwB+&#10;NMDkNUjMM0oLFi7g/MfetS3kVVXA+tU9e2XF5HtbbsZVwepq3EjH29z0qOpfQs7gzNn9Kmjx2X6e&#10;lV/MHAGM49OKcskuMngeg6VRLLTSKi8gM2eQOlRsydT09BUfzuoAXCj+LFGA38WccnjimIbt78gd&#10;ajZSx3YwPr1p7KQM7sk/wrTZMJgEbm/u+lIZDIw24xjNUJizcdBVyZVduu4+1VJPl4HzDPJqWWjN&#10;vYSxxt5bj6Vylj4RuLf4kDU32tZx2hEfPO8np+VdnJjI9WNMkUrM0mcbRtrN7lGZdTNNqWWHKAge&#10;1XkYqnvWRab3kmkkbcWclcenar/nBVPPStI7GctyRmNV5PXqewqVFlm4RfvdDW3p3h9nVZZeADzT&#10;GjgfGWji88H661yqmIWUxPmDK/dJH618M2J3SqPevt/9o7xNF4c+GGrJC4WWdRbLj/aOD+ma+GbO&#10;6FtIrkZAPA96xluax2PXfD8hZI1ycYr1bwRpLXlwsrDKRYOD614JoviyX+1tNsYrTz7m5cKFXn8a&#10;+q/DOlrpejvIzhZsfMtU9CS3qUpXZEH+XHIFZscRupxGvIHJpLiflmPevMfGXxgufBt68FlDHLIS&#10;q5b1NZSqRpq8hqLlse2wWjKuThQPWsjWvFlnoYdpplYoCSFOa4e4+JK2fh1L7VrpVkdciPOBnFeZ&#10;698V9F1aPaz+WW4PNc1bF8q/drUdOmm/eZ2up/EWx+I0sts37sRZRFNeQ+MPDusaTemW1kf7J/sk&#10;0gt4QpvdLulJzkrnmu18P+J0vIxaaggJIxluleZUjU5ud63O2lUilynnOj6rfTRvHvcBTznvS6hZ&#10;3NzJHcbn4YcA9a7LWtBRL0taSKlswyxArCuLpZdljE4D7s5HU11043VzCry390yvG2i+IvsdvJMs&#10;kFky8EdK88vtHMm1VlZn74r6I1jxNea54Xj0R4o1AXaZD1rg7jQE8I24cWMl1cyj5Gdflrqsuhgm&#10;tmeWeZDYvtzmQDBHeq0MgjleQIfmrbh0G4utanuL4CDc2SmOldTpei6eWBa3aY56Yp8t1ZmtuyOk&#10;/Z7mjbWLi5mAVI04ZqPEmgya/wCKrqcHaryYUr1Nbmk2kAsXS3tmt8DooxmqejtdLrtsI4Hdo5lY&#10;gLngGkoJMdrI7RvBh+HehM15Iz3vkLM6E/6tT90H3Nct4g8YX9/bwuty6w/3FOBXoHxsuotOtNQu&#10;NTnYLfFCG7n5RgCvFfD2pWGtbbLz9h7Fulcct2y1HojppI7bWtPQTYLHq1Y2o2JkkiFo5VYxtCr0&#10;rsBY6ZYaWsbShyP4gc1hXmr2OlqdoCr1HqalVLuyVykuUt6T4clurUPLc7T6bsUVzZ8QapefvbS3&#10;byckA5oo97sVysu/ED4fX19qFteaUd2l3Tf6xf4PY12uhfC23ks7O3QIZZODM3Y1U8H6tJpWixxa&#10;g261mQdT0z3FJq2tXVhNAlhMz2i8o6nn8a7Pdsc8lJu8R3ib4B3FrfRzPqUbOBlY1PJq74XsLrwq&#10;7DUITNa9PmGcD1rz661jUr7xEZE1mSC4H3RI3H0rUvPiDr8RNvqkIngQf66PoR61nzQ+yTyyT1PQ&#10;tS8J3HiCNpvD+oqxuPk8jIXFeY+Pfhv4x+GdmVltJRayfM08ALL+JrkD8Rr7T/Eds2n3MscZkByh&#10;xjmvpDRfjtqNii2mv2iavo7Rgl5BkgYrXmjNPm0J1jsfHdxqElxdYctLKT3rpdJnGi6hBLLuUsvz&#10;Beq+9fSkvgH4VfFxpLjQ72PQdYJ/1TYUbvpXlHxB/Zr8feEblr+0gXWbTtJbHPy/SoWHW8XcaquL&#10;Om8FfEGz1jbpd9IvzjCSevtXofgnwLpMPi1NTv2Gy3+eIdRn1xXzn8NPB9/c+LoU1G2kt1hcSSxy&#10;AqePSvpa/wBQ0yaMSaeXMKfK4rLma9yR1e61zM5n4t+MLnxp4qj3T+Xptr+7SEDCn3rPg0HwbdWc&#10;mla2zRPcHKXUf8JNa2ozWM8LgCKcYyVONwrkhZ2cl6tzBIJREctby9R9KuMuVe6ROnzao9J8F/AW&#10;98G2k9/pGqf2tasu6KFWwSPcd65nx54gnvrdYNZ0xrGe34yykZrL1Txv4k0PUIdT0q7mhihX/j3Q&#10;/Lj0Ird0X9o+18ZbtM8aeG45ISMG6jXkD1rKcuf3Foc/I1qzlPBXiK4sNcsreyl3pcShPL+pr6r8&#10;RawPCvg+UjEbeVwBxyRXmXwv+F3g3XPFUPiHwzqIuLW1JL2shyUasj9p74hXGk6tYafb28j2o+aW&#10;RVO36VzThJNRvc0Ul1PB9W8Lp4q8STIW8+7uGZ9rGuV8R+GNW8Fs4utMmtojysgU4I+te5+B/Cmh&#10;eItUsdVguHguJMxvtPc19J6x4KstR8IyadPFFduISitIoJ6V3qScVYxk3ex8cfA39qLUfBV0NJ1o&#10;m90OU7CsnOwGvTfif8HNM+IWi/274OaOVLg75bdCO/XFfN3xG+FureE9euLeS1bymkJjkUfLya6/&#10;4YfETX/hHJDK7yT2kjANbMcjFEE47jupKzIPiNZxeAfCX9h2GIryQf6Q3QivG/DNghWdzcbFH3iD&#10;1NfYvxQ8A6P8evC8useGpEh1zy9z2+cFjjpivkvQfDN5ompXWkatE9ncxOQ6SDFdF1bm6Ao62JtM&#10;tQ1wrpGZIlYZb1r1z4gfY5l0u1gQRulsCVxz0rzqVjaqtppsTTzludozmvXda8A3XiKHSr6KUQ3Y&#10;t1WRXBG04Fc/to6tux2UMFiMRNRowcvkeZ2awrdra3TeXIx+TccDNd/4l+HnirVvD8Ul7c/a9KVN&#10;yrA27b9RVu6+CcOsLC17eMssfO6EY/nXofhuzk8K2kcNtNNJGibNsp3A/UVj9apLfU+kp8KZlU1U&#10;UvVnzXpuipZsYRfANnAVq6HT/D9tb30fmiJrlud2e1es3XgnRb7UZLyWxQ3Eh3Mw4/TpVS+8A6Fd&#10;yh2tCJV4DK7D+tctTEweiWh6MeDcdbWUb/15HG6t8LYNY3X+m3GbiPBaFm6/Suu8beModQ8O6RpT&#10;wAyW8YjkZuxx0qxp/hKy0mdpIJ7hGZSMF9wH51Q17wTFqGjz29vNi6Zt4kfru963WKp8vLHQ86vw&#10;tmdPXk5vRnm3iDXL/Q4/P0vEczfKxHWtv4Z+Ltf0fxfoV/qG6SOWdQzA9icc1jXHgvxDHfQx6ha+&#10;ZZ5w09ud2Peti90y70eGEWMwnSFw23+IYPpW9OUZtNHzmIweJwrtVg18j3D4+a1N4V+JWha3Z+YZ&#10;bi2DFQflYDrmt/WLGw+JXgtNatACNuLiOPqjetQfF+1h8QfCvw9rZTfJDEIyQPm5AryPwDqXiLw7&#10;OW0i4KWUx/e2lwOG9a2rRfPdLc4umpwnirRdQ8O64LiJ/wB0pykhPaodetYvGVit1HeJ9sjHKAjO&#10;a+jdQ8C6X4q00Lfp9inuBnHVQT6V4L4q+A194G1SW/hkke3JyGQ5UisY00tBX6nn1vfS6fM9jfQs&#10;X7Seopvi7wvLHNZSWU8jRTYztY8V2mn6tps0gttQtl85BhWYcmtOz8D3moXaNpRZ4yMkSD5VpKMY&#10;7Fb7lT4b/DXU9cvmleWQWdku+aQE9PStrxZrEni5GsbB2NlaHaVXq2K9X+EN9Z+Hbp9EvLiKW6nB&#10;8xBjkelZOq+EIPBvje5jggVLW7Pmxehz1FKpGMouSHGTcrM8xsr+fwTZxyfZUgSfjzplyVrL1jQ/&#10;GGpNLqsd0NU09hkeWcYH0FegfHHTjdeCZpkjwYfm4FeV/Af4nXFnr8OjXkgfTro7CjdjWFJKWsjs&#10;dVtcuxzOtaUNQk2xSNbXSn5o2PBqSPR7mTT/ALFMdjKchvWuz/aG8AxeE7p9Z067KLKwJgb39K4v&#10;Q/FEyQxx3EfnxsBnPUV1crhqtUZ813ZnNyeHdX8PaojrFJPDI38IzmvUfhDO+m/Frwk/k7Vmv4kd&#10;WGNpLYq94Rv7W41JG83dGpz5MnJFeu+F/DGm614w0PVYjHDdWd5FKVA4YBgelOM4ynGS3M3FxWh9&#10;q2d40caqRlenNTtMWDYAeNuSrdvpVSKNfL3j5l6jHapVcRgOAWJ65HSvbkZjLhNvUZBHY1Qnkbad&#10;v7s9mFaplSVcEjP0qtPb8Erz7Vkx+piXEisxRg2/ruWqkrDca1LiEqPu9e9ZNxCVY7qwZRR1SEtb&#10;nryKg0+QlRnrV6QljnOcjBFZdqrJcbNwKg8jv7Vy1l1Oik+hup0GOaCT+NRxnj0FSZ288Y9a5GbW&#10;HbhSM3zUxXCnnmnzbJFBXIz1qLisO804+nNSRtkjHIPSq3ylduc9qfFN9nUAjPOKCSxz0IqrcRvH&#10;IGwcU+TUlVuuMU2fUNqkoAx9KTYJEc0m5VZh91h+VfMPxy0OXSfipaakzBoL5VK4GCCpwQf0r6Pf&#10;XobhWR1aOTp+NeRftIaaZtD0zVkVi1rMoyOgDdc/iBV05J6EyTTF0ZTIowM/U10uqpPqF1psNp8r&#10;QnczH1AyAPrXD+C77+1lUITkqoIr1KxtVXWNNhDE43ZI6E4rd/FoRsh1mrecQ4wemK17dASOKrtC&#10;Eup/Xeat27fN0rme40aVvEGxkZwOlb+jWttNIscknlJjjPTNYlr8vTvWhGgI4renLldyZK5t3Phm&#10;CzJktn3bzluehrLuNFuJVdkfcewNTW9xLHwrGr0d83B53e4rqUoPdWMbSRQtrW6hwGTt1FQzR3Lq&#10;6upA7Gt+31BNv76LJz1Wrcc1nMwyxQY6MOtbRjF7MybfY4uWOeOErsYHPXFOt5m8wp1/pXeNZ2ki&#10;sRIpVR90dapy6Dbyszh8KccAVfILm7o5i4kAh+9SW9wsag569a1Ljw3c7TtC8dNp/pUX/CK3LR7i&#10;4Vv7oFPkYuZFZryLbndVL+2IPM2ZJNXW8O3MceMhueWxWe+gzQu7bd7dqizHdFn7SsnTr2qo1q7S&#10;by43ZzSxwXMbYeEgY7Usu9ccFaAMuKJ01gk8Hdx39q17WFkc59eKy7eOR7+WUg/KykY+tabagiXE&#10;0JVmkXBHykL+eKFsM0Y8Lgseal3buxPv0FZK6owkG5di+tTXGqQbeZWPHIoEaRkfb2UevWm+ZFHy&#10;wMjeims2PVIQvyvvT0z3q5b30TSYJjT0YnpRcC3HMOAqbCfaqd+05Y73EUajOOgq40kSqS0q4P8A&#10;drL1SCLUNKvoAXJljMYdj0z3FWSH9oWrRrG08ShhtA3jk+lXLdl27VYEAdq4LSPh5b2UduDM0rRk&#10;MS5Jyc/4V29pax2qhY1wBVIllxmFKjA89KhZtvU03d36CqETO3r0qNpo1UDIAHFRSNu460xlXbgg&#10;GgCcXEfUEHHSpg4NUFA9MVIsm35ScdxRcCwzpt96jZx05qms8rXBXYPLxw2ec1NuO7FAEkkg2+4q&#10;F2J2gNtOetKx4PpmqN/cPbwySRDe6jIXrmgDP1KRZtYgUYLdWXHeriqx4Lcf3awNOmbULyOeZGSb&#10;J7Y49K6POcFRtOepqUWx0Sqq7hjPcNUgmQdUy3YdqjSNGb53K989qdlVzgqQOmOtMkUyGRsE5X+6&#10;Ke6qmF3bT1yO/tTfO2r8g8vPGaasZUAlgQfWgAMh2gIuMjn1pCm0FnGwdsnmk87yWG35nPc1XuGa&#10;TmRsfWmAyZlCnb8q+/eqj/XnPSmXt4kIALDH+e1Qy3EccG5T5jEZwAeKm5RIqq06ljnaM1W1KQRx&#10;kgE7uT+NTWbec3mYyu3gAUl5atcSN1WPP3TxUMoyILcsPlGK1LHRnnIG365rUsILazXMmPTmmSak&#10;WUCDCr0LY61auydEaNrp9vpuGmZenGetUtS1xmjMcIIU5y1Z7NJcSKWdnI6Uk0YReew5rVLQm58z&#10;ftfeIPJ0/Q9KVuZZHuHX2UAD9T+lfNNrKrSRgnJz2r079qvXjqPxQmtQ3y2VvHCBnoSN5/8AQv0r&#10;nPg34Fl8aeIo9yH7HCd0jY647Vz6c5ttFHsXwH+Hu64TxBfR5l27YA4+6D3/ABr2a6n+VolPVsnB&#10;9qaIY9A0uK3hXaSgCqKoyP5cZy2Sec96TYjF8Sa0tisUCt++mbaq/wAzXherKuseKHnkXzII5Sx/&#10;CvY/HVulvYx6iww8Sttz2yK8n0BYprXJXMs2SxPua8rESbqJHXTiuRmP4z1a28bR2NlZozyxOBtQ&#10;e9a3jj4Nw2fheG+jh2XBQYUeuK9E8N+FLDQbq2uRBGPOxliOhqx8ZNeWx0SCCP75rCpK0blQpXPl&#10;SbR9X0GLeWeBM9c8VasPFWqRsoLCXt71v6hrVrq1vJaTzEydue9Zem+GodNuBc3E3mnOVjBrehec&#10;LmVSCjPliddD4o1E6WiyWpAPeuZbVJ0vDJ8sJzye9HiLxXcXEYghPlRrxha5Vftd6+wOWY+nWunl&#10;7CUWt2d3N8RrXR7pJ4oTNKi4+c8E+tZd18VNV8XatFJcSKkUIyiKMAViSeCdReya4aBzEvDNjpWj&#10;4P8ACcH2lXumKQMdrMP4RSctLXKatrYrax4mn1bVC8CqmBg4HWlsdQ1Szn84XOCB93FfXvwv+Bfg&#10;5IbecWy3fmjO+Tnk1b+IX7M+lSWd7JYW/lzPyhXgCrkuWPMZqp0PnTwnaeLPF0M81tOqQwrlmxXt&#10;f7NGk2za1Nc63cxyFj5aq+Mda1/hP8G9R8K6ZfWl0w/frgfjXFeKtN1z4c63LDsW/svvKYeHjH+N&#10;Y1ZuMb3BS5mXP2vmtrXVtItRF9ohbcyhBkYBxXnU3wpbxN4cttR0GJoblRhowME19CeCdT8J/Eex&#10;09LmRLjUrWLY0V0AHXntnrXU6hHo/hVlaB4Ykzyq4xR7sVcrWWiPnDwh8FvFLafNJquIraNS25jk&#10;4Arzj+yZta1d1TcyBtiDGS3PGBX1h8UviVHpvhS9gtVBa5gZFcdiRivnP4Q6k1jrgE8Pm3qnbBu6&#10;ZPf603yv4UXTvFXZ7l8N/gfZ6f4fRvEGGu5sMsKnAiX0+tFdrp3hjWdStUnvbtopG5CZxiio9q1p&#10;yiunq2fPlv4bm17TblLV/M8kY29hXm9vq99perzWkcm54CQYzWf4V+M1/wCDxqMEhBF0MBj2PrXn&#10;lx4nvLzXZ74TfvJWydp61H2V3FzSUn2PTdYsYvEshdHNneeueCarW9n4os91p5cl5ARjPXj61zWn&#10;+IbuO6RrgEA+o6ivQPC3xHm0S46Ce1J5VuSPpQrW1Rpb2mqZStfh/dtCkpsnhZTuJxzXXSebdeH/&#10;ALA52S9ASK6C4+LFlJCBBGsisOQOoqhHcR+IXExtmtY+vmE4qJXt7rLjyx92SOU0j4d31wzEv9n5&#10;ysqnBr1zwXD460ONbeHxR51lx+6uBv8Aw5rz7V/G1roNxFp5vN5Y8Mea6Oz8WXdrBHIgEqN0ZaIy&#10;qU1yomUIPU9jvHtL2zQ6rZQTzYw80Aw3vTtI8H6E9hdRadeoq3I5hmPIPtXiHiTxV4huYwlmAgYc&#10;ZrDm8QeJBZwwujC6Q5DI2DUSjVk72H7ltTpNc8Aah4f8SXEUweQH5omU5DLWRqFsskbTCKSGWMYY&#10;r3q5qnxJ8QIunzNavLcQD5i3II7ite2+ImjeKbcQajpsum3j8GSNcqanlnDZCjZ6pnI6V4huRMbZ&#10;kMsRH8Qp82oadfXAWIxq2drKeCK19T8L3NveRyabJHdKxzgcNWD4p8BzW7fa1KxSS9VB71pD2tti&#10;+ZdTrrXUNM+Gt5FJ4X1ZvttymbiFDlM/Sof+FmeIPtM8t7a2es2shy8M6Yb8K8t8F+BfEX9ryakk&#10;TXMUG4lSc5rtbHxRp2qZhmX7JKpw0ci8ZrWG9+opwirX6np3wx8ReD9a8SWccOmzaJqDvnycfunb&#10;27V9E6lcCDS7yeMZaJCQPXAr46sbHyblbyzlaN1OUeA7sGvRofizqFj4deyupszMMCZx1+taPU55&#10;UusTQh1bTviVY3UV7aiOSFtp3jBBrxXxz4dTRb6a5mHmWUPC7RkCu0tvFl1JbSo8MUQlGGuoeh+t&#10;X7W6s9U0c2L2/wBo3cZYferCU+jNaGDrYiooUo3bPGPBPxMu9M8Q276HBIbqJ/uIDiRe+a9r8e+G&#10;tK+Kk+nahJpZstRCD7Q6ADPtVjw54D0zQ380W0UUjckKvP511m1AAsa+Wo4OKnmk/h0R+mZbwzRo&#10;pTxT5n26HH6D8PdM0KPbDaxo397AyfxrYOnxxsFVQR1OBWz9nKrkkfieai8hiwOSDg5rndI++owp&#10;0ko01ZeRk/ZUGQVLDtxUDWyqpycDvmtc2vPPAweSfWmfYzIWXK7T3FT7I71I5+SHHQA1BJYyDOBj&#10;vXVLpsSxgSDJxx6U2TTv4cHJ6ccUvYD9qjjxp7ynA5IqnJavlh1+ldlJpLMxJOwbfukZzWNfaWyz&#10;lYxjI5bPWs3QsWqiZgyCSFBlwWP8Of1qjMsTvukjV2HG7uK27zSdqh3jJB5G2qU2mrHGSFKgffyQ&#10;SKwcHB6MzqUqWIjy1Ipo6aHx9E/gh9CntBM0bK8L7umPWuT1jVBrSJbqVsZFGRxjJ+tVZV8piBE/&#10;PRjjpUEkqvHiQKR79RXZTxtWNlU1R8HmXCOGrpzwvuy7dDvtA8VJpumwQXbi7bod3Qe+a25vFugX&#10;0bwLewzW7DEkEhyAfavKpptNFupmtpgBw7W7dvXFc/qD6GutWqwySLauueOob3r0PaKqrwZ+U4vL&#10;62BqOnXi0/zPQNP+Gng3Xry71CNmmaBtwt+wP19KsalJeNata2EcNhb7do2n5qxtB8fDRp/s9nax&#10;XETcE4wfxqn4ws9b1CM3+n2k1urcny+RWU4ztozijFMs6F8K7ey1C31qPVymoo24pI2QfavXfFPh&#10;lvFnheKRCv8AaNth4nB6+orwTwS+vW+oGTUGWSHHCSfKa76+1bWbfT7cadMxLv8AvOelEJTStJCl&#10;T5dUafirwlPqnw91GC4iC3HkNuU+uK+El0nUPDniC3KqY5VnGw++a+7fGh1TRPCkeo73cyjZJt+Y&#10;dO9fKmvaJqeqa4zfZJJULbkZR0qablH3bB8WqPoTxh4STxl4LtoNVt/Ml+zqd68kHHWvl3xl4dvf&#10;B8bSIC1up2iQV9IfDDxJqumWiWuuJut1XCSN1UVN48+F9l44bfFP5dvKNzLH0NdNOorcsjW19UfK&#10;Ph68n1m8gWynaO5LDv0r2zRfHq6RfR26SPJeQgFpV6ZFSp8KdB8A3qyWmZ71hggn7tWNN0nRbe7a&#10;WVP9Ic42gZJpfu4uyE+a2u59Q/Cf9omy1zT0t9QPlTxLgsx4b3zXsmn+JrHUI8wTKxIz1zXxnqXh&#10;1tF0i0Nvbrb3N0d6R9G2jnJrP8K/GK+sbiSDVw2nlH2CZTxXU8RKnFcwoWm7H3J9siOSCMmo2lfq&#10;r7l7+1fMjfF7xDpc1u8Pk6lp8mAJBww/Ku70z4oysq+cmCeSFaqVeMkXya2PXJLk4+YHFUpgjqeM&#10;n6V5xJ8dPDdncfZ7y/S1nzgrNkVsWXxQ8Oakq+Vrtj83C/vV5/Wnzpi5GjbnVFJAzWa0flXwIB2l&#10;ea1LW4t77BSdJQf4kYNn8qzdVuIf7QggQhZTkhT1IomuaDYovlkrl+I5qVm+U55qC25Tg5x1ombb&#10;gZrzXudxMMOevNNkbGBVFvPhkAVCYsZL56GrUbGTG45NRYQ+Mn8alkYbeehqFc7qivLlooSwXco9&#10;O1Jk2GjbPCVb7wJGaqrGRtw5IrPTVliuny3ytg4NaEUhkYkcqecipuOziVrjRmNw02/5D/D6mqvi&#10;+CK88J6jaXNsl1GYTmN+hwM/hyK31k86329G7fhWffQ/arWeEnLPGQMiiOjJldo8c8GzWF1FDcaX&#10;bPawMoARn3H869T0OUyavbl12fIw+b1xwRXjXw1jk02e906UYktLhoiPbPB/Ku38YaxdaXoq30Lm&#10;F4LqFSfVWODXZ9pGXRnojru1GYcHmp41KtXKeFtYfUAJXyWPcciuvjYSDNZTVmRHYtwZK5HatS3b&#10;d9ayoTsOTWpC3AxTiNl6NcYx1qzGuarQnNW4zW6M5EiwjbSeUcVNuyo7UuRnFboxZAN61Ol9LGmC&#10;cjFO255phjrRE+osd6y53luferC6wi5LOSzccnoKqsMjBFRNbjrjFVdk2XUuNrkH2d4/myw6qOQf&#10;WqkesZyjqJQB94jmoWhHXvTDbquSRtqryCyJZNQgK/6og54qndahCSFEbEU5occVHJGQwG3jrSuw&#10;0EjurS2yRGXZvaq810Zpi6RAIR0zzTzGN3IzSkDPIAxTJbMy8t/tKqGyp9RVKTSc5YOxzxW4w5z3&#10;qIx7qdrCuznlsfJVvmJZveoJpposANye1bs0YDGsi9h3NkHGKBpmTc6leQKNszKfY1a8O65e3WpL&#10;BLKzw7CSvv2qtfL3Io8MQf8AEzkbOAF4/OpsXqd1BIdpJ5FWY5OaqKx47D0qQt6U0KxO05+al8yq&#10;pOBSq3PNWZllmob3qLd81Lu4ouAMxx8pwajlkCruJxxQzc+tUtQkVIcPnB44qWxpXLMd1HIww4J7&#10;VJ54MnDc4zWLHpci7WWZgy5qjbw3Gn3EjuZJBtOPbJp3HY6hpNyBh3qrNJ5KszDIxVaxvRdwx5DR&#10;ttztbrT7qMNby/MehqhFHRfLkmnbzF3ZyV71pNeQqxCsrAc9a8e1K7upPEkpR2iVSE2qSM4HX9a6&#10;rw+Ga4nLMWwgFQmU13Ouk1y3KlZX47hRVWTXod2I0P1rGmhBYcfSpYrcbg2MCrsK50sPiC2CqDDh&#10;scuTmi41iEZKBpCR0HArEjgU9qnVMY9O9Arj31SfdlEA9zzVC5lmkyZJZGPtV3yx+tOWDdkUWEZC&#10;wP1Ckt/tVajLx43rgHjitNYT0/WnCzG0AknHc0+W47lO2nktYHwM4YgfSpHnkuGX5SPariwhVAxg&#10;9amWPjpSUQbbKK25bJbA+tSLbqseOo9qtmPGPel25AGOa0URFRbfYCxGB2qrfMMf3RWpN8qgVy3j&#10;LVE0fQdRvHO1be3klLZ6YUmqegH56fEq/k8Y/FjW2t/na5v3RAOeA20fyr6w+D/gmLwb4dt4449z&#10;sMvJj7zeteKfs/8Aw1fWrxvFV+PmnkcwR49SctX01+8VYbaHgImHx/KuM6GQ3jfabwvkts+VSaat&#10;mZ2OR8orYtdMVUBc574omVY1IXg9qLEnlfxm1Rbbw61svDHj+leR6fM761p2m27MHUKz496734m3&#10;Q1jWjZhgY4nVWPv1qXQ/CFlYalDqSzLPNkLgdhXjVvequXY76dlBJnY3Fu50hIyBuUbg3oa86+LG&#10;m397pkN3nEaptdj0HpXpmpX0UFhPzxs4NZ8mlnxT4WfTpV2i4ThveuV6vU6dlofHlxJbaTeOfNE0&#10;xOd3YVch1pVjQOxYy/xHtUfi34ealouu3lndx+WYmOGJ+8OxrJW1ZRGzKSicA4r1Y2ijznJ3bJ/E&#10;jXOn7ZEXfCRncKTwRqz3GvWwCeY24ZXGc1oR6pbXNs1pPyhHBPak8A2LaT4ge6jUPsOUzWnS5jeU&#10;nufTNv4Rlk0SV2OyC7UZUj7tcT/Y1noV89ps+0QCQE8da63w34wvde08WdwVjJ7+gFM0MWniDUpr&#10;WNdhhkw7nqa5Wt7HVGTskz2fwaZYdJt51T7LEijapr2LQx/b2hwSuM+YwArgfDdvZXHh9bOaRVdV&#10;wGzXrXhXTl0vQbC3T5lXkN61vzc1NWdzllHllsYvjK3tvDdmLp1yqDJUV86+LrxNe1ae7VNqOPlU&#10;17f8bviHpHhmxC30qmRgdsI5J/CvmbT/ABUniTxBa20KFUuJgoUfWuOtTlVSjHa50UtLso/FvQm8&#10;EXnhU2MIi1CW3M8s0AweSMBsdetcy15qfiS/dftjMVOGV36GvR/jRexa54se3iZ9ljCsGEHTjmvK&#10;Luxm8PeILWRS0cF4uMt65611StCxFlvc6/VNPvtQ0FtOkAmdRgP1P4V5eIdQ0nXwhjNndWzBwZPk&#10;6cjrX1xJ8OLTwX4Ak8Q3l6A9vb/aWYY+bjIA+pwK+U/Fnh/xL4n0648aak4QXUh+zw9P3a8A4/T8&#10;KmU1sbRsex2f7RGp/ZYRNp3nuqAFomBH86K+crO+vY4Q0IYBvvKOxorK/kX7OJxnifwqsUZJuR53&#10;ZR3rCh8MyW6hpZvJm6oD3r2Pwt8Ob/XLyM3+nzRiMg72HFaPxM+GGo+IL2xs9FsAqW4+eccE11KP&#10;vWOLm92545dXN/IkSTYHljAYDtVrQbtri9NqH3u3I/wr0W1+F+oW0x0++T/SGX5c1teE/greaTeP&#10;etamaUHCcUONwjU5dUecXFnPBJuDNDKD908VpXvirUNQ0lLGS6a3ZOA68Z9jXo3ir4U+JNYQNb2O&#10;0jktiuV1T4L+IoLMSfZpJJc/dArn9jKLvY61iITVpHn0t7JHIgv0Mqqflm616h4T8U6JNoQS/upV&#10;mRsqU9K841DSdQ8P3HkajaunPMUgqxDpaX0LzaWwidVy1vJ3+lOOj8xShp7ux6Nr3xJ0WXWtOh05&#10;rm7iHE8agknHpVfWvEUZinurOGZFB4VydwFdb4C8N6N4b8DtrktksWryQ5eV+dnXp6V5VJrYuL66&#10;EjAxSZxjpSdbnuo9Dns1Y0NJ8c3WoQ3EGwxvGuVLHOa57/hYOsrqfkCdUG7hVHNZun34+3+aGxCX&#10;2Ej0r1n4R/sq6x8Wdf1O70y+W2t4YxJDO4yrE/w1001KT0YOXKrPc8+1PxtrK3o3akbdcZJDc/Sv&#10;ev2fdLt/i34V1KOa6xfW5wN7ZYjrmvGvin+zz4t8E6lLFqEIuJQflktzuU10P7O/9o+APFVvLeSt&#10;aWl3+6l3Eja3vSqJxVm9Rwnroe4fD3XNH0XxBceH4XY38RInilHPB5xXKfGL4Navca5c6hoRU2dy&#10;N4jwPlbuBWP8W9LuPBnxk0vxPYSrNa3BXzmjOcqetfRdvNDrWiqhJPyiSNgcdq4OadGpZdTtTVWD&#10;vuj5D8K+AfHFjq2xjNbRqdzl84x7V3Vvr93NJNZXUCXQhGPNIAP0r2HWroxxtY2pV7gofmY4PHav&#10;JdThs9amVptPayv4JMM8ch2vjuRXXWlyRv1NMHhamMrKlS3H6bp9vIY5oo3tpCctGrfIfwrstF09&#10;lk3IPn9qydMtTtUkfnXW6fG6whRx3Iz1rnjF1HzSP2PL8vo5fS5YL3nuy7DCWRFcAlRitCGEdgKh&#10;t4x0De5rQjUe3IrqUT0uboV2RVBBXcM80nklzx0A4/wq5gbSvTPrStb8jZ17ntijlNVIzxZZTkEH&#10;txwcVYhtd0ZBRckfSrvkBWAZCzdNoqzHBublc7u2MYpqBTqdjP8A7PJi2qeQc4I4NNksWuFG4eWV&#10;9On5VsNalW2ltmT94HJp4tiqnHHPDYxn2punoR7TU5i40+T7QuxY3Xv61RvLMSZjQhJF/vCurltg&#10;ynzI9o67t2CKz7qw3JujfD4yW6j6HNZypmkahyN5asscaucIpzz2rIu7cWsjrhWifvj+ddbcWU0m&#10;YpgofPc8MPb0rPubFbWMqw29uecD/CuOcFudcZ9EcRc2rLvztKN0x9Kwry1HkjruXrmu5vtNRcso&#10;yBwVzWBqFmGQsAxf9TXDOFjri7nO+YFX5Qc45PY1ga3oK32Li3+W4XkBTjP/ANeujvLWS1bcD+7Y&#10;c47VTmxuVlG1e696503TlzI87HYChj6Tp1o3NvRPARm0W3ubi6W0nZc72ccVqW/iaz8L2r283iAX&#10;bqvMUY4b864HXFu7qwYWsxEyDKruO0+1eQatrc01w6X0UscicEKCK9WOI517qPw3M8onllW09YvZ&#10;nsOrfFqCVgPIhU7+NzbmxWVb+PtW1nW4YbEzGJCMoRtH415B/wAJPpFqysUbevO4mvTfg18QrGTV&#10;rgSW0V0ki7f3nX861pvmfvJo8KclbQ+nfAnjK11rT20nUwu5l2srYP4iuc8TQ6f4Z1t7Oee3guGG&#10;6H7Qu1ZF9jXjUni26h8UGTT45IWjlwUc8Y+teuapp+m/GTw5DpmqN9m1CH5oJ1PzKfTPoa6YzU24&#10;PdHPF+zd+hi65fPJbMZdJ3RL/wAtrSTcD+VcRF8YLbw3qkdtC00kRbEkMinK/St5vDeoeD1fTLS8&#10;eG9i4CzNww9eetGjR/29q8EEmhW+p6oOGZY8Y981mqXO+XqdraUU4mhqnh+z8bSRahZSyCVkB8pe&#10;provD3gfTfAcK6pq7i51Bx+5tnIOz3NbF/c6X8ObMCOKOfXpF5Vfuw+1cTqd1JMp1LVZSGb7vmHH&#10;zGqUUpW3ZjKTkaWoapJ4i1x7i6kxDCvlqE6Y6mvMviP468N/bPszxRt5Zxu6DNXvEmtXEfkWGnuF&#10;tZVLtcZ5b1+grgde8DQ6paPPcNnjduUVc5JvUUdNUehfD/xtGuradYKGube5cbYwMhRXuepafEqr&#10;cxjYQ2OPSvnb4E/ZpvF9vFHGvl2sRO5uvFfTMax6hp7NE+4MCRRCKldpBKfLNXPnv45aSyXEV0ib&#10;fMTBPqa+e9SuJoJmAkdCPRiK+sfirp76h4eMjL88ZyOK+UfEUO26f61rDY6Kmj0PtD9mnxFI2k+H&#10;ZJpiySQeW2STyMgH68V9Rv4X0/xN9mvFxHdQjCsDg18Yfs0zbvDvh4Z4WRhz/vGvru1uJrcfI5Vf&#10;9ntW9KXutGdSN2n1J7zR7jTN5aPeuc/LWJJqQaQBomHPOOa6qLxF8oSUeavT5hTJbXSdS+ZoVikx&#10;wynGKxdOHRjVSa3Rj290u3DLjIzg+lWFjifDKcGrl14dDRFrZ9+F4VuhNYz2N9bqWa2mjC/3cOP0&#10;5rN0G9hqt3RPJHJHg9qZvDBlYZ46VjyeKo4WMfnpv/55yfI35NirkeuQTQo7pknrjn+VYOjJGntY&#10;sxdUsV5Zcgoc1PoshEjQMchh8taxuLKd8b9p7hhU1vpcfmCWJlIU8AVzum07m3tE1Yhs43hmZTyF&#10;PGamvLfyyJQuTnkVde1dJN2M0zUF2wDg81LumZ3ueParo7ab48mnijxFdwq4cdGZTyPrjFWfiRFu&#10;8D3zjAaPy5sEcfK6mtDx9ItrbaffPJJEbeYA7BlTu+X5vbpzUPj5Uvvh5qToVKzWMh65yQuR/Kut&#10;a2Mu4eC5PsygMNisMgCu/hb7rLyCOleIeAdWujZ2sgl89XjXO7nsK9d0vVhNhWQjpjFbVoX1MISO&#10;htZA2cj61pw8rWVb85xwCKvWshXqciuaOm5s9djTher0LfLzVCFlLcVejG4Z/SuhGUifndTJkZo2&#10;UHbkdacvQjBpR05FboxYlrIxQB8hsd6tfSqu5Ym9jVlV8xcj9DWqJEy34UfL/FSH8eKYWHOaokG2&#10;+uKaxWRec4zSNubtgU0nt/Kq3IuJIR/CSarybd3LVKy/gaiaMdepp2C5FInOBzUWParA3ckDJqKT&#10;tn8qpIRE+OB0NQO2M81YaMFc1XmAUf8A1qAKspDD3zWbdKArN3rQk3Ege/NZl9nLqB071I0ZV4RK&#10;ucUnhuTbqFwoHVQR+dMkkHK+lO8OqPttwxHOBipexaOuRulTeZ+VVI5Kf5mKSAmZgvU807zOnFVm&#10;kLUoY9Kogn8z5gfwp/mfKfSqwakkbOMdaYWJ3k255zULMHxkc0m4tyetQ8+Zg9AMipKRaQjA7HFD&#10;KJMhuRjmmq3ejd3H5UyGDKisrbfmAx0qlqmoR2dhMxGWPAq3I2Vz7Vi6tJE0ccUo3FjwM4oexUdT&#10;gdQuPt3iiTjbsCowxjOFrqtD4+0t2xtrkrOY3PiS7DBSEcqGU5GBiuz0ddq3TZ2/dWlEqRLJltuz&#10;1qdFPGRTIcDJ6CrceGTcOa2MxFxu9M1Kq5NNC9OMVLH93p8vvQA3FSqAfak2lRwKkj+agCRenvUi&#10;8YOOfekVflz15qZRupgMOCoyvPtTgMYwMVMsW7oOetMZCuaoCNm7t0xTQR94EZ7U51DLg8+lRkYx&#10;2FMBk0gbPFeYfHL7VdfDnXLOxiaS5u4fsyhBk/OwUn8ia9JuCT1PFct4gkJKLtDZbODSlsNbnm3w&#10;j8P3mkaRbW11aGCK3jCRr3r0n7HDandjBbk+tUYZpV6Hb9Kkyzcn5vc1zWRbZFJNLdXm2MbYYxy3&#10;rUd0fLhduwBNaKxhIi2cbjWD4kuPI0PUZAcbYXwfwNPRIXVHzJq/ikTa5cyH5hJcMePrWjeeKHtd&#10;WsZLRs2ygeYByK4zSfhhd6peXcjapIBGNw2+p7UXWmtoOwLeyS/3g54rxFBt3ud7ko6HqjeMBqEc&#10;ltt2q3GSa6/w94kSzW2ST5o+AM9u1eNadqlvcQowIDgZGK1010CEBG+YfMK5p3hoztS5ldGB+0Nq&#10;iyeLhFHLtHl8n1zXH+H2htbfZdKksLDAx1rQ+KOk6j4m1ePVLeEyQNGFcr2Irgms7qNNqSsjqfut&#10;XoUbezR59RNzZ02seEYYVa6tTvhbnaOoql4XkKrMn8Snj1roPB8c8cW69uI44gMhXJO6rl5odnNq&#10;LTafcwpkZZGO3n2zWl47NmPK07nd6P8ADPxpBoUGv2+nSSaevzMVOTt9cVvaLp40Rm1EnEN4udx4&#10;2tXuv7OvjqG98G/2RqFzENieVskYYP0qb4mfDXTdd8P+VaqIBExdTF3NVyR3iHM3oz5Uf4pa7feM&#10;rfQ7OWWVpJljBizjBNfRPxE/aR1PwPeQ+G9Ostlza26Ay3AIDkjqK5P4XfDOy8O+PdP8yJZL24ky&#10;u4ZIAr2D9pr4O2vjbTLS9spI7fWLYhQQOXU9QaiNl0D7Wp8v6w3inx5qiX2ofZ7l7glshyxUemK9&#10;D8G/D+bw3MmqXaqskPKKxAOfYVWtf7D+ENusM0v2nWpBz5nO36DtUel+NJ9Qvhdag37hXDAk8Yzw&#10;Kme976HQvdiejw+EdJuNRJvbeRbm5+dpMdSa84+PvgGbRtKhubf54bd96+oB4r2xfiBoY0+K6mdA&#10;+Pk4yWOOgx1NeM/Eb4gXXiWS5NzbPHphQogbgn3waqu0o2OWKbZwWqfE3WfiJpvhrwaryAqVikBO&#10;BJyAufoK7j4jeC9TaSzsMqmnQosYVRhcAdBXg1jqjW+rw3dspE9vJnK9eK9osfjRdahZmxlt4riU&#10;gBZZ2xt9zXHCUZfEjdyaSSPNdc8J3eg3zoltJ5MnzIQuQaK9mbwm2tRxXEk41IlRyrFFT2AFFb2Y&#10;1W7mB4s8Uaz4Tjc/2Y0qbc8DBrzzT/ilrEkks8Vo0Vv1d34C19AeKfFXh/xPpd1YXx2TRx7ra8Ub&#10;T9DXgmreDdR8Qae+nxajBAm7KuhAEg9DXTpfVnJpa5y2vfFW+1zUi9piSa3PEidat6Z+0nq1lNHZ&#10;XEHltnG5qjsPhbc6KstrCoa4Y5aReRVLUPBeiWdwi6s0k92P4YxzSJPZ1+IPjWbSY7yysIr6Fl3K&#10;YmzkVxzfGLxnq+pHT/7Kkt7voI9nWqGl+Mp/DOnm10u1uo4lHAYnFW/C3xAkm8QQ3E6Kl1G24Fup&#10;9qi7tqW1G6sY3iDR/FXiqZhfacGkUYbeMMtZdj8OdThuIkjh8ssRlgeldf42+Ljr49DXcHlWzRqs&#10;scJxnHf61uaV4p0Z5Jr3RNR89ZYislpcffjPqKyvDlbe5vHnh8L0IPFZtD4Uj0y5uxbC4OwP9OK4&#10;CT4YWWjwF5dQEkbjhhyOfeu38baKtx4dtNQlj8+2Q/OqnlfeuY0vVdJkhaBZmRccxTcg+1c1Ccac&#10;eWa31HKnOT5onL2Xg/RbGQ4ufNjzkjNer+D/AIqT+A9HksNFvms4XHOzrVbwDZ6TqEsum6fpsWoS&#10;3DZMMqk/kw6V6Br37Kdxr2lm4s92gTkcwzNuX8DXVzO3NAxcZN2Zyd1+0HqupSW9nLZ29xBGwkea&#10;UZZ8euau2+n3XxlZ7jRdIVpojtkVTsVT2IrtvCn7M/hLw3a283iTVG1CccbVfanHrXpH/CWeF/BM&#10;MFvo0UNrABtxEAN31pyqx5ffNY0Z+h4T/wAIPrN9DLBLoay/Y38tt8mSpHtXoUeoS6D4bt4ZgqXW&#10;3YETtUXiDxtJpHiYal/q9M1ICOfHQMPut+NeXeJvitb3XipBG3mQW7dF/iOavnjy3tsaU6b5rI7P&#10;xX4VOmaGus6nfPFdynFtbxHBYn19q43TY3nlLucuT1NN8S+MbrxlqUU0x2RQoEjjU8KO5+pq9psJ&#10;OMchu9cnM6srvZH61kmXrBUeeS9+W5v6epOz5eOldJbQ7Vx36dKydNiVsfLgDpXSWcfyKRyT1Feh&#10;CB9E59Cxbw7AB79queXv4Y5wv6UyFenr7CrEUYLAHqBzxV8vYnmFEZbA6/hU0dtuxk7SvLYpyKFB&#10;DAjoR6VbhUDZ8oLEHtnFLlNLjIYQxyVY7cnI6/X6VpQ2pf8AiKj0XuaLW1LKGOMYwWxWtb2fyqvC&#10;55/GtoxuYylZlH7OLjO5QwA/iwDSQ2a7iNhVOxI71spYlTgjzO6/LxTpLJ1UHPzdSOlachj7Q5/U&#10;tPO1EdWRjyHUcVlSafLGzDdvXHOBnI+ldfLavcMyttBx1x09qzzYvHysmMEjb6f41nKBrGp3OSur&#10;JWUFRlkbByMgjsax9QscpvP3/Qc8H1rtri1Hlyfu9v0PPvWLd2aN84JVjx04P0rlnTOynUPP761k&#10;aSMKNpYH5SfzrDvIQJAj568Njp/jXaahC0auNhLKx2Fuc+1czdQ+TvbPDnj/AOtXl1I2PTpyujkd&#10;QVjISDgZxx0+lY00YjYdm/OupvYwyPuOB2z9aw7iEx5I4571wyRvcwnVoWIbA5rB8RaXFcQvPHCs&#10;kgHzKR94V0N8jsxPB/nVCRhtIJyKxhJwZ5GY4OnjaMqdRbnjNx4d0rxJNJDbRSQTJ97aOK1vDXgG&#10;a1mSHTDJJck9F611MegW+n61Lftd/Y7ZxmRVXJJ9q0/+FlaZ4duFbRrcrOeGmmP8hX0NGKqxT5tD&#10;8DxmFqYKvKlNar8hNesLrT9PVL3/AEO8XG845aqvhnxRqugahDMzM9uxxuZx0rP8efGKfxPafZI7&#10;eMBesmPmY+uag+FPwx8SfE6+fBa10uNgZbt8hVXvj1NaO3NeK+Z53Q+lLObS/inptqt7bvNd25+W&#10;4hOCB3BPpWpq3iPTvBdv/Z/h+3j+2sNj3AGSv4+tYtp9n8NWCeG/CyMyr8st11aQ9zmpNRs9M8AW&#10;Iv8AVpFmnblIQ2Wdj2FTzym/d6AlZamfDo4Ew1HU5A0jHcd5/wA81wviq8j+IE+ovaSMlhpq/JGh&#10;5dv72Kx/iV8RtTG6WGJGuGILWqt/qY/7uO59a8qtfiVd2upDUbY/ZJlOGRRhW9iO9a8qhGy3YJ3e&#10;h1//AAmFxJp7Wa2bzopKboYjuArptO1Wyfw+0FykkMhiIUyoRzirngn4g/8ACcSRQw2MelXZ4kuI&#10;kG1ven/ECz8R6Ppcv2eGHVIlz82z5sfSsuWP2dzZTcviWhyPw38K6zbw3epWodJpHKRFT1Ga+q9F&#10;t/7E0G0huZArrGu9m9e9fF/gPxdf2Ml1u1GSznjJZI26A+mKgvvjR4j1KWeK41OYpkg88VpGXJfQ&#10;idPm2Z9OeKbyTWLW8txskTaVQx9D718oeOLM2944xjmvZvgnrF3q/heVJW8ySGZlEmcllPP6V538&#10;WNPMGpTcfxGnTep1yV4JnsH7NcmfDOhjdjbdsD/33X2Xb4eEY646V8Nfsu3oksUgLcw3w4+oBr7Y&#10;tWYJkNg10Q2ZlLZFuRRtIAxUBBXocfSntKehP41G0gbpiueZrAsQ6pPbgAOTVyPxDIODzWK0wQZJ&#10;5PFN831rklOUdma8qlujoHvrO7XbPbRyqf7yg1ltoGhTbgbOOIE5/d5Tn/gJFVPOA5DU3du74IqP&#10;rM4k+xiyxc+DdMkUvb3dxbk8YWQtj8DWjY6MlnbmJrh5W7SMoH8qx/OeNeW+lTrqU20Jkle9N4x9&#10;UR7BdDVt7R45C7Sq5z8pwR+dTTWreYvIkDcFWbisd7+T8M9qt22sgcNy/wDtVPt4S3Qeza2ZzPxD&#10;8G6hrmhXlnp5hEky/KzZPOc/hXByeD/Fq+HUsLi3tpW2NGdjnGCMHtXtcd8GkDg4/GpWukbOVBre&#10;NSFrENM+RPB3gvx94VvmtJtIMtonypPHKrAgHg47V7loNtq6xxi5sihwMnIr0FpIozuCge1RS6gs&#10;a9AABW3t09DL2Y7T7X9yizLtY9DVuS1e3YZHyno3auT1P4gWekbWmkVzGfur6eldL4L8X6f4rsWe&#10;2k82PJDRt95PqKiMozfL1Ks4q5oRx/MM/L25q1Azx4yNy0ybT5LfLxAywZzjuPpSw4ulJX5iPwNV&#10;ZxdidHqX42Rv4sVL7ocj1rKs7yaa4u4HhKPA4G7HDqRkH+Y/CrPmMrbfmT0rVSMmXWUMAHI9hTly&#10;vANUGmkkYEHJ9DR9rkDAEYNapozZoHcSflpjMzZ4B7VGt0uCSTio/tgMjZ49DWlySyOnI470zKfw&#10;qPxqJbqMKAzgfjTX3suUrRMzFkwWxjIprKMnCHApjlox844qP7QrKcNjnnmqAeEVV+YbV71VlKNl&#10;gOKGuAWxzioWJOW7fWmA1pPXj0qFmLZIGal3Dbzx2qIyJtbJz/WgCvJk47VQvEJX+tW5ZhyRmq07&#10;84AJz3qWBzl0oWYnfj2qx4fUefcMGz90Uy/szIsrEY5703wzbtD55Zs5IA9qzexojp1NOZjkEY4q&#10;r5hX0x04p3milcZM0nTtSqwDdfc1XaTvT0bn0poCyrZoJ5zTAwRTk5Jpp+ZuaogmzxTN3X9KRWAw&#10;M01lCsSaQIk8wDr1pglB4PXNM5wcn3qL7qg5oKLDSfL6Cub1hW/tK3wcqwP4YrcaQYz2rH166WGF&#10;Zc4ZQ3P4Zoew46HE+FxuurqRhljK/J+tdtoeJbK4lOATJ/KuK8NyBtxHRiWzXbaGoj09wV6uetEd&#10;xS2LEMqsxGOlW1X5QFOAB0qpCyl2ONvPSp1kVTj2xWpmWFwycnOR3p6txiqy7frzmrCt054oAlXP&#10;BHSp0WofvJgnHvUi44yaYFlQp71IrBegzVZfmNSqTvAx8uP1pgStJtbjgdaa8yuoHQjrUUnzd+M0&#10;gwqnuaoAbAzg0hXK8cmlVQuc8mkYZUY4+lMCpcRtsPYVyuuQ7mjJ9SDXWXTBfdjXO+ILd4bxFcYX&#10;GQR3zUy2GtzIX5cAZz61KueAeaVR2p7Y7daxKFkA2n3rlPH9z/Z/hG/kYgblI/A10kzMsZZF3f7N&#10;ec/Gi8mufD66fFtWSZgOTjPrWVWXLBsumuaSR4bJ4i/s2yl+zsRc3DH8qoLaNqNg6XIJZuVb0NRN&#10;4d1T7QzeRyh45zkUmqX09pajaNk8Z+ZDXjt2jZHVyvm5jnLO4n0m4ubfJDIeFNbum6kLnqcPiuM1&#10;zWWvNajm2mIttVveti3mt7G68vz1aQnIx0qKseaKl1OqFTlfkemeF9QWGTy5lDQScMrDv61ieLoN&#10;EgvGgvES3kblWHGR60WNz+7Vx070vjbwzb+LtHS6OTd2gz8vVlrDD1OWXKy61NTjzI5jUrOHS/Il&#10;trgTQPlRg5q7p/hKbWoEnDMsTDINcvKbUWR+zyEFOPLY9K9C+GeqahqVm1vEitawf6xz/AD3rupy&#10;jGbUlc853todV8Nze+HfEFqsFwsDK3yPIgcfiDX0DqHxAv7HZFNeWWpyt1itYjn9K8EutW0/TrGe&#10;TTZI7u5xjeGyc/0r1r4cfErw9Y+HbWH7H52tuv8AqYY9zsfXNaQak2o6IUrLVnaaAs1z4l0+/k0s&#10;2suPkm6lc+3avZWt7eKymuZlEsirku/Jrybwjruva5qx87SorG17/aJMuR7AV2+taiul+Gr/AA+2&#10;IKclmrOrPl0uTHU+XPjBb6f4u8UStEAs0bYEi9a5PxgH0/RoNOiVivDyOvsOBXPa144ki8SXipCZ&#10;cSkhlPvWpD48sbnT5Rfx+Uh5JYZJNctFyjrJ3O72aklZmR4d1+8i15Xa4Jhso8RqTkBm6n8q7m78&#10;UWeraXLb3lqJLpjthdThST3NeReH2W+bUrm2cupmPy9z+HoKnuNfl0+VIbkHaTkHoBXoRk5GUoI3&#10;/GHhtPCurR2iTxyxzQLKzx+rdR+FXfCek6R9jWRy0lwzEMM9ADxXJeIrw3UVvcGVmz8u4nP0qx4Q&#10;mm+1sI2LleQo75ribtVcWYyjZHWXfxMk8K3UlraCbyDyB6UVT1WPz5hvjVWUc/LnNFTz2FZM9Fv/&#10;AIu+F7i2vbW6e3k3HaqPBhk9qxbj4dwa/pt1c6CWkhnXKGNyDG30r5em+IBkurWa/t1d1O6Tyxgu&#10;fevW/BHxxsNKuYZrC7eybI3wyH5W9q79YpWK9m+h6f8ACTT/AAVZ6RPZeNdV1Ow1+GZkKqTtZOxF&#10;dn/wjPwgkuG3eKLiKQH71xtz+orJ1+68F/GDRUv4NRt9L15VA+VgA596sW/7H9lexC91jxXaM00Y&#10;yuQMZH1rdJzXunPKPLudinwl8Ba1Zr9k8URXETD5TtU8VyV9+zr4Ytrg3NrrcLyIdw7Va8Jfs6+G&#10;vCDPaf8ACwFmSM71gYj5QffuKi1b4I+D7O8mvIPHdzHu+byorj5RQ4S2uiPM8q+InwvtppJo1k+0&#10;Xed0cynPPoa4rw38N9Z8N3k17c2v7uQCNGQ5zk96+jPDvgbwvPJJInie4vlUc4kDEVp3FvoU039i&#10;eG52vNYuPl8u5XHHr0rjq0JSi2axqdDy/wAK6f4g15RY3uilIY9yCUdJE9x61vaf8F7C+vnNyIbe&#10;2Xoix5kb1FezeHPhf4s0OyWe9ubdFXnYqZ/WsvxR408K+GVjmn1WKLV/PCsq8rk+uOlaQg+RRkrG&#10;inqWvBOl+F/h7aXE2l6cqXarlmmXDmsDxR8fbSN5EkmzkEEBulYPxOXxT441C2s9I06RLeZQftNq&#10;D8+fU9hVLRP2SZLtRceJNXSzjb70atueuWdKd7X0OuFWK6HnVz8XJNe8RPZKWaGTPlkHODWt4J+H&#10;vifxz4kiWS1u3sLf5g2CqvzxzXsXh34d/Cn4T7Zre0GqXyHInum3nP8AIU/xJ+0pFp9vJHpkEdvE&#10;g48lRWkadOm7vUTnOT7GvffAWXXtPS01nU4dNseMxrgv/wDWrg/i14G+HHww8EtZaFEl7r91Iqfa&#10;JDuZFByze3p+NcfqXxe1fxMWmutQaztc9M/OR7eleda5qZvtTYiV54gflaQ5PNFarLlva1z18mwi&#10;xOLSbuo6lzT/AJscgZ712egs3mIu4Y6VxGmtuIBbvXaaPiJouR8q/N+dKgj9gtZHcaWm8EH8MV0N&#10;rHkFRkDsTXP6Ww+VwON3GK6S3YRxgg5NetFaHNJ2ZaijKuCDzmplXbvUnknJNVo2+UMSQRjJFWg4&#10;+YdeO3qaGVFliFTJnn26dq0rZNmMDlfTvWfby+XHgnaoOCf51s2PzMpcFU9MetKK1LlJl+3tVWEb&#10;j8w9+BWtbxCNUyct3GO1VbNVaIgHBzhcDk8VsWyjG0tlwODXXCJxTkCQhuGjw304pzQhVVZCCGbI&#10;B65q5Gp2gjrnkDk9Oalj+fB2KUYkZ7/jW6icjqdEYN1EI9rxKzbuV9B2qu1rI0YLx/vB0ya6XYdw&#10;ATIU4I9qrz2sTT42kbl4BqZQRpGo+pyV1YlcKRtOScKT+lYVzaiOHJJD7sAf/Wrr75POVDkhk5OP&#10;bgmsa+hTaAc/e3Irdx2xXJUgd9ObOH1SzLsXDY2puBI6kVyuqWvllkK+Y/3gy8/U13N9EytK44c5&#10;3LjI7/41yuqWxEKtyJOu0H2ryqsT1qUuhxN7GXUjcNw5z2OawLqPcN3DAfw/1rqdVCsy7VG4k52j&#10;rXOXiIrkcqorx57nprYwLyFVYt0H8qxbtSuT09xW/dn5tpAzjkVh32VXYexrmkRJXMe+hS7t5IpB&#10;8rjBrwTW9J1Wy1+WzMjzPv8Akx/EvY17xNJtYg9K3Ph7Y+HJvGFtc6/B5iojeU3q/UA+xrvwdbkl&#10;Z7M/OuJsv9tR9tBe9H8jN+EX7PV14gtYNU8QyfYtNQb23DBYele13GoCS3i0Pw5b/Y9OjGxvLGN4&#10;9TVue8vfEThAgg05ThI1+VQB61xHxI+L2ifC/S2sbN0uNVk+6i84Pq3+FehzOo7LY/JtjpfE3i7Q&#10;vhLoJld1l1OQfKmfmY+3oK8J1zxNq/iCRvEOoCS5vJMjT7IfdQf3yPQVU8NeH774masusaw0lxEz&#10;5RWP+tbso/2RXZeOrHUbGP8AsnQrQSX0qYmvCPljGPur9K64+6lZakO3U8Mk1S9jvGOov/pLtndu&#10;ySTVu40W216Ly5T5E46SKMc+9dPpPwGu1uRdanqKtJu3EZzXTN8PdM0+GUrNJPO3Rt2AKhxs73Dm&#10;RwOh6xrPw72B4PtFsx+WZRwR9a9s8C/E6y8TR/ZpwVfGPmFedobzRGCXES3Fqeu5dy4966mzn07V&#10;oF+xQxWVwB91RgH6GsppTXZlRly+aNjxJ8ItF16/+0SKbcyf8toxxn3rxbxV8KpdNkn+yXUd1Gsm&#10;0q3DflXvfh/xMbNhY6h1PA3d624fh/N4s8VaP9ltc2xmDTT4+6vU59azhXSfLV0ZrKDtzU9UHgL4&#10;b/8ACC/BPTbp08nUp5vOZu+GGMV498ZLDcqXA53Ly3qa+3fG/he71jR207TrCeeGKMInlxnr6ivD&#10;vGX7NvjbxNpCw22jMZQeFkkRMfiTUVMdhaLTnVj96OujTqSg48rPEv2X7zyfE13bE9ZIpQPo2P61&#10;96xLI1viMZOM18tfCf8AZD+JnhDxpFqV3pttFZFCr4vIy3UEcA+1fX6+ENWjgUfZsuBgjzB/jShn&#10;GXWf7+P3ieHq6e6c/JbyxzM4vW8oAfu8fNmhJCwBYEGt+TwnqjL/AMep3dflYf41Rm8N6pExJspW&#10;A9BmsHmODm/dqx+9G0aVRbozpGzj60xm984qa4sby3yJbSRP95DVCY7Tz8p9DT9tTmvckmXytbom&#10;aSomuNn3j8o71AZio64FRtIGGGOQeTiueUrjSJG1fa21AT9RU63z4Bcj5ui1nNc+X8sahP8Aa/iq&#10;NroK2TWLdgsbP2ylEyMc5NYJvOTzkUn2/bjJ5pqRDR00dwI1+9uIHAqwt8doPQ1y0eprxzimz6xt&#10;+VSCfrXRGSMpROluNSjiGWfGK868ZfEIreJp9krT3cnHlx84+tZvjLxhLagWdqPMv5sABf4c/wBa&#10;0PAfhNNFia9vP3uoTDdI7c49hV3cvdWxKSWrM/TfAup60y3GqzeRHnPkr1ruND0mHw6oNgvkn+8O&#10;p+tXkmV8YPFOZg3y+g61vCnGOxEpt6HovhfxRbajCsExEcygBgx4b6Ve1XRQVM1u+0t/drySTMbB&#10;g5U+orq/DfjK4tbBRcH7QofGSecdMV2qpf3ZnM421ibi3l7ZqCfnxwdw5xU0et+cCrxc5/hqsuvW&#10;F0zAzgKeQG7e1XY9LjmhE8R3I3RlOacb9GJ+Y+O6ibA3hT79ql2uvzIyy8VQaxVc5bfn+8Kg8kxt&#10;mOUp6Bq0uzOxoSSLt/eRsoHPHIqJJYZvuyZPpUKzT4O7a4Jxmgxxs+5rb/vk1qnclostGrDEi5Xr&#10;uNVppkikAjOMD5eale6g5jDPGBwdwqrcRHCvC4cNzgVaJsKs0kT/AOskPru5FBWU/NG8YOckslVr&#10;e8aPJnbEYOD8pyKvIRcOTFuZcY4FWiWV/tUikqSshHfGKcZnkJOxVUDtUwthuOR8w68UkjBWCmLg&#10;frVklGe4ZGxgVWaQspx61feMySEjaPY1BNHt5yo5wOaQFJ9zYFUpI3VSx3Eg+taUy7ASZVH0rNkk&#10;hwYzIW565qWxpFG8idoSMlcnmqmgKFmuCM4JB5rS1SGK2jWSUlYyMj3rP0G6hu/Pa35RG259+tS9&#10;i0bS/M2Ogp7Jh/amxxndmp3GAD1rOxRBKOAKSOTauOh6UFw2T2pvk45HQnNUIsearAZ3CpUkVvui&#10;qqx7lz0pwVomB6iqEWR3zTuNvJxTVzyRwKZI+xaYA2KhKr1Ztg96RpCO/FMf5uoyKBjJm2rxzWNr&#10;EZuomjB2fIx3t0HHWtl1G3Fc54ru/LspYg2xREzMQeTxwKTAwtAjC2Ksozxiuz0Zm/slcnB3E1x2&#10;lsU08bTtBWuo0m5VdMUHnmqjuKRdjB5JOanXHGRzVKK7+bj+dWo5QWHpVmZZVQWGeKsKqkDBzmqq&#10;yDoRU8Ui4x74yKYEyqOeeKmjjB702PDN0qXyyWG04UH86YD1XaM7s07a24ep96aqL1LYp0axZyZA&#10;cUwJWgO3n8eKZ5bDtxUzX/2ddojEi5yeeaJrxWbMcDKvbmquBB9nLtg9c9KhugFcqrAr0OD3qVri&#10;5uFZG2hO3HIFZMi+WxYsQPSmA2+mMOQWBI7ntXOXF49624nj8qn1i8SWRYonJXqzev0qlGwx8vSs&#10;Zu+hcSVUP1pNmW54p3mHacdaTaWHPWpDYiuPkjYdK+d/2mtcbR10+VnZBsZhg+4FfRE0W2Mbj3r5&#10;2/aW0NtYnaPyzIiWoKgdjuNYVlzRsa03Z6E/wP0OPxh4Okurp5CWJ2SZ5H0rM8ReENLvRLBLdCG6&#10;ViqSscZx611/7N6pZ+AFjldUK5BUnBrzj4xXEN5qa29lOolRmYlDXHOmtOU1p1JXdzzjxR4WvLe6&#10;wsDzLCfmkjXIx68UviDQ0mW3urZGRmQZXB+8BXoHgy31TQfDN5rMkpbyQ2Y3H3lArR03xJo/iaxt&#10;3u/LMrjeY406H61zT6xa2NuZSRwvhW+kWPyLkFZV4w3U12GnXDQzKR8ynjHr7VoR6d4YtpvtE8Ty&#10;sTkFnAArdXxX4f0eOF0s7YD+HoxrgdlrY3jVaVrGXpP7Pf8Abv26+LLY2rQtMpfqTjP4CvL/AAX4&#10;s1HwPqF5HY+W/wBqBt2Mi7lHPUV77bfE4arG1sqiaCQbWjbGCPQiszVfHOg+GYw93olnCucD/R1P&#10;P5Vr7e9nyvQwcbdDwnVrJpNVuWtftEThPMbywQpY+grW8GQ6/fXAVdTXTmUZWS4Un9a9k0j4xaNr&#10;DFLXTrV3H8PkLk/pXWT+Ll0W1F1PYWNoMZGVRW/KrVZPVwuc/L0PNm1T4j+FUMlhqMeqJGm95IVk&#10;AVe55AqprPxm8Za5pKaVq1rdXMMzZ2QxsN57AmvRtL+N7eIIZJNPsHulVxENkWS7HOAvr0JrV0H4&#10;lXHiG0upbWCFXtX8uW3kASVT/u9an2nM7qDFy+Z8rahpeti4cJoV+Jc5+WNuPwrUsvDet31qGl0S&#10;6WVRgebC+PrXuGrfHuLS7kwzIYpO429Kybr4/pI21RMzEZCiJjn9Kr20tuUrk6o8l0nwrrGlzs8W&#10;lTqzHJ2xOK2tQ0/Vby3UXujz+WOjG2bP54r03SfiHfeIoT5Fu8cnXEilTUs3irX7SGR5dyxJyRmq&#10;jWkteUG3tc8NvFnjU2502fygcgGNqt6L4z/4RWGeIWO3ziCWZORj3Nesw/GmTT2UyAyAnHIqxN8Z&#10;tJv4Q9xpPnBuCDAr/wBK3jKMtZIzfMeZx/ErSGQNNbl5j947uKK9WttQ8M6lEJ28NWw3cjzLRVNF&#10;aWgTdnAL+zlo/wBh8m7dWf8AjkU/N/Osu2/Zl8KwzN5+rXbrnhI9oI/Gu11r4h2GkteLB4amupbd&#10;QzNcuQBnoetchrHxb8VeXEdO0iztYpf4o4s49MmkvaLY9BujE2LH4EeFrKPdA+ol15BEp/wrQm8J&#10;J+7hTW9QXaMBLmbIA/GvM/8AhZ3xChnkmeN5kjTc0ZjAUr+FYV140svFExlllu9JvG4YFmaMn+Yo&#10;9/didSm1ZI9hktdNtbgW760iyLw3zgj6ZBqrNZva30c9jqcU8ROGjkbHH41yfhf4d+ItWkhmsdPO&#10;uWTtw2CVX3zXsGmfAe68nzdb1K30G3+8I433MPbFbcspe9cx54/C4nj/AIit9d/tz7VYwy2aRcpJ&#10;ayDDfUA13Pww+K2q6X490s31k2pXavhI3wkpPoGNdZrGn/Dvw7p7W63N3qF4B/x8JJt5+gryPVvI&#10;u7wNbys8SHMZl/1i/RhzWPNKL0Zty0pR10Ps/wAT+IPEfjjTLmLXL6LwvYSRlUit5QZQCO59a8f0&#10;/wAOfDLwFueVJvEd4zb3lvHLqW9cdK+dr74g+ILN/sjalNeBeFjmy7D2rnta8ba4jIJybeNv45oi&#10;oq5VZv7JEaVPpK59deIf2mTp9sIdNtVtYY1wqxryB6VTi8Uah4us4LmXWPLM6bxG2QR7V8xeGfid&#10;Ppl5CNWhh1C1bgGIjivePDPiCy+MGj3Ftpytpf2IDzLzHAj9AfWiKjNavUUnKn0OA1L4iXOn69eo&#10;xlvbWzJE00y4Rfb3rh9e+LVteMEt4CtuCeBwXqP4t695uoNoGl2s1tpdq2P3mfMnb++575ribPS7&#10;W0Gy+ha4lPzBopQFrPRabDW15G/Z+Jn8Qavb25MwR25XOABXcxyfOSOBXn3g3S5I9amuWiWOJUOw&#10;A56+9dzHJ82OntXFWfvJH6Jw7RjGm6qW50GmuGAKsRt5I9a7nS9qr8pycYJb868+0pzvYAfI3Fdj&#10;o91/q0ddp6jPWuqiz7hrQ9H0mZVhxuwWBxkdq6K1k2xqgOeOW61xljdCSJCy/MDgHtmughnRVZie&#10;SeoPFepGWhySWpvJKBlc445BqZZ3ypz19f51lWt0BhGzlgeW9PSrKzO0YGdqscFSPyqXJGkUbluw&#10;ZAA2f9o/yNbNmxhU8Nkcc9vr+dc9BcbpF3vkgcN6YHetu2uFYEOCCy9c88iqi0KR0lhLhs/LgYPX&#10;rW3ZrHHgnOOuT1rk7NkeIxs+WyVJIyfatu1vW8sD5WI7euTXZCRwVF2OijYScbslvU9PSpY1WPK5&#10;Bxg7vX6+9Y8N15mxnO11OWAPB+tXluEkjO7cyZycjr75rpUjkcbMsyYU5ztVhgfWq10qqYuVB3YL&#10;dcg/5NElxHMxkUrgDg55NN8wPy38IwqrwTRoNaFC7jSIytIAUVjgY5xXP3nmRLgrvQJlMjpz/hWz&#10;fqGjDn5Sp55+7z196xr6aNmztfPct0GOn55/SuWeuh3UrnM6hD5jMY/nBXHPA5NcrqKR8NvwUXDK&#10;3T2P4V1uoMsZaVSGiI3nPX/Irk9X+9IwHzMp7e9eZWPYpHF3ke0MGJAK9M8/5Nc3qGGViwbn9T6i&#10;us1T5mLAf6terY6iuTvpBwdoCAD6tXhVdD1obGHejoxP0z/Kufvs7n4781v6gdq+lc7fMMtnLHHb&#10;09a8+TNehj3P3s84zUBlaBlZeGUgipbiQbvm9KoyycevatKctTxsZT54tM9xbxdd+KPD9tDo6rbz&#10;yRbZJMfLE2MHHqa8/b9nvT1uP7U125lv52bcd7YDH0rJ8HX0z3Elml21sf8AWK2cD3rtre7n8SWe&#10;BNJ9ltzjzpMgO3rX01CUXBSPwDMcNLD4mdJbI1rCbTvD9vHHH5UIjXaiR/wj0Fc9rfjTZJILZQSf&#10;4q4b4i2euaSrGyH2kkblNuNx/Go/hj+z/wDFj4sLDPBZyaZp8h+a9vyYkAz2HU/gKwxGKp4aLnWk&#10;orzOGnRlUdkrkmpeMpIS++6WMt6mq+jXWo+IryODTIL7V52PENnEz/mQOK+s/hv+wH4S0PyrvxXd&#10;XHii/HLRMTFbg/7oOT+Jr6V8NeAtH8LWaWuk6Za6bboMLHawqg/QV8NjOLqFO8cNHnffZHs0sse9&#10;R2PijwX+zb498SKHvdPt9CtmH/L9Juf/AL4XP616p4X/AGJ9CsbwXWrard3jnkwWwEMWf1P6ivqO&#10;PTTwAvHrVtbEccZNfHYjiHMsTdc3KvI9Ong6FPpc8x0f4F+DtJWLZoVtM8f3XuB5jD8WrtrPw/Z2&#10;MYS3tYYVHQIgWt9LP5TgVOtt8vSvElUr1tak2/mdaUI/CjHWxGeFxUiWgGOK1vspXGDT1tvx/Csf&#10;ZSepXMZS2vPSg2vUba1/s59M/Sj7Pk9MU/ZMnmMVrf2phte4XitlrcZwQQfWmm2GODU+yluh8yMV&#10;rMHgqDVO60Ozuv8AW2sTg9dyCuha16AimyWO7jn8qqCqxd4toTlHqcJffDvR7rJWAwt6xsRXN6l8&#10;J2wzWd5k9kmX+o/wr1qexaMkMMY9+tVpLcjoDXp080x+GdlN/PUzdOnLoeA6t4R1bSctNaM6f34v&#10;mH6Vzsr7WI7+hr6Wkh3LnGDXNa34L0zWg32i1Cykf6yMbW/+v+NfQYbiZ6LEw+a/yOeWG/lZ4K7A&#10;e9VJboIeufWu/wDEXwpvrJHk0+QXkfaN+H/wNeb6la3FlM8V1DJbyDqjjBr6/C47D4tXoyucUoSh&#10;uR3F+3IrH1vxKNHttqDdeSj92np7mjVNSg0aze6nOQOET+83pXI6Pb3OuXkl/eZ2Mc7j/F/sj2r0&#10;EYbnSeD9OKzNqV+fMupOV3dvf613MOoD1rkVuQrYB6VYjvivRvwzXRF2ViJI7GPURmr8N55gx0ri&#10;YdSww55rUtb/AHEfNzXTGRlJHUMwZRxU+nfLEV7bqxY7wMoy2OfWr2lXAfzRuyd+a6L3M3saTxgc&#10;j1xV6HXrvTtqxT7QpBA7VQyWVgSFOar3kRkUHJBx1qkZnWW/j6VpAtxbRyL328ZrSi8TaTfbEfdA&#10;x67hxXm0ccsLBg+4dKl3OxG75a35pdSHFHf3F3ZR5WG6VfTBqudQaNDiZZBXE+nf3pmZFkyrnH1p&#10;362Jsdq2rgj5lD59DVBtUjWZgAyjr8pxXITXFwrEBmQDkFTRHeTSN87lu2SMVomTY7D+2o2jbGWf&#10;oATmmL4oi0+FXJkWR2AOM1yEhYSBxkMO9W4danjXawWUdPnGaOZhZHU/8JKjMW+1S5PI9DSt4kiL&#10;c3bgtXKza1LHGXWKNcdsVlt4quJ7OOTy41beRwvHFaKRPL1O6l1aKRSRMzcetUpNShWNTI749Ca5&#10;+11Sa8QbtqfIThRjpj/Gq8gaZssS3FPm0FY1rrxBv+SFcZ4DGp7N5LjYS20fxcc1jR2/zDPStmzw&#10;q1mpMqxa17SI/EWhtpkl1NGG6TK5DjB6hqn8D+A7fwfov2aC4m1Bmbe8tw+52PrmnwSBuGGMd6uR&#10;3EkOzZJtC9jVpiZakktoV3SfIvcnPFTfZYZkDI25WGQVPUULfJNhZI1Ixg4qrNdaf5hQEwMhwMZA&#10;/Cq0Qgl0ledr7c9M1C2mysmFdTzxzU8ccsufLuFkGPlzjNPQTxv88YOB/DTGMFq8aruHTrVb52dg&#10;FIGauNqTKxTynJ7cZFWVvIYrcSTjy/8AeWgRlqzLkEkUlwrIoO4E47VpyS2l38okXJGQOnHrUbac&#10;rAkNn0pksx0y3enfWrk2lO2AhqNtNuI1OV57Yqh3KNwp8v0NeeePbgG3uW8xgkaKp29TlhxXos1v&#10;MrEujbcdfSvJvjO0Gj+F7uZ2YStJEIyOPmyTz7dfyrORSLFjqPl6YpPI29/pWTH8ZPC+lw3Fpe63&#10;bW13bvteNn5FeTSfE6eOMRxbnbb90DNeC6V+zz8QPiVrt5f2uky2lndTvILi8by1xn35NXHXYUtj&#10;7Zt/i94eYGSLXbF4+v8ArgDXd+DvF1h4mjV7ST7THjPmIPl/OvAvhb+xbo/hvUNP1LWb+bVrmEK8&#10;lowAgL9wR3Hsa+krW1s9FtVgtYI4IoxhIolCqv4CnqRYty39t5zxLKFmX70bcH/69Mt9QDty4/A1&#10;z2tX7tC7A/THWsLR1mZS5Zjyc8/WpcrFcp6XFqHzbV5I6mpluV3DLFj1rxD4ia5eaPYtJb3MkTCN&#10;m3K2PpXn3wP8aeIde1rV3vNRuriCBQI98hKhjnPH0FSphyn1oJlbndgemf0qaO4RcgkY7Z614k2v&#10;alJcZN0+GOetSL4m1H5QbpyB05qucXKeuza3DBMFZsD3qlc+NImufKhKlF6sxAFeR3GpXV3PvkmZ&#10;/XmmKzOyqG4Y0cz6AonrU3jhfsgVHUSN94p6elZF54qu79XUERRnjAHIFcpD8nGeKtxyKo61Lmy+&#10;VGpG25V55AqwhVeBzWdDJuxjpV2OQdM00Itou4irUeFXGPxqtHOI1B4z/tVVvNUjtlJYhQBkmquG&#10;5JqVwkYQudsYOc59K+dPGPjpNb8e30EY3WqJ5KsejEdf1rW+KXxotVhnsNLmEtwMrJIp4X6e9eCz&#10;+JZ4xGYocsDnzG6knmuGrV15UbxjyrmPYvDeraZo+k6os26Gdh+6wflrzLVLVrzxwhsj5lvIo3tn&#10;gGsHWPGl/dFbWHYsk331x9z8a2Ph9qVtJr1raNtMgfMkzP8AeI7CsJTcNUO3M2ewfEyaHQvh/MiJ&#10;lWhWABe5NeC+CbpoZFVoyVVucngCvo/xpZ6de+E3tdRKhJWG09wfavF7X4e6cNSkYXcjQk/JDHnN&#10;RGpGMbyeooN9Cvqhf7RPA3zoOUK9MVX0+31HUomgS0kdSflYKa7G103RvD8wBgkaUD/lsCTz9a6K&#10;01iQRl7Wzbyx3C4FclTFc0XFRNoys7nOeF/CPiCG+UG3ZYx/ETgV3HiL4dL4mskgvJduF5Kkde1Y&#10;0PjK4lhkkD+WinaS3HNdL4Q0m/8AGGl6jqkmpw6dpVipaa6mBI4GSBWEfaSfuxKlUurM2vgX4V8K&#10;fDDw3raa5Zpq+u3x2QzEjZbxjptPXcf6Vb1yx8G3vh+804Wu25uk2G+ml8yVMnkrngV81at8XLl7&#10;ydLVzJbo5CStxvA6HFQ6H4i1XxV4gsNPN2LSK5lWNp34VAe5Na82IkktEYWSdz6I8GXnhr4cx2q2&#10;MzTG23MhlwfmIwW+uOPxNJqXjTw/Lr11r8VhnUpv9ZJECAeOpA4qew/Z60XfFv8AHMLlhuZpGTb6&#10;8c1gaktvaw6v4V0TVbeVzA2+9hjErueyJjpnuatU5t6zD5EFz428L3Uklw2h2tzM3JkdAc/nVjw1&#10;8TbHWL5YYtNtrZB8odkUYHoK8d082xtYdH3pD4hhlMTLvwki9w2ejU+7uEZUtdjWWo27YAB2g896&#10;0dG2qlcLW0Z9CS+NorObKxWvX+ECtM+NLK+tXzZQyHaSwwOmK8POm3WoaLNqFxdrZmGMkIgyXx2z&#10;Wn8NtZLW0s7KfKc7BI3I+nNVCErOTeg5U1dRW7Oj1PxR4Y1WOWJ7CJCPlZQuK59te0rS5AsFpGIx&#10;gdMYz9KqePrGJtU+1RRrGWGNq9/euWvI2V1MgOwgfoa0cOWKlclxsesRvY3Shxd2iKQCNrMaK4Xw&#10;3ZpJBM8tyyAt8qhenWilzR6k8qPRfEXwE1O6j1O70LUINdS5GUa2uQWGOgKmvNofhz8Q5rpdLXSr&#10;hArASedHtXH1r3zxfoll8Bt17b6Nc3LtwbqNiUB9wOn415ndftdeJdIm+0+RE9i5x5cyZB9s11Sl&#10;y7q5nGDetzobP4Szabaode1q2soQuDEuGb6VFBffDHwrceUbODULn/n4vFBXNc7qH7RngXxuqp4g&#10;8PT2V1IMi5sJjtz7rWFrHwW0/wAWL5WieI449RuFEq2d4cZU9MGjmlL4dB3it0dX4k+NWtabC8Om&#10;QQ2FiB8jWqgIR9RWh8DrWw+L02pT+JdUu1+yuMRh/lfNcl4c+DaeAY8eLdfSVSv/ACDrU+Zn05rR&#10;0DXtB0PVpLbwh4eaTUM5LTyEkZ6HHYVk4SvecivaXVkep+PNM+EPh2xeC+huY5cYUwI3mE+ozXh2&#10;n/F2Dw/dT2Vn4Ws9SR5DHY3d3GI5CueN/bNVPiV448X32rSadqsKwtCfmYFcKp54Neb6dbXOsazJ&#10;O6T3VhbRu/mS5wcDoPxqtOgRaXxI6fxp4p8Rx3b3Df2PZ3bc+TZqjOK52NdQ17Sb1/EovppHX/RZ&#10;FYCJT7jFTWHg2z+ICXF3ory+fAm6aAggqQO3rTPCvhXxh468SaR4dVbu801rmOFiykLEm4bjn2Ga&#10;lXuXzWWiIV+C81rBp13PdjTILzGzz2A3juVHp7133iLT9U0fw5Y6V4Z1XTLbT7VxLKYboebcSere&#10;o9q9D+OXwqk8UeIPM068jsotNVbGK2ncbDGgxuXHSvK/+FLyWK+Y2v20Uq8lVyRUSnGL3Q1zzWx2&#10;Ou+AYvip4RtJWltbDxXbxg/JINtwPQ47153qP7PvinT7fzBb212f+mF1G2fbGc5rt9Dk1HwviSLW&#10;tNuY4zkRyjnj0NSX2paDr99JeX0UcN0x3M1nMQGb121EqlKTvNajcZ9EeW6bpt7ocjWl/ZSWN0Pv&#10;I/XHY1qxMWZRn8PWm+ILi3/ty7a3kd7dSERpDz0/xqONuFOcdxXHVtzabH6tkseXDQT3N6xkYdCM&#10;A4rrtKki8yN9x+UYyTnnFcTZTBlBzjpXS6PJtb7ny44963pysfWdDvdPZo5Dltybf1rbspD0GMH+&#10;FuhrjNNvGg2sMlfeugtbvzF3ZLIGGRXYpoy5Tpo7o7SpOHzkge1Wra5Rmj54YYO7+dc9BeKsnct1&#10;U+lX47tWYeYduSCSvXNLnLUTrrO4KylW27ccckVsWsjrIV8vvlSSCPauNtrh0dDw2P7xx1GRWxp2&#10;oJJu3kxycFR6HOe/0P51vGRhKLOxhvEkQnBR1JyVHTjuK1INQS4zLF/FgMuOOnWuTF+luwmMbFiN&#10;vyrycmpbfUkkJC5hb7wY/KO+ce9dEZnO6d9TthfQed8iI0jjb948HPfNTjU4MeWyyl1ONqHPbvXG&#10;R3xmYx/vY2c4ZimOR3Hr9Ku2szQYLPJM4yEkK7enUbq3VUydJHTW+rIZAp2AsCu6QnHHbpRLqTfM&#10;ilMg8dy1c5JfHAZpf3Y527QNx+ppVvYFcyQFiegDrkkHuKr2g/ZmvK21ZGYcsN3LA7ecYAHU4rCv&#10;7hREqFdvBIHHXP8AFUV9eFcmTcrHAbYwOB6cVRurjbkjCDG/k5z7Y7VjORvCFmV9QYyrIdy425LM&#10;DnPp6d65LVbgR28hBZ5TwQOg/wDrVqX94PJWHzByclmzjn0x64rn9RmzDnI+7uYcjOG4/wA+1edW&#10;noelSiYGqM0blflR1OOvp71zN/8ANJlzwRnr0roNSl87DHAVtxI9K5u42mN1Awcc14lV3PUhsY14&#10;xMBHU8nBPXNYN63J+TgrxW3fNwxzk7e1Yl4vy9ecYHpXBI3MC56nIzWe/HWtO85JOMmo9H8P6h4k&#10;1GCw021ku7uZtqRxLk01JR1b0PMxT91tmXaXDWt9E4O3naeexr3vwP8ADfxR48aztNMh8nS48NLe&#10;PxH9B6n6V6Z8Hf2O7LTfI1PxjtvrwYZbBDmKP/eP8R/SvqfR/D9vp9vHDb26QxRjCxxqAoHsK8LG&#10;cQ+yTpYRXffoflWZU6Nevzp7Hlfgn9nvQNBeC7vbddT1BORLOvyr9F6fnXq9rpaQqqogVcdFGBWt&#10;HZBeTz9Kux2wGDtzXxOIqYjGT58RJtnDHkgrQVjPg09dvQ59auR2arzjFWxAMDJwKmht1b+HPuax&#10;jRV9h85UjhHTFTrbFiPlAFXlgJ46dqnS36KetdEaFyOcoC1xwQSc8VMtv2wKu+SAee3pT1gx3we5&#10;rdUEuhHOZ624bou6nNak7RtwPatHyVAGeT6U9YQBjtW0cOR7QzBbsvfcKX7MGz6elaPk/NtPHpxT&#10;Tb7Fyo59K0WHXYXtDM8nb2GaQ2/rjHt2q+1vuBOMEdCKQR7h1yPeqWGDnM77LzkDcfahYgvIGPY1&#10;eaPaCehz17fWkaM7skYrSOG6mbncyLhDJ2+X1qlJCSMnk4rZkhG0YX61Vmt/lLqcjvXBWoXdzWEr&#10;GLJb46/hVOaMbs7frW1PDnBHOKpTKSmCO/WvKqULHTGZkSQ8YrE17wrp+vQGK8t1mGOGI+YfQ100&#10;incR1qCSPDYwM4rni50pKUHZmjaktT5m+I37P99NqK3mn3LXlkg/49G4dR7dmz+dcHcQnT/3EoMX&#10;lfL5bDBX2xX2XNCG7dK4rxl8O9L8WQv9ptxHcYwtxGBuH+P419fl/EE6b5MTqu/U46mHTV4nzAZw&#10;p68U5rjoT/Ouh8YeAdT8Hys06efZ5+S4jHy/iOxrk2mXdjg9q/QqFaniIKdOV0edKLi7MtLdEc56&#10;Vds9UKnk5ArJ3qc4OafHMV6cc12RMmdja36vGMkj3rT8L3AkvLldxIwDzXFQ3mFyx5XpWp4U1INf&#10;zkNt4H866Yy1MmtD0lZVZih5zQzFoyM9BjmqdrIJJevOzIq7CodWG7n+7XSc5VikDLwae7Dv0qpI&#10;fs8gXaSCcZqbcpJA64rQkduCgZP0oDBl+XpUbN3J7U7cFHp6VRAjL/OoeN2AOoqfcDUbKFOaskhZ&#10;cNjPNJxnBFKxJbqM01vv89aYDbwLtj54zj9KxI7ctp6FeNshOO+M1r3Q8yJgCFYcqc96rWqiazkV&#10;xt+ft1qY6MvoW9NjOFU9cH+VSwxmPAzkVFZkiZRnBDYP4girMe8tyVYZ47GtL6GfUnVNpqxE+3A6&#10;iol96kUVIzSt5s8VeCiZRjrWPCxq9DJznODVolk7b4WXip47hZ2+dM49RTYXEi7ZCCfWohHJDc7Q&#10;CUY1Qi4trHJhvmQ9gpqf7OrcvI+O3zVD50dupDthqx7zU3ZiVYqKNEUrs6KOKBd22VySOCTnmpp9&#10;hjADZA6iuYhu2WAOzHHtV+zuDcSDDcd80Jg0zW8kSqQjfnUf2WZSdr4z701ZkViobdgdRS7j2JAq&#10;yNRFWWAkK+W+tSiW4zvZsiot5bvUVxMVU88UAWGZ5uu4c87cdK5vxd4A0jxRDt1aJryIOGSGRuA2&#10;PbFaMN8C+0PyOuakmZp5N5OQBgCnck5nTfAOhaDHutNMs4mX+7GN3X1PNayeSsbBUwmflXHSrbIN&#10;pGearMoX3p3BFRsR9Dgdao3TY/iq/ccLWVcY3GpKMfVsumO1T6PCiw4P3tucexNVr9iT/KtSwhAt&#10;1bH3QBn9ahlHlHxulNvpdxt67Ao/GqfwN0NNP8CpeOuybUJXmLEc4BwBTPjd52oSQWdtzLcXKxL+&#10;PFdv4Yl0/wAPf2Lp96+21ji+zy7l5TgYYDvg/wA6wnJU1dl77EJt13SFcAZ4+lVpI9rGtnVrH+y5&#10;mjjPmxkny3xww7VjTeaky+Ycq/HA6GtYtNXRDIW+RSTVrT48/OR90d6a0WcAdKqeJLu40rT7NLdi&#10;GkJL59AKoRtGQ4yrAVJDMrDczjFef2VxeX1wd07CPGSB71Hqc8kcphSVgo5JzWakpM1cbI9Dl8RW&#10;VnlXnUEe9Ry+NrK3UkPvPXFeL6pqS2qtNLJ8qnuetcj4u8aMlmvkT+VK3CqpqucnlPYfFXxwh0uT&#10;yreDfKOWZjwq14B8SP2hNc8WXElnpMxgtfuny+C1Up7uS/0u5+0zYdl2tIT045riJ5rO2j8jTxhe&#10;jTfxNXHGo5NuWxpKKVox3CPUri2Um6nAZuSoOT+Nbml+JbK8t/JnDI3Zq5LVNHtY4ICsrmduX5qS&#10;3jikhWCCNnlPAx1JqZOC9Soxl12L91MkF9K6ymUtwGrsfg/4bk1rxpZTsG+z25MjccE9qxtF8G/Z&#10;9s2onMjfdh/xr6F+Del/2fpsztFGDK5Ee3BwAOawk7jlJRjZGJ8XfiJb6FIluiec1soZ164z0NZP&#10;wN8aDxV4r1C9nVYba0tmlOe3vXHeJFbX/iH4rildXia3dFTv8g4P51X+C9jcJ4V8Sx5a1e+iEIlx&#10;yq+31q4RgldmXSxZ1j4pS67r15dpCt20kxVEbOdoOFrtNN8ZX2l+HyuoFLVpjhUHUZ6CsvQfhXZe&#10;Eo4b6e7S4vSMwqPuL6s3sBk1qeDfDdh46vrm9ub+JdPssrHHM2GlPrj1JpSjzaIpLUsaX4Su/H+p&#10;WWn6fcN58zgNtHyhe5/Cul/aD8UWvhPw5bfD7w6GTTLXAvrhP+W8vdc9+etdLrfiDS/gV4VM1pEk&#10;fiTV08uBSebaI9WPoa868KeDZ/H0yXd8zGzVt5kc/fJPOKle4uV7sfXmON0TwHb3Xg291R7Vy0Yy&#10;JmHA9gKwfCOhz+IdRSCOTyxNJ5SJ0LN6V718TNW03wlo0OnqVjjgiaYQqPvMBhB+fP4V4z8PNc0/&#10;Q9f0C6vJ1i2XAmmZuigmjluPmaVjU8QfBfVtF1ZIdXmurKN/uyxkun51n6Da+JvBOtS3elXsdzHb&#10;n/lr8pZa+gvGn7UXglI5ora2n1t9u1dsYVM/Vq+cNW8ZS69dN9ntFtY5GJ2IxJOe3FRaovhNFJbM&#10;6O81bwr46e2mv4JND8QxHL3UB+SRsk5Yeuas6h4Z1LUNPEk1xb3+1ty30bAPt/2vWvOpLC5e4SQ2&#10;5DHgYXJNb11b6rp+ksZbxrePGRbhxuP4V0rmaTbI5lsP/wCEsureG90TzlulIKpJkgZ+tbHw98aG&#10;w0m40u4tVZUkLB/4kJ7+4rz2O3N3NuZ5tw5KscZre8L3Nvpt5dXF6rOuBst16tj39KctvdIi/fXM&#10;euQ266tbq0dyLoNwGcYK/h6VzmqGx02RlvDJI2flAOM/SoNP8aRTLHJeqdP8xtsMK/3R/Ea6a/8A&#10;Cc/jaeyuyiW1jBHhrhRgyH2HrWLm9nsbS7mLa6rqE8QFnatBbr9wMOoPeiu1aXTPDscdsjJGMfxc&#10;lveisdCltse36ZrV/daXNZ31x/aKbAE80bt3HI3V59reg6dqGnzafJo8K2zNlka3AZT6/wD6qwtH&#10;8e22kxKkCTWUa9F++o/EV2Xh/wCNcNxfx6derZzPIu+CSRdokH90nsaVPENrRhUocu545rfgHR9B&#10;ljkt9FF9dycxRwwtgY6kgZrjvFWvm6v7e8ht57TU7GIIiRErlfQg+lfWumeOvD+pa8NK1vSv7Cup&#10;CUSctgNnuCOxrM8efsmjUtUTWtE1R5T5YC20771KjkbW6gfnXSpynqmckocp8tw+NrXULiFppbmz&#10;v4sMszEt8w7EHtXU2vxAt/EkM0Os6jb6VfN+7XUILYCRlHrtqx8TPgnrUUizWnhmeK9VdryRy5LM&#10;DyQv+FYWk/CjVPEtrBDd2v8AZ8i/LLc3ibSCPReprWUoRV5ERUm9DE1a80Fda+zPqM+qwuQPOZGG&#10;6vV9L+H8M3hdvLnGkWM0e2Oa44IGc8KeTmqtpoPhn4YqxtYRf38a4a9vcYU/7KngVxOr/EyXxRqj&#10;wWjNfMvMkzNthiX3NcDrcz/cq52+zSX706uSz0zw5pH2Dw9dzi7MxlkuFUIHbHbvXofwR8Qa9aax&#10;fXerCB9P0uwmvN+wBywX5enqfWvnOT4opp+rGztfJO35TdN6/wCyDXd6T8UrHwj4TvHvDPqd3q0n&#10;lSLC2PLiXnH4n+VaUac1Lnqsmco8toIdN8VVv7yaTU9Ik/eszM9vMynJOc85rCutW0a8ZjJqN9Eh&#10;52Mi5HtnNRf8LKsJ/ESW2qWdvZ6auNylfn2kevermpa94La8je38P2F7Yq24sLgh5PQHPQU1Ri5N&#10;tl+1aSMa31zwZo9w0ht7zUpGOds1yqJ+Qp8vxi07S2+z6X4U05GzkSSBpm+vJrqvF+l+Dbi4Ftbe&#10;BYwzW8Mwlt58EeZGr4wD23Y/CtTwbb/D/RUtlv8Aw5fxXX3fMmj3IT9a39jFOxHtHc8ivNQfWb77&#10;XMiRPM5mkSNdqg+mO1GnzPcq7nAUt8g9qPEdxatretNYp5cLXTrDHj7oJ4FFtGIYVjUcKAM1w1Uo&#10;to/Tsqk5Qg/I27Fgq784wPrXRaddFmGD2Ncpa7UbOevXnitu1mXchPy44NRFn10Xpqdhpd26dMYP&#10;A3c/Wtuyk3NKmc+nNcxazLuMe7njaccVsW8hLZxhugx3roUrIbdzoo5m8ldo5Bx16irsc6jZKzEj&#10;+63pWBbyBjwcYOauwyLGRkkoTnFHMy0dDBdJGxDsyr1LLzitGyvm3J87Px87MM5BPBrlYZjEyOj/&#10;AHWzs7EYq7b38WRKxbPXA6AfSqUwtdHXtfeXITHcJv4LDJ4H8qupdLLKFbBLAsG9Mc/L71yMep2y&#10;qd0e0kEbgx3cn9av2k4WN92HizvXyyT1A4rpjPszPl0Olj1SdI1QytImcHLYxxVmPUgs21yVDNke&#10;Tglcjrk9q5YNHcRo8SlZDls8Zx/jSWl5cfZW3K1lywPmPjdyevpmr9oyeW5166okzIk0iSEEZKg5&#10;P50/+0GZiUKoi5HzLnbXNfbJI8rGqFtuSzLgY/KiRyiMzSoCy44JAz2GD2p+0Ychs3N75KtLLcCT&#10;ByIwMZx0zzWdc6p5z5fAcnKhDkY+pqgxVGOZi/ygLJHgD6+1Mm1AWsxWKRiSCN/3uM+tZyqM2jFB&#10;LMzSM3Mgbkc8AAe3+NYeqXDXUbkJ5cYG0c85A7e1Pmuhu27WIPZTyf8AIrNutQ8tFi3OdwwAT3z0&#10;964KlRNHZBGffSr8+S23Hy85571hXUjYzhVRcBj3JrSuZlOQAT/tVh3Eh3kM2ccjjivNqSR1RM65&#10;jzuBbCqef6Vl3WW91B9OlaV1J87A8lvyrsPhx8Gtc+ImpWzC1ltdIcnffuh2EDqFPc+1cNSpGnFy&#10;m7JEVq0KMXObsjkvAfwv1n4m6wtlpcPyA/vblwfLjX1J9favuL4R/BHRfhlpSxWVus186gzXso+d&#10;j7eg9q6XwL4B0vwTo8GmaXbLDBGOWA5dv7zHua7i3tcKAF69a+MxmMqYyXJHSB+a5nm8sS3CGkSG&#10;ysQqj5c1ox25HHapoYdq1YjjC1xRo8uh8u5XIYYdo4XBNTLCFySTipFQDnHOe9TKBuO7HAyavkC4&#10;xFVsEL09anVGwOBj0p0S5U46Cplztx0xVRiK4zY2044P6Cp0ixwMk9fmHWnxqOnfqeetSbRn5Tz6&#10;+ldMaZnKXQZGoA6YzUwXI6Yx60KBuI64HFPAO5c10RhYybG+WBztJz707yw3t24p5xkH3wKeB8pz&#10;wP5VuqaM7kToVG5T+FJ5QxwcA1Ls2qAfmHUUKo6ZyvXIraNMVyqyjrjg8dag8o9TyQfyq7JGOAeT&#10;momCbjkjp0q/Zj5iER7Mjv3qOSP+Dvn5TVjgbz2wKr58wEknrgVTh0Fcrzx7R06dqpTFecDGeCKv&#10;SMWGOCR3J61TmYjnHtXFVp9jaMjOm+X5cYqlIoGQegNaL8ls9aoyLtZgxyCK8epTN4spSJhiewH5&#10;iq0qbs8Yq03fBGAMiq0n3eOK8ypTN1IqyLwePpVaVA3vkVaYdVzzj86ryZX3rkcS7mTqFjFdQvFN&#10;GssLDayMMgj3rwz4ifBtrUPf6EhMfLPZ9ce6/wCFe/SKWYg8ZrPuEGCp5GK78Fjq2Bnz03p26EVK&#10;cZqzPjXyJWkaMZV1OCvQg+hqe3sXeTaZV3Z+6OSa9T+M3wb/ALfZtc0Nvs2sRqTLChwtyAP0b3rw&#10;XR7280u6mzJJFOrbWWT7wI7Gv1bLswp4+HNHdbo8qpScGdumiyquGjlwehxVrSbT7JceYjqyng+o&#10;/CoNL8YyMAt1Gsg9V610Nhc6PqGQH8mdhwx6ivfiovY5JXR0GmTEbMnAZetayjc6spzg4yOlUodN&#10;l8lXtXikUD7jjr9DUi+ba4e4iliQYP3dw/T/AArqjF2Od2uTXGSWVhxWdLDdfaYXikUQg/vFYcke&#10;341pJdRTcI6s2emcZqQeS2Qw2tjkVVmSZ7yMsh44pWfftq6YImBw4Bx/FTDZ8fIc8dqokrtNtGTx&#10;SK+/kfMp71LJaFlwwyPSmQ2y2sQRF2qOgq0SQvkMPrSPyc0sjAtzzSMAq8H3piK11uWNiPSq9rmS&#10;0kOed1XpPmXgcVBYKPJmABwG5qPMpbE9j8sgBYZZl6/7wqwyiOQgHHzVSTd5xI2hcqRu6HkZq7N8&#10;skvHIbmrT0J6liNyQMVMOapwSDGKtK3vxQBYjb161cj+aqCn3xVmGQ4yapCZbhXy2fJzuOcHtVyO&#10;Rlx/EPSqccwwTjA71biIPQ1RJHeQ/aI9wXDYx7VnSK3RlXpjitpUznBx7VQuYW3qpGRnNA1oMkt1&#10;MCR7dpwBV6wjVd6ZGM9v5VFKu4ge4qa3kWLdwc5p2C5ZOISQU4Jp6yCQccVE7NLCxxj0UGobWYMr&#10;A8sOvNWSWtxzzx9Kr3mGjPHap8hmAUEk1cbRz9ldpTtkx8sY5P41EpRjuJXOKa48uf0rZtLgSRjJ&#10;rI1W3KOWUEetM02+Iwp5NUM6OTaV5qpIwxxS+duUYFRNljz+lMSRUuGIz3rHum6k1rXPAJHFYl7J&#10;t49allGbcNvZR71r27N9ldRz1G0fzrHRfMulGeSa1oZBG15J0C8fkKzfYpHm02nnVPHlt5oPlWSG&#10;ZuMjcTtGf1/KtPxnYR6tZJApAnLbo2XqpHStC1s0jmvbkD97OUDN7DPH6mpLiNIrjIx8vT2qLKas&#10;9inoclpfiC/sB9m1BS3lnaQew9fcV0F1Lb3HkvACQ+cjqFNR6pBbXke2RQX7Eda5q8E2gqoWULub&#10;Mak/f4yVx/hXn8s8O7rVFaS3OojVUkjd+Ezlsdh61zvjGZm1CaEvuRcMg9AR/iK1vCep2lxp11LI&#10;vzzkklznOB0/z61xNxO1xq6hmJ3sYfm9P4a6Z1FKCkgirOxp6SvlWE0zDBPIzWBfTH53Y8tXSaxI&#10;LaxWIYUk4x9K4PXr9oLeZx8xVSwFaQ0iOWrOB8f68v2gQs+IoBuf3PpXl1vqU3iDWvtDllt4j8g7&#10;Gr+uag2oXB3tlpHJIzQkcdjprOv3iOTXJKbV31ZrZaIydc8Qzs0lnEhaMH5j6ms2O4EUa5xu/QUj&#10;tPq0wit0aRif4RVmTS4NEuoU1FwzMM7VOQv1qkm4qKFpFuTHafp9zrM3y/In8Uj8AV1VndWPh6Ep&#10;Yxfa73o0xGdv0rA1BZWXfDKFs8Z+TtUunh3ZfL/c2/Uk9Xpex6yJc7nQR+KIvmFzbtPI567iK+jv&#10;Ae3SvCdtL5Yg22xm2+m7n+VfNVnpqXl3Y2sJ2NJMqlupPNfUNxCkWi3VlGyqfLWI+Z0Hy4FQou2p&#10;nOV9DwH4atHrWueJ9fu13RnzETHoSc4r0jw1oulxeGZvtBkjgcebGMgEAEcH2rJ0fwbceHLJrFwi&#10;zXs/KRjChfWtnxDNHY6VczTY+w6coMgHSWT+CMfj1q5WI5nscz4o8YabYQ3MeoNmWdNq2qnBji7L&#10;7E9T+FU/g5pltYzXvjTVQ0Wi2Dk21qx4ml/hGO+K8ql07U/FmvI7iSW6vZsYCnqTgAV9dt8ONP0O&#10;LStMl/fQaXAiLbn7jTYBZyO/NRsrmsb/AAnG2uh33xU1E6/4khMMMr7ooW+869hjsK7TxN4u034e&#10;aCrusauF2WtmnGT2/Cq/jHxba+DdO+0TsrXLDEMI7n1+lfOXiDxDc+KNSkvr2cyMSQvovsKUVzO5&#10;Xw7ljxd4wvfFTyXt+4M0r7FQdlHoK5z7P9imWS4tpnhPIVQQfxqe61K1/tOzkWVUS3I3F+Rke1dh&#10;/wALC0iW4K3V9DIkkeGZISefSulU1JaMi+upBp+k6fqlgsiLBaIfmxy0n0rXuND07TdOi+zxvcX0&#10;h3KrnGwf3m9B7VyunxpHNNfNuh0zOUZvlLfQVPZ+N9K1TUFjuLprO1U4LbSxI9awVFptyRcpLZM0&#10;p7q9s44WWRdhOHZVxn2z6UXVmdQCyGQE9doPNS6h4h0CZJIrW5M1upxGpHzt7+1bfhfStJ1KxM9z&#10;eFJ2YKkajhR7mrXNLRheKMCayhjsZGAElzjA/wBkVQ8Ovay6xAb/AHeSrZKoOWPYfnXqmp+AfD9u&#10;xjsdWknuHi3JCg3F5P7tT+Dfhtp/hkDUNakR73duWH+GP60pfuVqyVH2jVjW+HPwiu/E2pPrGtxx&#10;xaeTuitnUZx2+gr0HxlqOk/JpGlkLeKu0+WPkjAHFcnrPxSSG0ktrd2WMcFlO0Y9K851T4htO7C3&#10;BeU9FiXA/wDr1yc/NpFXO32fLrN2OyHg2wBLX+q+ZO3JJwaK4W1vNbuoRL9nyG5HUY9qKm0+yE3B&#10;aal1NS0m8TME7QSEfhWP4ntZ5LqFYnWQqgbevB247V5h4X1izsrcfbbq6Mu7JSMZ/WvRo7lda0e2&#10;vY2Zo9hVWx83y9QRnr0qPY8iaQpVXK3MehfDe41j4hSWvhW9sG1dQpaKbzQk1sB1Ic9h6GvetLl1&#10;z4H6Kqa/rX9r6SZ1jgjjVmngQ9XLDjA4riv2S9BVPDuqeJH37ruT7HB5gIIVeXIz6nArnPj54013&#10;VPH8WneH5Af7Ohwy7wN7tyRg8HjHBrWEXCCb3FOSlO0dj6JuNW1Lx9LDZ6BLa3GnlFeTVQMqgbkA&#10;+hx2rI8bfBe70OxW9tb5LnAzPcyHoT/dFeE/Cj4o+IPCt7cH7K+jXUPM9v8AdilB/iA6fh0rvv8A&#10;hpLVtV1GPSLXQLNUnby57jU52jt2PY4x8v51tyxqR98zV7+6eWeMPhPqeoMttqN/a3ttcSExSW+5&#10;ZuvQjpj3PSuQ1n4f3HhwPDJZw2WmxLgQxuGeQngkkdTX0ba/APx54mvHvIfEmjaWk/R4GeUKM5wv&#10;HNcN8UP2U/iLojLqVhrSeKFRcuqAxPu74GfmH61tThKKv2JlyX1Z8Zab4LkvvGFrp+pCbT7e6ufL&#10;NwYywAJ4IrtPCelpp/izVNHvbma4sbNysWE3PJ/d47cV6Rb6frEK28fiG2XSbYTbFVl3SyMOflXr&#10;xXd+BdF0mK01u9ksw+pRzgNjCSNGRxkn0wayc5VJqDW4WUYuUeh4N4u8BxajdLJctJbSH/V26ndI&#10;w9x2rX+Dvw/i1LxJ/Z+saFfLosnym6IIKH1z7163eeOvC3hu5eaz0aGS+/ikddzD/gRrgPFH7QGr&#10;6k0lnZj7LBIdh8odAfeuqNHlV5SMXJyex1Hxg+CsHhzxNba2NVkbRJoYoYYg4RwIkWPGT1OFB/Gv&#10;N59a+y6jqFlp9xLMbePzora4YsJVxyMdDivaPF0LfE74Ya94cEy3OsaSzT22DhiyDlfxHH1xXxlp&#10;OuahpepR7ywngfdA2c7XH8P0PTFbSUb3RHWx2zXXnK1y0YRpmaYIo4U44A/E1o2N09xHk5G1tv1x&#10;3rFl1n+1WS6CLCJAXMa9ueg/Gr1ndJHCqM/zLgMc9zXl4iPkfpGU1NEr7I6G3kDMOPb2rZtGG1cd&#10;QK563lywOMVr2ku1hznHP/1q44n2kZ6XOotJNxXLbRgH8e9bVrL5m07mU98Vy9nc7lBA5xzk1q2F&#10;03GCCM/eFa9DVSOghuG2uN2MDAJ71oW92CwkJUH7v6VgpcMvXBYirUdzuYHIGcf/AK6Whrc3EnEL&#10;4WMnudx6j2p6z7txLGLud3r6VkLNkriVlA55/kKsw3DcFjuIPf0p3NDYgZDlSRIVKknHJHpV21vG&#10;tVYqqo+cAN1HuK59rg87PlJO0sT1P1p63DpJuznAxhjkY9qpSs9B7nTrqUxLqGV9jbs8DjH86lF8&#10;POy7ZYDPHTH9a52G73SKknK4wA3b0q5DeSxKN0akZ2njIx6c+1X7RsLG02oFol2hlJ+Zju6/Q1Gb&#10;t+fPRDld3L5x9fessXXlkKEXYpyEYDH0+lVlviX2dQTyAMiplUKRpz3DzLGjjeMEjb8uT/hUH2qR&#10;SNqsgXjKHBPtVeS6O4bTuJ4wOABUbSblk28gLubLcjnFc0p+ZrElmutr7Sobvtz1/wDr1QeZZGJY&#10;kN2x/D/jT57iONvm4b+6Ofes2VzNlXO1cduDXLKobRKt3tjQliRnrzWNeNjIA5IxzWjc/MoJOVzn&#10;FVLOxudb1SDT7KIzXFxIERQOef6Vxzmlqzo0Su9jT+H/AIC1H4jeIYdOtFKQqQ085HEadz9fSvu7&#10;wb4VtvDOg2Gl2u4W1rGI03HJ9z9Sa5b4R/Dm18A+H4LSMK924D3E+OZH/wAB2r1KwtUO3dwtfH4q&#10;vLGT5Y/Cj8yznNHiZ8kfhRatbXdtAXitWOELjA4pI2SFQR0xT95YAjitFQhTVtz45zctSXjjinKA&#10;c1DuBJHGfrTvOAUE9e2Kwla5aJtw4APPYVJtOCQ3PU8VXRgzAg4FSrNwCeRmskr6sstR/dwx57VL&#10;HIGU5PI61U84Bxk/TipN3zHBx/WtFYRdjO1gVYYU9KlVgFPqe1UvtARSw+YYxkUvnbcbFLDoVroV&#10;lsTYvKRg4GDjpT9wxyf8apR3QYbSSo9xzTVuuBk8/wB7HWtVJIjlZcE4XaCrfMeMDipVl5IwVPvW&#10;Y18kitH1Kn1qSS6b5AOM8HjtWkZolx7l/wA4k/KQeec03zto244zjPSs6OfYWIGADtCrUfnDqzbe&#10;eM1sp6C5TSeTd8xPI61XkuRtHpms9pmU46jr1pslwdoXbx6Cn7RWFyl7zt0fXOfaoZJuoz7VUkuj&#10;wAdtQNdBeOSc9feplUQcpbeZY+uC2cg1VmccEt1HSoWl8zcGHfFRSXA4OzbzjFYykupSQSOFbr9a&#10;qSMOue2eaZJcfNwec1Xmm3EIBuJ4PtXnzaNUMkcbuc461BI21ATx7USSMik4yOmageQvBnk7ec15&#10;0o7mw1jlveq0jZ57elOlmJyRycVBJLjaO561xziaIY7jcapyMGHvUsku0ZB9xVWRiGycYxmua2pZ&#10;TvI/mJI618/fHD4d+RM/iHTYuQf9MjXuP74H86+gZnx8x5I9qw9VVJoJY3RXV1wVbnIr0svxc8HW&#10;VSJnOPMrM+RLO8DKMHBrZs75VYEnkd1pnjjww3hPxFJbqpFpKTJAfbP3fwrPtWHX+Vfs2HqRr01V&#10;hszxprldmeh+H9anRlHnNjPrXoljrElxCMkPivGdHuNsy44+tekaDcbkHPtXoU2cs0dJL9lvFYXF&#10;uMkY3DrWYdCjVnEF7cJv6Nvztx6Zq8rH6ik2hu2K6NTAr3Gn3xt/kuhI6rgGRRg898UtrHdxnMkU&#10;OMcBWI5qzznhz9Cad80iFM4H1p6kkaXRXl7WZTjJGQR+dKupafMGLXCoVPKupVhSb5ol4bP1poeN&#10;5syxjp1xTCxEZtOuM+XcRsw7bsUxrJJo/wB0xx2xU8sdo64WNfTBAqOOG0abYVA2jOF+U07hYrTW&#10;JVMA4b3qrp8LNHcqx2sD0NbEun2zY2S3CDrtWU4qjfaTDcAbpJjz/fIP5ip6jKttFL9o2FeSMgeu&#10;O1at5CVZmVTtcZ6VDFYC3jRFuJRt6FmyR+NOtLU25IFzI4JyNzZ2/QGq6WE73KanbIe1XI2LdTTZ&#10;ki8xkklVGJ+Vh0qrDOfMKZDEHHB60kJmnH161YiYbgvfpVONvWrMMh5HXvmqEXFOGyevSrkUgNUI&#10;2z1NWYseuKskvbvlyDUikNzwTVdcgcYNODHOelMCf7PucHH4UxrdueOc1KtwVXkcetSfas//AKqo&#10;RSXesgycVJhlYsu0buoqw0kbdUPrxVaRl6gfTNMB5kK8iutt1Grabb3UfLj5JR/tDv8AjXFhWYjB&#10;xXUeA9QWx1X7PM26G4+U56A9jXLXh7SJcXZnN+KtP+y3Trt+VvmWuMZ2guMjjJr2P4iaL5abguGj&#10;7+1eQanCyyZzkU6UuaINGvZ3HnJ71c2hFBxk1iaSx5DZxmttmwB2roRm2ULrO054rnrzPmEngCuh&#10;unCjPU1zeoP973pMaZDp4El4D6GruoMsenuE4aR+KraIpPnSkcAdagvpi18qk/KvIrCT1NUtB9nC&#10;qWzsw5U8msWZ2kk2hgGc5Y+1ad1P/otxJHgpxn64rkZNVW8Z4NOP2u65/eYPlA9wT61UbWJd7lnU&#10;9StdJt3eRsAA/N1Zj6Cq3hvSzqjC91C2/wBIWVjB5pyFToMD1xU1v4PMt5Fe3ksk86DChjhFPfAr&#10;fmjjtYxGjZPXcauw72POta8zwzq1zbwn/Q7g71H90+36is65U3Fu0qn96F8xQO+Dnj6Yrb8dbZvJ&#10;CqzyLk8f3e/9KyMounmN/wDWKA0TL6HqPz/nXi1aco1XCOzNIvQh1HXP7TgS54G5QAPQ9/1rl/ES&#10;yWfhm91IruCocr7YrWjt1u7We1hYJdl98e44B9RXN/G7WV0HwNFpkbhZ7rCHPXaOSa76MuaGu6I6&#10;nz59oMTNdSAku2EX2q/e3cTaefOfYjelYDax+78peWX7rkdKbLHNqEcMYbzH781lKnzNFxla7Za/&#10;4SQWcJhsIxCpGC/8R/Gq0FjLrEmZGMjHv/8AXq2mhJp80IvGGHGcDpWhdXkVoitbjZjoB/OtdIiZ&#10;ix3V14ZvjBKfMi7r1GK31aPUofPsZMOPvQn+lcpfTNdTF3OWPOTU2lyzpcILd9smccnArTSSMz2b&#10;4M2sereONMhuI2BhUzMGHpXt3ja9aSaCytlGbqdQ7D+FRyT+Qry34D2H2nUrnUJZMXcS+Vt/2SM5&#10;/MV6zeWa7pbk8hRtT1zXNUtGKSJ+0RahbiOZblMSTfLb20f+0ep/CuB+JhbVtWs/B2jYuJLVfPuT&#10;nAaU9Sxr0fRdPkuGkvZfmhs1MMOejy9WYfTpUeh+Fo7eS5vBAq3Fw5dpAPmY+pPpUaJe8VCLk7ln&#10;4J/DS30S9tZ73ZcXcYM0jYyIwBnA/wAareNviVpmgf2heXEhlvDKwjtx1LHp+Fdaddg8BfDvxJrc&#10;gaaZY0gj/wB52xivkPX5NV8V6/Nqk0sdsr4AiDEiko80Ub3UWxNe8Q3/AIw1SWe6mMjnk46KPQD0&#10;rBkZ7YNEqbeTjPUmugsNMOmv5rOrtnJGOKsXOsRX2uQveQhMEY2oAox7CtYoUmrWRiW+gW9tDGup&#10;PHHJIC+1wc81paZ4c0uOWL/Ro5pSdyCPLFvwq/qMg3f6VAs6ZPlmTsT7jtTND+IkHhu4eO30VLa/&#10;xtW6jlfd9Rzito2izLoW/F3gvW7zSlvLu0lsdOH3VPy5/CuCTwdbRqjSSSCUnPlLy3/1q7fXvE2q&#10;+J5oru+umvJB8qRvL0x6Dp+NUtPeC3mInmjjeQ5O07m+mamUm3oPZamZZeHWhUEKLeLPJY5Y10ej&#10;zz7hZ6dFuYnA3DgepNa9rp0E1qJXTyYOo8z7ze+KkkuYooSsG23ixk7ep9ya5Z1UtI6s6I0nbmno&#10;jsbTXNM8BaaZYnW71Nl/e3L9EPcD0FcRqXxLj1KZ5HnklcndwOPwrk9c1K51ZmgjQ+TngU7SfDUf&#10;l7p5AJGICBaUKLl709QlWUPdpqyOytdWi1eLzZYSIcjCs3JNSahp975qSWCLBasMHbgH86qyeC9R&#10;00BtkmzH3xyK6XQ/EEel6Jf6deWvnidcJMo+ZG7V1QiotKWhy87buP0S/uPD1qYtxuI5DvXnoe9F&#10;ccby9t8oZyVzleOlFW6cex0Ko0jjvDfhtNahlkW5ghkjfb5cxxn3r134d+FJZ45NIWWGZpSJIPLf&#10;P7zoVx7j+VeQXPw11iTLi5jWUE9HwDXs37Kvw01u++K2k3uoXSHTdKDXcypJ94gYQEd8tisFGPYy&#10;qSlJ76H2NpmgWfwz8D28E/yQ6bal5EUY+bBZz9Sc1+f3iKLXPEXieTWPs9xHeatdNJGiNjZub5Qf&#10;TAx+Vfbfx71e4k8LtY2sqtd3jYbOGwo5OR6E4FfN00eqxeEbyaM2qX/m+UrjhUXvj0NUopvQSk72&#10;MCXxF/wjdlHo7Xkl3cRuDczklgzA/cU+grY8QeMFu2hvWg+1JPGA8m/96D0J9G/GvHbHXPFWnz3c&#10;QsTLCzE7vLDY9x7VcvW1ObR7dY4Wa6aQIsZ+Xlv/AK9KaV0mHO73R7z4Q+LGseEmjXTNVMUL8oZS&#10;Xt2/2WU8of8AIr7I+GPijXNf8K2upeIIobCZkaSVFbcmwdGJ9CBn6Gvhz4M/AXxNrGrLea9e2Njp&#10;0AzOIryOdsYJCuik4zjvX0B8Qvidq+meFh4MWzj/ALZvUVDJBwslq/AcDt2B7YFVC1N2Zr/EQniD&#10;+wfit4yGrwwh4dIlKiZUKluMgZ7g9a8Q+KWuJpHizUG0yTMd1GA+3g7s/wCOa9YupLL4Y+FF0uNi&#10;blY/Mmc9ZJGHJz6V83eHfEbL8V1fVLZntobiOby5BgPGW56+xpVl7OKn1uKnaUmlsUUuVsbGee9t&#10;0kWVt2HJYg+9cbqXia2uLpljWG3VOkMQwK+9viV+y1pPxA8L3V54Qu4dG1eZN0kciExM2OjDqv1H&#10;Ffnl8Ufgp4u+GevNp+t6Vc20+cpKil45fdGHBFa8j3bujPm7HrWn+Ln8BfHNtUjug+n6lIgnhboB&#10;Iit/7MDXRfGD4D+Hta8TfadKnXSdTvl+1wREgRTnPzAe4P8AOvN/DK2+ofEHwZF4gsvtGkazY21t&#10;dLJlGSVVMCuD1BDRg/jXdfEK+vrmzh8P6nD/AKfol4y2lzE/7wqOASfRl28eop1FbbQI3cjyPUvB&#10;+oaHrj6ZPDiePhh0ABOetWU0rT7aWOC5nkvLySXettaDOfQZP4dKl1bxvNrzTyTTm6uItsbMy424&#10;GBx1P1NcsuoOt01wJGEy7VMncNnJNYSu9bH0uDlKUOXmsj0jS7HWNSmuo7LTraxit1Jm+1H51x25&#10;757V1Ol+EdNuPCcmp3viSaxuBG2LZLZCZXHAVW6jkjmuS0nxtqGrRRRz3ZkRhzKyjzCuMYZup696&#10;ueJ/EUV/qMNpZD/Q7OFIV+XBdgPmbj3/AJV59920e44/vo0XJ6ta36WMC/8AFVz4RmtUuAL63lzz&#10;jDDHv/jXU6Lr8GsWcd1bBlUkkqex9DXCeJIJ9evbfT7dVWO3O6WaTruPYVuaHaRaKjQwMWZz83PG&#10;amS5d9z2cFUqSrS9m/3Xn+h31vqCsy7iSwHQnpWla3QkU8xhVXrnnmuRt5WO0k/Lu2sK0lvPLJWI&#10;gxZ5Yjk1C7s+hlLSyOi8uOLAkmy2c8D+VWYbzYwXdtOMZ9Kwl1BpBtAUt2LdasQ3RLHdgNjPFK66&#10;G8W7am2t0JNxAIcfxCpopMgux5Ax6kn6VjLehVUgfNntzVqOQbgc5Pde596rUu5rrIY8HIIPPT36&#10;VbjkEi56jPy7j+dZ1tIvl4J3/Ng/SrEa5XKkuM7cCqDmLrSM5d84O0DaO9NZgm4hWVMfXOagz5Em&#10;Schx933ouJCcjJXndt9KykVGYklwsZAOMqemP1okuEwwA4I4Y1Wkuk5Jw5ziqk04VSVLKvbiuKcu&#10;x0RLtxcHdkDgHgegrOmn5BwT2wKryXknJ37scYxWdeXBXBb72fu5rjlI6oli6ut2VGM+tfQ/7Nfw&#10;4Npaf8JJex5uboEWyuOUTufxrwn4c+F38c+NrPTwubXd5s5A4VByR+PSvuPRbSOws4YIF8uNVCqo&#10;6AAYH9K+dzLE8qVKL1Z81nmN9jT9hDd7+h0VmvQDgqK3bVsDnp/KsS0yyg5w3fiti3k6Yry6Nlqf&#10;mlRt7mosoVRzz6U7zjjpzVJZOATwPek87kc98VvOoYxRc8wHGfvY7daXzCAO1UftADY6EdKXzyX5&#10;OV9cVxORrY0fN2r8pwaljuCTywx6Y6VltcYGN3FPWU4B5bPGQOlNT1CxpSXEm3ICkdeDg09bg78P&#10;8wI/D6VkibICqdvb8aFkm24LKv1NWpsLGo9xOpDRKAOrAjPH0qVr0ycq+zd1GKw1vmjwfMzzyM09&#10;p5FbcSGDDr6Ue0K5TWe73ELv+YEdaRbwrJ8yFlPvwKyXnZMFpA56YFMa5ZD/AKxSpH3e4p+0sFjd&#10;/tALgKuOwwc/zqJtQbcRkD6msJr4SHb8rDPcUxrxdpZh82OCP6Ue3Ycpt/bo+EG5X77f508XEZyA&#10;duepHH4Vzq6i0akIfnPXPJxT2vHkHzFQPXORRHEXCUDd+0CTAY49D1qN7nk7dznPFY32gMv3jj/P&#10;WgTtI2d+4AYGeK29szPlNRbo4YvKfQLjiozKepIA/Osz7VuyO2eRTGuAuOdxPbPNL21xcppi42rn&#10;dmq8kzFcsfvdOapNNnA+7zz3qE3AP+8D1qfaCsW5JuxPA9BUBmG07Tz61A1wOc8ntUUl0SvIwKzl&#10;JDHSzZJ3dKikmKjaMgdqh83dgkdO5qKWc5PQd81zyLJDIDy2R61XdyWUnAHvTGl+UknJxVdnLEkn&#10;iueSKQ95BvbPIHSoJJQGzjAxio/MO41BNMCwz2rklHqaEd0+5cAZxWVfL5gJx7Vekn3KSvzelZlx&#10;IV3nPQZFQtxnmnxa8PjVfDss6Jm4tT5yHvgfeH5fyrxKznDKoPJ9a+ltWxcWrowyrqQ2fQjmvmXV&#10;rOTQtau7QjIikIH07H8q/S+G8Tz05UH01R52Jj1Ok0t8svFei+HZOBzgeleTaXd5kXGa9I8N3fyg&#10;4x7V95BHlzO9UZXt9KCrdcjFRW8ysinOParSsGXIwa6TmIwpOSRgUm0rzj8al/Cm8/5NMkjbcw64&#10;NQsvfNTMaY+1vaiwiFlPXFMx8xOOakb1z+tMfOaYhm3uCRTsjbyWprOQMA5qMy96dhXFkfb3NQNd&#10;NGDzTnkwo+aqU0p5x196Qxlw0U3LqdwPWs2VXt5leF9hznr3qaeRm6VRuncp0HFAzas/FEEzCK5H&#10;kzdA6jIY/Stq1vFm4Rw2O3evOIiJL2I9drcrXTRSFGBQ7WHcVKZTOyjk3cd6tLwB6VyMOszediRl&#10;xjritzS9YiuI9jbSx6c1fMS0bccixqdxwPWpllX7uMnsazxdRKoLELj1q2siTYZOuOVqkySxDIfm&#10;DcjPSpVUDOOn1qnu64/Snxsfx9DViLEjHbwT+FVpHLHFPaXcp/xogVZGAP40BYYm7g4qzHI0bK65&#10;VhyMetSM0arhU496i+0AMFK5AosTc6OHxdHrFrLa3zYm24BPrXCata7WYDkZ6103h/w/YeItSkF3&#10;NJause5THznBqn4q09NNkEatvTlQx6nFedS5qdZwezN5WlFNHKWzeXLWrG5aM5NYkkpVwR1q/BMf&#10;L5PNekYtCXzYU7RkiuY1KQd8gHocV1NwyRocnLHrmsC7tzfXSR9FzmpYRCxt53sdsUvlFuQcA5Po&#10;aydc8LzX0kf+lTxyDjfGQtdlDbxw26RqPu0nlDr/AErPkT3NObscnZ+H0htBBJJNKfM3t85HIHr6&#10;e1WbbQbewj+RAo9ABzW7JGqAnq1VJnSFGeQ9qpRSE3czr6Jsoqjv0rGvG/eNjnHete5uHaEvH0Yc&#10;fSsK53LHknrVCOU1gefqhJ52qABWFeXDWd4AkfmKB8yYz161uw7rnUpQoDgnC471oXVjZ6bZyeaV&#10;86Q5dj/KvIrXnPlSuzd6JI8/tdBgjv7zUhcMY26KTjygOxrx/wCLSnxQo8Q21wbq0tQbeaPvGQfv&#10;fQ16V4s8eaTo15HHNiO0uv8AR29Dnufb3ryjWln+GOvG5iQ6l4Y1FdhRvmBU9VP+0AeD3FWlKMrS&#10;3/MlM820sQysZHjwnsKsXtxbRDESbHXoRwa6bU/Dtn4ddL23c3Gk3R8yB15I77D7iud1i3g1qcTW&#10;4W2OMFfWtvjfMgvZFWPWhJJGbj94VGAW7Vbka2vF4k2t/tdPzqrD4dHly+erPx8jRnvWTcFtPXbE&#10;k3uZOBVW7E/M0JNLPmAPxH1LDnNNuFiVXmjkWKRCFSJeSR6k+tLpc1xdJDFEjfaZHx14x6Yrp4fA&#10;cGm3Edzf3TTjO54oQB+GaHJQ3Ek2eq/s13739nqrMuSCi7j+NetSTXF1rB061X5UKp5jjjeRkn6K&#10;OfyrjfgfDZt4X1S+ihW3iR2IjXjG0cV6j4PsReQrdTHM0xKR4H8ORkn6/wAgK5/in5Clt5m3/ZNu&#10;trbW/wBy3VcIuf4R1Y+5NbH9h29jo097c7YYY42kZieFQAmnW9ibvU1DlVtYQNwH8RHQVyXx48Uf&#10;aLG38J2kux7wq14yHkJnhPx/lRJR3Zuk4xSR598UNaGsfDrSLT7SbODVLhrxk7mNeEH65rxxrPRr&#10;QkNezSHuAQBXSftEahaQ+ILHR4JjE2k2sdsVDcA7QSMeuTXkEMcDZ8yZpif7zYrSMXYzZ01/e6cv&#10;EUhPofMyaoGQzOvlwyOf7xzgVjRRXEbYtbeKIZwGf5zWza+H77UFD3l1II/T7o/Krdoq7YtW9Dtv&#10;DfiLTtUh/sXWjEJGH7uZcZU/WptS8Gx2ym3MSyXEfEE6gYIPI+tcd/ZOmWEilny/ruxXT+FvHj2N&#10;u0Gonz4Ff9zIoy8fp9RWarRlozV05LYxdK8H3Wozme9ZkIB2KvGD71ct9HstFm8ycrd3IOEz9xT9&#10;O5rpvE2rteaJJe6eqxzKhaWKPrIv95f6jtXl+n+IL7XLi3iMQWJXzuxWFSFSUtdInRTlTpxT3Z0h&#10;1241GaWPawjxtORVq3sLvUIZHt0Z7eMhXc9M+gqxpsYsLgT3FuZINwD7eA3tUd9rNy8zCHZZ2+7K&#10;RL2qoxUSJc03dmhqWlyWemwLPYoS/SRThvxrnbeRv7WSLhUDqBz0robDU31BxA8h27cFmbt7VS03&#10;QTrHiyOzjk8qJnA8x66ua7VjJwaVz3LSfiZ4Z0+x8q6ged0TbhVzk4rhNS1iHVr6eW005reGQkp5&#10;gr234f8Awd8M+HbVbi6ZdXuGGdzj5V+gqXxhq3gq0WWea2Wa6Vfs9pZ24A4HVj6DP8q7nHmjqzj1&#10;TPKdD+HI1TTY7qaa2QuSAsjYPbNFdPofg2TVrd7ma88iNzmKOPnAoqIxdti+Y8TTVvBVzMEjub+H&#10;JA+djX0x8F/DNr4P8JvqNs8jTapiTzJTkiIZx+B6/lXyR4D+COr6p8SrHw9exXlmofzLj7SmNkS8&#10;tnPtx+NfV/xm8VN4L8Bzx6bFm7kjFpZQRDkcYGB7D+VeVWsmox3Z0RLMPiGLxbrl9pM5UmYD7HJx&#10;/rFzwD/tcj8q4zxFo8C2Wp2qso84CUw5wVYcE/n/ADrw3QfDer+Co4fEuvaveWNzbsJrTTxLmWYj&#10;kZGeBXbt4YPjbwvdeMrrWhbTakjDy55dpjYEErj3IBroS5UlEyvaXMzjrvXLHR9Qms5XktrmM7Wh&#10;lUhgfoav6Clv4lujYbS8k6bUYnPzdsfj/Ou00CTw98a9Bi8OeIpU0rxlYoIbXV1A/wBIUfdDnvxW&#10;/wDA34I33hTxrean4hs5II9DBMDs26O5dgdrKe6gc/XFEmlHmbC0nKx3fhzTrP4U+Bjo13IsV1HE&#10;b/VZwMfJjJAPfHCD3+teMeHfiHP8TPjNZX7wqIJpxG25j+7iA2rGvoAtbH7S3jS2eaDRTJC99Ov2&#10;i6XzNrrGf9XF17/eI/3a8m8JeINN8A+PNJhuJDG0Eiu4j+b5mHGfcZpUU73fU3mrrTofS3x+8KTJ&#10;otobae6voHk8r7PJKA6g/wByQjP4HNeEw+F5tL1j7JPqTwRqqmEarGRkEfdEq8Zz64r6c8XR2/xI&#10;+F97Hp8vnTeWXjdD88cq8gEdQc18yeHfjDp2tW7eF/HKMsbZRNRhwZbdxwCfXFXiY3XkzKlJp+h9&#10;efBj4pPq0cNheu+n6tbII1mkOY51A/vdGBr0L4jI3jLwrd6Za2C3GtEDyYWC/K399Gb7tfGvhGOT&#10;4d3C202tstpeybrLUQfMsrhMcEg/dYd8YIr3Pwd8XoNW09bTWmOl3FpL5EWqWziSMN1X5h/CR61h&#10;Rcows9jepy1Hdbnl/jD4W+PbOGB3sbbUntZSfLjQZVR82SQASQ3p61wPxpOpeDfFXh/x3ZWsLafq&#10;1ssdzasn7sTKPnBB78Z9eK+wdS+OVt4Xms7PxHYxvcRyCW3vrJw0d5HjDY9Dg5IPpWR8SND8OfHz&#10;4Pm90+2jtW+1ecsA2s0E8bEgso7MMqfZq6nGMla5z8zi7tHw3q3hOXVl1HxJZaYLaCdFkmltZQ8K&#10;lhuGR2JqfTfgLqd98K9Q8b3t/baXp0YkeNJ8+ZLg7VwPRmO0V1Hwn8M6ndeMbvwHqedKt73ddGPo&#10;HiwCcD/dAx9K9D+N2h678TprLwF4SS3stG0fBme4l8uOWZV+SBT/ABFF6/7THNZuWtjspVJU3yxd&#10;l+h81aHP5M0aYGCu3BPB4q/4bZf7fkaYmRIznaP4vQfnisHXNI1Xw3ri6TqNpNYahFLtkhkXDADP&#10;PuD6jrWr4dlls1kvrlcPM2IVYY3Y4z9P8K4YQ6yPpMZWcq8PY72sjfvoY47oRRENMwAkYf3ief51&#10;1mh+F9Ns7HXzr9xcW2p21qJ7GC3UFZcnG5m9Ae3WuJtbOa7u4th3SPIMfia6rxpJNbapayqd8FxY&#10;GFGznO0kH9R+tZq0+abPck6mFhTw1OWrTfzX9Mwob5+BnHPOK05LrbGgVuOvXqa5P7QyyxkHEcgr&#10;Rt74dHPQ965NUfRUaqq01I6uG6+VWwen4ir1vceYuGPA5GD1rmob5VXGdwxWhBqAaFAVVADkbev4&#10;0I7oyN63uPM6EIMYrStHc7OFO35s5746VgWsyMytnC5zitGzuWjXAGWJ55rWI3Kx0FrIMmNgBnnN&#10;bFsvOIgd2AT7msS1kXzGdcMGO4fWt63zJIGiO1B1PqcV0RiYSqDLgBcMw5HJx6VRuZNzNzyTkCr7&#10;kvuXd99cseP89qyLmYO8gXIY4APrWFSJdOZXuJNuXb5VDYGO9UZrgFSGYBicZHNMvrhY0Cr0xjk+&#10;lYt3eZyVOW9K8qpoenTd9S1dXnl5AYEDgce9Zst90JByP4jVWe+8thuOSvIBPemaVavr2tWGnRgy&#10;SXUyxjnpk4NcU5WTbOvmUVc+rv2afCr6X4efV51zPfnKnHIjHT8zz+Ve/WP7tFOM4rjfCunxaVp1&#10;tZxDZDDGsaBRxgDFdfbHcu7d2xivgqlV16kps/KswxDxFaU31Ny3ZlXcORnnFX4JiqjPIrHgmPzL&#10;07gVZjuTt5Ge5rVSsePuaxuBzjkD3pFmUqMk/jVBbgKCQvB5wactx+XpWc5lKJcM5Zeen0oaV2X5&#10;Gx3xVH7QytjoKXzuxH0zWHNqXYux3RaMhxgZwMinLdNjAbB9M1m+d/dyq0om2gA8+pzRzBymi027&#10;5t3PQ5pPOZTuLqQDzz1rPacRf7R7c1H9qEjYPA780+caiaLStJkp0701bg7jncUx1GeKzjOsbEqx&#10;H1pFvBt4Y5qebUrlNE3Jjwc8D0701pGjO4uCG/Ss9bpxztz7U1phsGG3Z7UudBaxp/avkyCBn+8t&#10;QrcbiygrtX2rNEzZZXfb6ZqKSc7twJ4/KolU2LUTVaVd2MKC3Uim/aGxtBwvpWdueMKSBhuRzSNN&#10;Ju5OFFLne7BxNJpnWRVDh+PuqM/hQ1yOAPxzkVmGYMcktn2oM2cAN8vcmtlUe5m4mityNoHb8qRL&#10;jkk+tZ/2ldw+XJpPPLZ+bpxxVxmZNGhJcdT0PQBajMzYABO0dTVMSFsHggdRR5hzuzgdK1uSWGuC&#10;fmJ68VE828ABqhkm9MAVWkuArHPXpxT1EXXnGNpOR2xUbSEnHQ1TacbeBx0qL7R8vB5qbgW7iYKv&#10;Xv1qrNcKVAHBqBrgs3J+neq73Chu5NZzGiz9owpJ5PpVWSUbWzj1qKS4DLyeKqzzK0jcjGO9YSNE&#10;OlnA+VTzWbcsNpOSo9KddXHyhTjB9KoXEzMCME8cVz+RZUvpB0614P8AFC3W38TLMOk8YOfccV7X&#10;dSbe/PvXj/xcUeZZSehZf619dw9UcMXFdzkxCvA5/SvmZcc+1eieHCNoxkEflXmOjv8AOpFek+H5&#10;lCpnr+lfrkEeFNndW8nyDjJq0sx47d6zbWbKLVxX4rc5i2s3ammbIqHfu4pOehoETNJ+NNLA9Tio&#10;d3OKN3U5oJHN165qNpM9eaY7ls1EytyQFx9aLgTGQDtmmMw9P0quWdifSmNKy8HBNMZK2GGcVTm7&#10;8/mKe8x3cnFQTSZ6k0gK8zDGCMn9aqswbKsuB1qZ13dScVCy7sKMmoKM7yRHeLtXGTnNakMxLdao&#10;TRkSqQBjpnNTDKNweaQyzJKN5JPNPhkPUEiqjEscmp45AvB/Cne4jUXUJ+AX3j/aq9p/iAWsmShI&#10;J5GePwrDE3bt3p6tz/KmhHb2/iCymIxP5bN/DIMVeW6H8O0j1U15w7DrjmlS8lj+7IwHpmtLsk9M&#10;Eivz2pi3G0nJx9K8/h8QXcC8SEjr81P/AOEmu1O8sGGemKfMB6WsitF1yPrVXhpPmPHpnFcBD4qu&#10;4WLHDlux7Ulx4onkyC7L3yKfMLlPVfDcot9ZQBuGUjk+1WfG0KtZrIRnbJ/MV5B4V8bTJ420m2d2&#10;ZJZQv3vXNeo/E6Z4/B9/NCxDxeW4I/3sf1rzakrYiLNlH3LHD3lxFb7izABffpRa6tbyRNIJV2j1&#10;PNeWW+rXt/dzGZi8Z/irShkVW6Yr0ObqZuJ2T6y19Kyx8Jn7xq1DmORDjPGDXO6bMoYc9+K6GOQM&#10;o5HsaL3Faxqq4bB7U/oMHrVGO6ZTtOM1JJcHqTiqAJmFY2sWZvLiIGTZGByo71buLzacDmq8MgZn&#10;ds7j90GkBlSQvL+63EKDkKBzgDisnUpN6tFtJYjaAtbN1K0UjMGIZsisJ9QVdUtbKBQ887fNIegA&#10;61jUqcistxoo30a+GdLScRr5sh2rn9a4HxBr017uLNgY+7mt/wCImvi81Y20b5htRsUDpu715H8Q&#10;fEi6BodxOW+fbhR3yelTRhyq73Y2zxf4reIBrHiVoI3Jt7X5MA8bu9aHhPxlFf6DN4a1qT/RJxtt&#10;bl/+WEn8OfbP5V5814JJ2ldWZnbJYjqSasQWE19LtCkIOfb86qceZako9A02STw7bXHh7xKjJZXD&#10;bVmXkRt/DKh9K5PWtJvvD+pPaXG1yPmjlU/LKh6Mp7g112g6tZa/o0eg6/JlFO21vQfmiI6An0rT&#10;n0NLW3j0HxFn7MufsGqR8+V7Z7qe47VyxbT2KaOCt765h2lgxT25rXsbgavLHapb/aZXOFTbk5rR&#10;XwDqkeuR6daI0pk5SQcxsv8Aez6V1Goatpfw4gNnYGK91tl2z3oAxHkcqv8AjW11bQgZoPgSx0XU&#10;o7qYqLqH/WRK2RGT0H1rP8UKLjVrmGCdEBPyg9eRmqOia/bjVsySMDcnDZbOT60eJtLE2vXPl3IR&#10;yR8rduB3rn+KepvtBWPSfglqE2ieG9R02+dPtFxL+6VTkEEAV7v4XaRNQto1JCQxAD0LHP8AhXzh&#10;8HNJu7rxTbwSsJIo1Llg2enArp/FXj6bRfHeota3c1n9nk8qNh90hRjp0q+XqjFP3tT6U17XrPwR&#10;4cutVvZAsFspkYk8s3p/IV8t+Cda1b4o/GfT7u8mWOy85r2WEHJ8tAWAPtwKs+PPFmr/ABK0O006&#10;7uf9AiYO8lsn3yP7wz+NanwZ0Ow8H2PizWGuYWnj08xWp3Zd8gliPoAPzpKF3dmkp3skeBfEya78&#10;SfEPXtRLuY57yQr9M4H6Cs/TPDklwwZ3MaZ+93q42piR3eZ/mZiTnrzV+z824UPu8qLPB6k/Sk5v&#10;ZI1UVuy9pclto2VDteXOcKp6LS3mqXlzIE3lpn+7HH0Apv2V0ZmG2FScszDLNTvtEUDlYVIJ+8x6&#10;n8a5XJN23ZvGm7XeiK0OjtDI0t05lk6lM5A+tTR30ZmQAbUU/MMcmqmp67bWcg8x9uTjaDmtvRY7&#10;KaFpk3tO2GSReh9RWsKbfvTHKol7kD0X4eX2m+Mrd9CmjNlqCHzbK4UY+YdvxHBHcVR1LwbHZ6nH&#10;cTxLp7qxW5tlGAHBxlB6N1rK02+Gj3kE0YC3AYFFXrmvQdc1mLxFdWE23/TFXMvHGB6+9dcWqkbH&#10;LKPI7mN4k0kjSY5xiCwj5CMPmdu1ZEfhySxtotU1G1ieOM5a3kODt7VuaxqH9seJNL0s/NBB/pMo&#10;9cdK574j+MW1e6a2hIWGD5eO5rV04x1J9pLYy9Ltba+1Oe4klFrDvwFzgAV6C03gXT443j1CY3YH&#10;+sjU43V5TpcNxdXEi5ATyvMBI469KdqTWVysdra7mv2OG2t8o96y5muhdo9z3u38fPpaWNraXDah&#10;NOv3Yepz0A9TVvwr4cn1q41GQRfZpcMGVxumBP8ADk8CvFfBurP4X162bcZmiYDzD+uK+0rHRdH/&#10;AOERfXHZobuaDznZHxzt4zWsF7S77EStE84t/Dml29jbRLq8mm3Kp+/VnI3N68/jRXKeOvEHhm1k&#10;0+4v5Z3luYd42nPFFHM1pYXKj6G1G4hmhidI9r7eWdNrqP7vPI+nSsDxB8OovFGli+aaaHUERvIM&#10;aq3l57gHo31qbxL4otLDdcXQZ43cDYrYZh6A1Wh+MljCqCDSmaJBgGS5Yvj64rxfb01NymxuMkkk&#10;eDeIfhfrtjDNYSn/AISKfz/OgkkhKzAFcFSO4zjpXoXhf9l/XvEkel6bq1h9j0BYDNeTyuFImPQK&#10;nXHrxjiu+m+Pk0lxHFo/ha0S8IwrzSFifftWP4n17x74sspF1DxHb6bbMMixtn8tWz2JUfzNbwxK&#10;SfKrimr2voctrXw3+G3wpvLiTSbdte188K075ghbGDtjU8/ia7Pwb8TvC3jHTYdI1WceFtRhYblf&#10;cbaYDsCeV/E4rmPCPgL93PdX91LBGozuiwCwH3juOTj6V5j4+8LySXTXmlXscCgSTFXzMQidd2OQ&#10;Tnj1rjjUq1Z3f3M2ULK523xL/YxHxOvptYsPG2hNqc0xka6Vj869gQpPI4/KvPG/4J1+O/tAni8U&#10;6BdzAghzLKCcdP4KwfCPx+sPDGpBNX0i01SxPyvLau8cnsVyeD+NbN98apdV16FfC/ii6t9LmYEw&#10;6ncPHNb9yAclWHp3r1ozntZGPK+jPqnwR8ENbs9DtrfxBBaTX8cYR7qxnIYkD+8MHHsa+cPit+wz&#10;4u1bxJfXGgWJeBpfMSSaeMbsnJ7549xWt8Kfiv4wvvHF3ZXmq3k+n/Z5JImhuiNxXkHjqSM8V7b4&#10;i8UeP9DtNOutNmvYIuHnF00lxG6n+HcEbYw69+1aOrJ6OJnZxPAH+A/xU8KeGxo2neGry/sgAZY7&#10;gpcLK4/iVR938Oa821PwN8VNB1Ka4ufCniO2KITBHFZlo1k7dB0r6/uPi18QFku5rHVdPmgjiDxx&#10;3tmyMGyMqfl5GM8jHTpUGqftJeP/AAnpa30+laHryLjfHZPLG4B7/NtB98VzrlvezNFORxngyXRf&#10;ih4HgtfF2mTeH/GdrAFW4e3aJbgkYJIIADY5OMVx+ktrHwV8bItwJ73TAST9llOy5i6crz8wznFf&#10;QK/tYRDSJL3UvD0bJHD5kipcHGduSq71wT261d8F/tLeAfHl0Rb6NKJYUEpkW2jcICQOo5BycYxW&#10;nNHTUOZ22PIf2qJY7XSfDPirSbePT9Z0KVLuG6UbWuY2ILIfXGN2Pr61xFn8c9H1DWG1rVPD/wBv&#10;mkTzLPTY5TFFHcMctIduDkHp+dfUGpeIvgz8Y1Om3eo6feyQyNiKVnhkRuhweK5ab9kL4bXurWd9&#10;pWsT2/2edZvsqXyTRvg52kH5h+dZz5qkk4SQoyXLyyR4B4i+LX2yS6vfFmix22saf/o1tGbUebsb&#10;DElm64GD+NcfceKvDXjEGRJrO5lUDctygidR+Ar6V8efsSv481jUNUu/HM4luAUhjNkpWFewH7zn&#10;61xFn/wTf+xrN5XjkSGVcc6f059pKUqTadnc6KdaMWmnY8qsdP0GOxnFvCIrvGI50nLBPX5c4PFd&#10;D/wjC+LPD8EdkFmfTLdnVRxIT95gB3zzXcaP/wAE+tU0fUobhfGMNzHGc+WbV03Htnk8V3PhP9mj&#10;XfDGoSPf6zYy2Hm+c6wiRXCg5Pbjj0rFU6kfNHoyxlqsakajbXX9D5AufC2oM0cEen3Zklk2xIYW&#10;DM2MgAY5OO1XZfhr4jtYxJdaTLaFuF+0kRnP0Y12P7S0fjX4V/FVLC91S9k0W5kF7pM0rH92R/Dn&#10;+8ucfQiuPsfjDrtreiWe7aaYH5jL8wJ9wa5qkeR6o+uwuKr1F+6SaepVvdB1PQ5At/aS2h4xvTAP&#10;0PQ1GJu5wBXqFn+0hf3tr9j1PRtI1K2YgFHtwuR6HFeaeKJLS28QXsVlGYbQSny4y24qPTPfFYyt&#10;0Pbw2IqyfJWhZ/gaMN58qcADGD/jWrZz7WZH6MOqnkf5NclDdbR9/A+mc1oWl58yp144q4yPQlK6&#10;O902by5hjkL83X1rWj1Vm2PGpXkZx61w1hqLRzI6kEcZz7HOP0rVXUA7ArJ5ZPRR711xloc8nrqd&#10;HNeHHJ3dVxWXdXgt4ywb0H4f/rrNkvZI1IDqdv8AdrNvbxlU+Y2Nwxt78VjN6GkGGpXw2nH3skDm&#10;sW4u1G75fmxz7U27m3AszcEcc81kXd6W3DcBnrivKqbnq05E9xdCTDben8Nek/s4aO2q/EIXcqq0&#10;VjC0mBzhj8o/mT+FeM3FyzYJfntX0l+yTpu7S9Y1BlyZplhU+yjJ/U14eYy9nhpvvp95jjq/s8PJ&#10;n1NpUitGAOm7APvXQWjj73J9a5qxK+UBnoa2Udjt2uNncV8NHufmtT3mbcc3y+pB4qwswDYzt4rL&#10;hm+YEjAxVnzhN356VtcxsaBk3cAn60nnbVGSGPpVNZiqAc0jMEwx496xk2Wi3JdO2MYIPFJ9sbbj&#10;HNUmuFY4LZHtS/aBg85rK5Vi2sz8liGGOaRpDtHIGaoG4VeWyRTTOCMilzdirFxZjz824in+cJfm&#10;HB+tUPMzjB5xSK53EFjQgNRXXb2Jx+NN+0bVC9B2qkoPG1snrxTZZCYzz82ap7DW5bab5doB3U3z&#10;TswSAfeq6yZjz3PehWVs5OTS12KJmn+XqOvWoTMeoI49aY52q3OPrVZdyvzyGFS77FIleT94JCx3&#10;dACam8wsoBqvgM4Jz7U7zM8A4FLl7ibJ2kBwf4s0GQquCefSq28gA0wyHd1wM9K2szIuxsT8oPXr&#10;k8U1ZhG3sOcVU8zoAaRZioOTxVozZb85jk5AGaaZN2ec4/KqjTbVJJyPSo3mC7cnryRWiILkk7bQ&#10;ffjmqvmPI24/Lg1BJJjnPyjtUP2jtnBPftV3sIuNMycZ3Duaha4G5sfL2qu042gL1xg1XmmZZODi&#10;hsC811t4yG7Yqq1xtDNj6Zqk027ecc545qFpt64zmsZSKsTyXHzFjyO1VZJtuSDn9ailmX1xxgCq&#10;32javzc8Vg5O5dtB8tzu9iw5x2qlNcuVJU5HemTXAOSCAT2qi1wdpPbuKS1KIby4RiTXlXxUkMln&#10;bEHIWXj8q9CvJsNkMMGvEfjp4gk0yw0+RJAhFzz7gA5r6TJL/XKdu5y4jSmxmiyFWU4yPSvSdDkC&#10;hMHivGPBPi6z1ZdkpWCRTgMT8rV7DoM0DQriVWz0I5Ffs0T52TOyt5OM9DVyOb3rBjm24XOKtLK6&#10;5JHHY5rQxNsXPQkcU2a+ht1BlbZz1JrPhuiOv41KxjuCFZVcdeRmgRdivoLhf3b7h6jpUc90Ie+R&#10;6gc1ViVIdqxKFVRgBegqpqU/l45x9aBdTQhmZy5blexNK7qT0qnaXX7kD71K02e/60hk0lxtB28G&#10;oftQ2ndnNNDecQqKzMf4QM1BcTfZ2Mc0UiP/AHWXFJsLE/2hJPugkikMi9hk+9VGuz02Fc9KT7Y6&#10;gjy+PUilcqxYbLZyqj6Go/JIyVA5qAXpwSUyfpViGRpmBEbEUyTN1CPyXh9yf5U0fdH6Va1Zf9Ki&#10;DLztJFRLGPLyKkZGvvSCTbnFEmdpx1rPlkaNiBU3KsaLXWDyamhuty+pzWGZywyeKnt7jd/FxVpk&#10;2NhpuSKYJd3TjFUWmJyf60sb/LzmqFYueZwCeaRn2VBu27W7AcU4PvUHPNO4rE6x55zg9ajlVfmz&#10;ycVJkPCjgY/gb6j/ADmoJJVwx7ChSurhYx7aT7L4m0+YN+8hlWQewBr6N8Wp/aHgnVcc7rNnH4fN&#10;/Svmi3RpNWaYnK4bB7jGP8a+ktEmGreC4+dwnsiv/jlebidJwkdEdmfN1nDKY2KthWkJP4VtQqFV&#10;ckEY5FZlpujyuT5ZYkcd881o24WQgE8ngZr0VsZPc1bOMcFeOa37dgqrgbjXOWYdWxwa34dzIOcV&#10;RJeZV24I61GyDHLEn61Go9ScmkeSKNSS2PUk1RJFMwXJAyBVXzyqk/dz6mpJWDYy2FzwM1DdLE0Z&#10;ZzlVGcGmBnXitHGWkbexPyjrxjqawtYkj8L6XNqjkG9nTZAp6pnvWrdSFn3SAqnVs9hXlvj7xQda&#10;1QorfuIflUdq55JN8q6j8zn7q8d2dnYknJJNeK/FjxIJLtbNfn8v5iO2a9K1jVBb20r5+6CTXzhr&#10;l7cX2pTXE4/1jkgH0rR7WQ0QSXBnZSw4U5CitRdUZrYImECjmsHzgvTin20plkxjArNq6L0NLzmi&#10;jj9Tlq9G+G+salrxGiXdm2o6a4P7x+sA9c+lcL4d0K78Xa3DYWSMz/xP/Ci9yfavQ/E3irTvCGjS&#10;eG9BugtwBtuLzGSzd6yqarlJtqdPqGtW/hHRra1h+0Np0ivBNfxyb2iJPH0FeN+JPDN/pV8CHN9b&#10;3HzQ3SnIkB/rXa/Bvwj4s8Uak1nplr/aGkynF01yCIMHqST3+lez6b4K0X4a2d9b3ZZdSsZvtcKz&#10;ES27IOyjHT3rNRdJ3fUPJHiHgH4R6zql19rvP9At4o2kHnAhn4yABUt9Yz3epyXHIjVV82TsSAB/&#10;Sul+I3xO1XWNUkg0iLYZguXX0I6CrA8IajodlGt432qAIkk+z/lmxGSD9Kzqe+uZGkfPY674C2Q/&#10;tu9mxtYQ8H8aq/EPSNLX7ffm9kjvHuNot3UMrEnn6Cuq+ENvHDrZkg2mOWPC+2CK8h+KmrNN461G&#10;D/llbTFFXpk9zTV1TiTo6jNLw3b20kjJHeNpdzjKurfI34V2Vje6za2MtjNaW99YuxYz2+1XDHHz&#10;fXiuH8G6BcaxC99cobewjGfNbp+FaltdwWOpLbtJcC3UguYn2nmj2ji7WuTKn1RLq3gjwx4jdzde&#10;Zp92OkxTyyfrjg1Vk+GyR2wFhqVrIFHdxuAr0BvD82o6eJtB1Nb5W/5d7hVMn07Zrj7jVrrS7ryL&#10;3S4Y5lPKyQFT/Oqco1EEOeL0OVXwNqX2ojzYwM4BkOP1NXbfw3b28vlXF7blujbOcVtvrdvJceY1&#10;jb47DyM4/WoX8QpZsXCw2xJ6+QP61hyQRs51Huc/4o+Gek67HbvHqD2ro3zMtsx3DHrWj4a8G6No&#10;cQjl1q6uFPAAtcbf1qw/jLULhfKsi0i93ZAo/lT/AO0r/wAsvJcZk9OBW90o8r2MvfvdFW38FW01&#10;+bk65J5QbO37I2cfXdW1b6TF9rMsmszKf4RHaMOO2cms+HxNewYRJeM8jirMPizUZJlRpAFZsdv8&#10;KI1ktIg4zerH6fpsWn6xdXh1WZ5XGwb7Q8D86ltPh9p+pXEl1LcXc/O7y4rfAJP41qSasTGp+0yC&#10;UnBCAdPyp2l6o9veHGpXwiYY2fLj8K09o3oxckmcx4ksdM0KaOMC68x25t5MKu314py+B7W5s4bq&#10;xm33Eg3MAMY9q9B1rwvoniO0hkuCwnVdq3EYweueRzXIv4R8S6Dn+xbuO8t88Ixx+YNXHle4WkkQ&#10;eFfCbXuvW5uAxS2O5gRwfQZr0fxdq2pf2bJp1pdeXEyYCs3GD2xTNB8M6za6fG2rRtazSfO72/K9&#10;OAazLvSftOsebeyGayhyqNCxG/6GnK0VZFL3lZnHXng/Wb2f/SIxN5ahUOeAMdBmity407WPE15N&#10;dvdyaTZpiG2iHzEqvcn8qKlXDmO3+NlvqL61p1udUtdNSaITW8c+Nz84J5NTeDvFU2hMba6tNJv4&#10;wxCTRnZKfo4H869j+M3wd0D4iJHqWqPPaXWlxPNaXEEwTbkk7SpB3A4HpXgOqfspavq0UM3g7xlb&#10;yCcK4tbqMwyBjyRvTPIPtXLChTsl1J5mz1zT08PeIWMnltBctwyTrtwe+G6H9K6HRPAAhvjcT3Od&#10;IiG+dJ13HHZVPqfxqbxF8AZX+HH9gaZr01lrM8UKzag0fmLI6Ab/AJfRmqvq+PA/gWx0I3z3Zsov&#10;3907H99J1ZvYDoKmo4wWg6cXN6kWsalY6/qSWrslhYXBwdvyARLwqA9s1598RPhrqPhxZNU8Pp9t&#10;sgh81Q/71Y+pUg/eX3Fd58Pde8P+JNFEJZHmk+Z2kUlH9MHHFa+peH7bT7VpYL/7BB1Mczgxfqf5&#10;VlTirPmV7lTk7+69j4Z8ZeE/DeuMbzSrj+zpZOHtZR1buQO3Wt74UfAfxFZ6tHq129gmhsu1xfLk&#10;SIeuEYc17rqGj2HiLV7VtJ8MW+t6pbv/AMf/ANn/AHKeh3NgN+Nb2r+AdSSNJtV16z0xwPme+mXj&#10;/dQH+td0b8tjn5rPRnAQ/Bvwda3t/qVjJqNq0h3i4guza29vxzsPpnPHPWvPvGHjpdBm+ynX9U1y&#10;2B2hJbhzIQOrBuNwHuK9F8SDwhHaNHqfjS81jyjhk0+ALGG7DnP6ZrjZNW+H2k2t00WkaxeS3K+W&#10;91JcKkgU9VUgfKD04HSsnOOzZak/U86vNYur6EXWlTTTxMT8qTNvXjvzSaT8TTKsmk65FcX0Tsqi&#10;3/5aBs4DK3qBXUweIvBWkz40nwdLM7clmuXPPoSDitTUbjRJrVLqXw7DZbiFLxXTF19Oaz5oR941&#10;snpYTVtA0rw3C6M9wl20apJFqUodo8kEjbn09KW68ZaD4G0Gey8MzKbq+IN1JFkCP5SNyk+gJwPV&#10;s9qwFj0TT9Q8z+zpNRZvmH2q4ynXkc4+b2pul6Tpt9qqaveWM8Vg7usTQEJG74wEb2GeajnUmVZR&#10;VmVNBvoNKaMaPb301xdIQWZ1RZOex7jNQ+Mda1KyX7VcxSW8aSeWsq3DgsxHII3dR7VhwaUdVkGl&#10;2Imi+yXMivC+dyqWyHT1XvjtXT6pY6X4uf8A4RqK7YahbqskU8zE+Y68Nn8P0+lUrReiDmVzM0Px&#10;v8RNUuli8N3WoGPhAttPIgz65Zvf1rbm+NfxW8H6pJY6truo2rqoIW9RX7dm5z+ddv8AB/wrfaP8&#10;QZImmh+w6dYbikWSDM+FBzjHr+Vct8dLOTW/H06FZljktUgjuHOIlnPQDPTgAH61MpJe61qbaS1s&#10;TeGf2w/HVtPJFc68JhH1HksO/wDvV13jj9r7xxqXgi4s9KML3lyAPtkJBeJAcn5SOpxivnTT9HtJ&#10;GKzWslte2yst22fvEEBV29j1zXQ+FPAfiLxpfvF4XgW8u7VMvbrKoYjPQgnpjvWyinZxJ5oRndo+&#10;0TDY/tyfsv8AmqscfjbRVwR0aO6Qf+guOPx9q+BNThuoI5Wnia3vbKQ215CwIZHU4Oa+wv2R9a1X&#10;4M/EbxPY63YNZTB7R54cDbNDIWjLZHBAJHPYisv9vLwb4d8I+KLPxlp1i1pLrkjW2q2owY2cLlZF&#10;9GIBz64p1Yqcdd0eng8U8PU93bofMHgffrPiKyskJ/eSAn6Dk/pVrUNajutVuJNwXdKxxntk11fw&#10;h8J2Gk2Ot+KzdvPa2ts8cEfl8lmUng55I6V5XpmvXC3XlwxwsjN92WIMR75Irg9nd6s+rhmHPNuC&#10;vY7a1kNzkowVVGXfso9TVi2v4tzGNm2I3yFup965u48WyyR/Z44Ifsv8W1Apc+vFWLKfS7pQGmmt&#10;3PXPAH8xVex7M3WZSUr1INI6uO++TI5fPQdKvLrSjCsoJA+9WBb+H7m5CfYdVguOOElO0/mKqX0e&#10;o6Qw+222EBxvQh1/OjklE7aeNo1HZS1Os+3mRQyMI1ByxB61WuNYJJkOOOADXKyeII2VVJ6df8Kh&#10;m1jzgQvAzms5M7IyT6mhd3zSMWJ6DoKy5rry8BeeOarTX3bPt1qjLdBsYOBnpXJKPMdSq2LMt183&#10;XJr7K/ZhtPsvw209x8pnlklPuN2P6V8QtN1+ua+7vgCn2f4b6EqHANsH/Mk181ni5cPFd2edmFbm&#10;pWPa7SQqvLDHfNakU284HQ1z1nKdpZsc1qRzFgpBxtr4tLTU+Qe5sC4HUHPHNTrcsx9BWUJl2g4w&#10;frxUpmKkHORUydmCRp/aHC53ZPpR5hbIZsDtVD7QMfe6dqd5pY53fhUMZZEnXcKUTbsHpVT7QDkU&#10;eZ3rOxRaMu3pTfMA56iq7y/LgdaTzNvUZp8oi0sgY4zgCpI2P41WQluewqRflbBNaKGgmy0rmNuD&#10;kU3J9ealCDYfWkdQSpH3q29n1BS1EVh06kUjZySKRlbBIHfilWNmIAOD05p+zZVxjFpAVHBpcdmI&#10;+U80c7iOmKaGDK2fp9aXs9RcwxvQcCgY5GetOZf3Yx1qJpOSOnNN07MXMNMvzEZwBTTIG6H3qt9m&#10;AvHlLNyuAuflp3mBc56Yo5LE3Jmm+XgDjimvIeMcg9c1XkbpnjvUMk2fvHjFHLoSWZJAzAgdKgeU&#10;sVxj0qFpCeh61CZiqk55oETvJu6nI6mq8xEikA4A96jM3ynmq7SH14pbATCdtu30HXNQtcMx9frU&#10;UkxUkqODxVdrjbx0PqalspLsTvMdrDp2qoJtke3JO3oxqKSbKkk4NVZrgbQPzrCUikWZJiwycfSq&#10;huty9eTUL3BVW6dO9VPtW35RgnHWsikWpZRkgNjvWfeXHlqFB57mo5LrYpY8k1mzXitGxPBB6mqX&#10;ZBYrahegLIWOOOPevnH9oq+e9GnW8YxtZ3bH4CvdNWu12k9O4r58+I1xHq3iB0DZMS7cH1619bkM&#10;G8UpLoefjJctNnC+DdWSzjkt7hvLYyZVm716jpHiaeKNfs9wQFOODwa8uvtDDZO0q35VWgvL/R/9&#10;UzMvXFfqsK0Zbnz1z6PsfiFfw+XudZEzytdRZ/Eu3mRI54ynHBXtXzbo/j9W2pcoV9a62x8TW15G&#10;PLdW/HmutWa0Yj3i38ZadK24XO0Hs1asGuQSYKXKYPQ5r5/GoFlwGyM+tSfbJUxh2A9jT1FofQX9&#10;qLyysvfkegqnqF6lwqEMrAjIbdxXiseuXpRE+0SY4H3qrahrWox6lOlvLK0VuBu2nIUcDJ/GsnJq&#10;Vi7aXPa4dQMMiJ5oIJra+1KVBK8n05r53fxVqO1W+0Emrtv4r1O4AL3chxyMHFUri03PfPmEmYZC&#10;HHO7pXpOg3mm6xpMNlfwpcEIATIcsD6huoNfI8fiTUDHsN1Jt6/erpfC/wASrvRbhVuHa5tmbkZw&#10;6e4P9KynF7oTV9j6C1v4UzbWuNIuTdRHnyJD+8X6Hv8Azrhrqyj02R47u58qRTho24YfhXdeC/iA&#10;t7bpJBOt1HgZAOHX2IrstW8O6B8SLRRewr9oUfLPH8sqf4/Q8UozT0ZF2tz5+uvF2nWMwhhT7QV6&#10;vnvXQ6J4itL+FW3Rwyddinmsbx/8Dtd8JzTXdpGdW03r5kK/Og/2l/qK42xhnkYbFZD9K39B3TPU&#10;tUt/7QlSUjCAbdyAH8x/hVH+zWXPlzI+P4WOD+VZOkSahBtXcShxw9dQga6hxNFGxPGODVgZjWDZ&#10;IK89ax9SsZGbCDAPc10UdiltIpieVRgjZkkc/WsrWpr+2ZWt4oZY1HzK4IJ/LpSaQ9Tnp1a1XD9P&#10;WoYLtY05I61NJ4ptW/d3qPZzA4KuhZD7hgOlTRw6fqCgo8b56eW1LqP1GC8Cglu/AqwkwK4BwKe2&#10;ixbCDLt/3qcukhtuJ13f73WmkJ2HLuEY46ml4TIPfpVhdPmibhldcetRT2s2FKjLD8aLCEjuEtVb&#10;zjiGQY3Z+63amswkQFDkMuc1DcRSTW7xTwsY2UgjFY2i3zQ2s1jKf3tqSFyeWjOdp/pWOsJ+TNPi&#10;j5luy/eXc7NwANox0r3/AOF84ufCcCE5KsU/XH9a+fLdmjsS4Xnfhm/CvffgjD5/hkSE48q4ckHv&#10;wpxWGJi5QQ4uzZ4nqdu1jdXFvjOy5kU4PTDGm2s27bu9e4rU8bKjeJNXmgXCSXkjKuc4G48VipdB&#10;ACw5712LYhmzbbN2CWDZ6iti2kG0ZYk9hmuYhukeQD7tatvcYxyD707oRthhgnJH41HLtONxye3N&#10;QqUkwN2D1plxcW9lCzuy8dBnrVXJsLNIHk2rj5e9UL262jGcgc88fiazLrxFHHnLAEnK7etcnrXi&#10;YeWzvIEjUfMc9fas5VFHRblcpa8c+LBbaS4hPzM2zzPU+3sK8cu73qc8nmpte8QTaxcklsRKfkQd&#10;BWDc3KqrEnkDJJPApxTWstxMz/EmpLa6bcySHJ2kBfUntXkFxbm4YyznHoOwro/FHiiC9mbbJuhi&#10;yBg9TXHzambsszoxXoqKOtJtvYkqXdxCjFY13e9W/DOj3ev6glnZxtLPKwVVH86i+wtqZRYrZo5S&#10;QAoU5NfSvwf+FFxoGmv5YVdYuUzPcMPltEI4GfWnJqKEcNrVxF8N9KHhnQIzfeI74D7XcRDJXP8A&#10;CPSu3+EX7Lf2qOPXPG0pggP7xbFW+Zu+XPYV04tvBnwnklvruVbi+J3PPJzLM/t6CvL/AIjftCax&#10;4uL22ns1nY9FSM/MR7msFPtqyuVnunjb4yeH/h7pB0rQUtoViG1Y4cKi/X1NfPS/Ei58TeKjLeXM&#10;l0ZVKlW4QKeqgfSuIh0PVtbk3+W7E/xOTit3RvCQ0aZZ7q5Tze6KecetZVGnF3ZpFW2RraXCbb4l&#10;aXA5ykfzbWHBKkgZ/IV9E6bpQ1CPyJH81pvmlB75r588R69a6JfQyLAr3TDeszdhnPFe5/DPxBba&#10;lbi5a6j3yxALubG0niuW90johsyz4N0k+G/H6Wa4+zTKzwntgYyv4GvPtc+HbeK/i5rQKEWMMyyX&#10;Mq5xyoOB71q2Pj6DUv2gNOsraUnT7FHtV54d8ZZvzrX+JXjqXwbea6tpCrmSMSBsYYNtA/EcfpXU&#10;7qloc3/Lyxy/xT8dadpOixeHdORURD8xTqqjtmuL8JXC+JLp7MHaxjZ3mY5YACvL7i9vdWvJ7t5G&#10;lllJZu4Oa7T4UzNpOtT3N0rW8LQsgaQ4GaqnBRtdlSvbY7G40zXPC7LcWuoAonzehArf0/4uWmsW&#10;q2/iC3jvYwMCUkb1989ayPEetW19o1za2t5HJIyFV5GTmvNYfD9+3yxxgnt84H9aKkIN6MzgpdUd&#10;x4u8W6FZyhdDa4uSclhJwi+wPU1gxXlxfKl3qJkjticI20hc+mado/g2U7JZ3gEgIOx2yK9o0e6f&#10;+zRbNFZywAY8jI2/kawcuVaam1pWPNrXXtLt41VbpUXHrU6apaXUmIp1m7gZzXUax4D8OaxIGksT&#10;p07f88cFSfpWDefDiHTo5Psc5MnQMV21ClTl8TsHM1pYl8q1urc42eb/AHgayYbq2j1JITOiyK+C&#10;h4rFm8ONpdwTdM6jqWZz+lR2aWVzqEJSHd+8A8xia19n1HGR6crWcig+ZHkcfeFRz2v7vz1RZLfO&#10;MA8qfWuPmYaezmGISKSST1K+4rR8N6hHeRpHIJLuU8GKNjz+FWoMd7HSafqb6XKpkQvaP/ECf85r&#10;vPBc0d9expHK5iB3s+7OF9K41Z5dOXN1ZRW8DfwXEgyw+nY1veCdb0/SFeVZGuzcvlItg+UdhmjZ&#10;9xOVz1vxVrEFvokoe4j+0SL5ce7CnJ/ngV5T4ktfL0qCOK4FqiybmK/eb1qt4nmk8WeIraMWUiw2&#10;h3IEJCs3BPPek8XXc62ZnbThL5K/dL9Pc0puUnYajbVmNceL5twRVIROFyOaKx10/wDta3jnnb5+&#10;flQZVfYZoqeSXVlaH1T8d7rxBd6xHZaZbu+lJbqs824KgcnABPbrXbfAfS9Xt9Jnl1cWYt7X9xB5&#10;IDMGHLEv0OBXLapcT+IvGUen3MP+grd/uoiwzdTDkZGc7E6+5HtXrmv6onh3QRa2UIeZVAWNBwWP&#10;3c+2eT7Cp5be+jkcr+7Yra14pis49RIDB4VA8w/dQnt9QOT9a+cfGvxAa21RZVhtrmOMn5LqXYqn&#10;sSByfpXouuaHr17Z2enwOZ4Y1aS4upiB50pOSfYZyfy9K5TR/gJpMmptqOqX39oXxO4rEGnjjPsv&#10;3f8Avqso05Tkm1sbOUYQst2crb/FHVrexWcta2Fh1M5i8tD7Rr1Y1j3nxKj1KZZpo3khU/u5bz52&#10;Y/7KcgfgD9TXsEnwm8KLefar+xu9YnX7v26fCLj0ReBXK+PPix4W+F9wlppvh60i1WSPcs1vbJIY&#10;8HHJYjFbST3lI5t3ZI5j/hbniC8kWy0+1bRbbbk3Dxnz2XHUZ+6Pwrlbj4heFNLjvX1i2/t/WXP3&#10;rhmmGc+nbHua5Xx943v/AIia0l3PfXghMQjeE7IlOCcABBjHPfNXLPwn4fhaxi/s6K4lEIaXzJXb&#10;LNk84xnjFR7SNu5ooxich4m8ZWWr3UD2OkQackIwFjJZ5Dnqx6D6AcVQGl694hlLppt3efLkKkTs&#10;MAew5r6J8LeELXUlWys/D+n8Dcf9FQlR6ktzj611euaho/wm0VbjVNQW18wbY4IBgv7Ig6j/AGjx&#10;TvfZD5nsj5u8O+B9WvLdJb55LCzHKwgbWYfTsK2rywtbSSGPylmydsUC5Jc11j/Erwt4kuPstqk8&#10;17cHy4IHjIXcT1JBzn3o8N6SG+MHh7w5C0UtzuNxckr/AKqJVLfgc8/lXM6cqkldlxkkzy/4paHH&#10;4bt7ObUgyRTyZ2qcAZBx9Olclp+vahp2yDRtUa/sM72srjBK56lc9a9d/a0uoluINNhs4pZJpHMU&#10;0xKsmwKMoO/JI54rwQ2F/JbxG6tordIRjcXCk++a71SabSNXNS0Z6J4R17UNEkvJruZLjeW2yQqP&#10;NVT2wfT0/KsLw7Nd6l4xuvEl5IsMkkjbPMQrtHTdjoOOKpW+vWGl2we0tptRuEPyvIwZUb0BI5FX&#10;LfWNR16GLOlG5cN88ckbJj8R1FX7OMdyLxWx9PeCdQtF0i5mt5GbzsNk524Awdv4mvn/AMV65a+M&#10;dR1KbfIJTK/lfNkcHC4H0Ar6ik+Feo+GPg7oerTorW81lGzJb53xh16Y/HrXyVqvgvX/AAtq13FF&#10;YNqGnq5MN0pCkr757joa8utTqOTcdCoyVuUz9Uu/M0+21uGVEvZmNleQtkb2UDbL+Ixn3FW7XUNa&#10;+C2sWuurZXmk3gAkikyZILjIzw44ZSD0qHxFHHGtjbGPysr5k0XB2s/PavT/AIXeP7eTSpvDmtLF&#10;NaxriKO4AZGHZcHit6dZRXvCqLU7Pwv8XvDvx4/s6ddSfw34ytQ2E83Y0wOMqrn5WUkD5WH5da7D&#10;9qq3tviF8AdRuY3FxqmkeTcSfLtdWQ4fK9jtJrx/xJ+zboXiphfeGpm8P6q3zxwgkRSHr8h7fStL&#10;wKvjrTp30jXplj1yEGKG5uRlL2HH+rkzw4xnryPWutuNudhCXK04P5HB+KAngf4F+GNPtJvs1xqq&#10;LcGTPLMRvP8AQfhXjV9rJum3jTFtbzbtllhB2v77exPqK9n+OWjzfEe+tbfS5o7e70pGgj03ASKT&#10;GMiJugIxjacV8/TfarOZoJPNt7uIlZI3yrAjqCPUVzwgpR5u57OHrJamjDdfLg8VpWt0Puk1ygu3&#10;Y/eJNXoLxlxuGO9RKm1qfTUsSpaM6uK724ZWKsPQ4qyuuXKqVM7EE8q3INctDeDPWrH2zuDx6Vmr&#10;o3lGnV+JXOjn8QedCVuLS3mbGA2wKT+VUbTTdQ1RWlsdPnaFW2s6kEBvTmsr7YC2eBXc6u4tfg7o&#10;Lxtj7Rqlw7Ef3kRVxn6EVove+I4Zx9i17KTVznta8O6ppMKSXFpPEvcuF5/I5rDMxU568VUm1CdJ&#10;1YTPj/eNacctvq0fybbe96Ff4JP8DSlTW6KoYqpCThVd/MiVneMuEYqpwWA4FfeXwLuQfh3oBB/5&#10;dFH86+X/AIX6ZDN4buEmtVN150g3S8BRtUfMPbJr6U+FMkVt4XsLe3G2GEGJUz0wxP8AWvjuII/u&#10;Ivs/0JqYxVpOl2PYbWZmTHTbwM1o296skrKTnGBiue0+SXylDMc5zzWnDPHtzjD9DXwr0OV2NmOU&#10;54PyZ5BqXz9vy5rISfnk4XIqdZFBJ3ZHWsboLM1fO24bqPapRP7Vmrdrghact1ij0CxoCRG4PFKr&#10;Z+6eBVH7QG5xzin+cOcU7CLySDI605X/AHmDwuapedyMdOlTxzc9evFWkSyx5rKoAGRnNXYW83bk&#10;YHf2rP8AN2oT0x0qxaztHKvGUYZJFdUImbZqK3mcdAD1qbbtZV28NzUG5TyBirMLKyjnB5ArrjDU&#10;zuMZztKDrSLhYyW4qQybYTxlgcA4quzH5lzT5B8wrRGXgenFV/LJfAHGKmP3T1+Wo/OPGSAw60uR&#10;dQ5iOV8455qs7d2PLUSOsT53D3qCa4+YjByajlVtRiSybpCvoM1XMny5PPpTGkCseeelVpJeSo6H&#10;vWDRWpO8g3cmo5JN2cDpVaST94QDwKRphuPfipSBkryehyMcVBJ1P06VDJcdCO1RvNnB6VPKgJJr&#10;gLt/ICq81wSvoBUTSLnGc81BNPwMelRZjHyXG1iAcioJpjtyCBxUEsnAGc+tQSTbVyTmsX2LRI0h&#10;b5m4qvLcfNnvUEl1wctxiqrTjGTwtc8jQknueCM5zzVFpmVtztTJrxS2Bz2FUZpmZSTyT+lQiiW6&#10;uCflzyeM1m3cw2qN2RTppzH9D3rDvL0bWGa2imyWZXibVBb2srlgEUE/QV893d8dQvp525Mjlv1r&#10;0T4qeIltdPa3V/3kx2gZ7d68iW6C87uPSv1bhfCezoyryW+h8/mFS8lBG3HdPkIcSL6NTpIIJ+3l&#10;t6NWB9v2TKd3AOetX5NSRcEsMk5619hPDwn5HlJi3GgCRdyrz7VmSafd2bF4S2fTNW18SLbsdr8d&#10;17Vp2XibTb7Ec37hzxnqK8+UKtJ3i7otamXY+Kr2zYLIx5OPmrv7G/aa3Rn+8wyRXJ+IrWys7NZM&#10;q25hsx/n0qaw1pGhQbscV3YecqkbyJlod1p8ivdxc/dO78qb4X1B7i+1nJ+WaB9+f7vJqBb2G18L&#10;mWRV8xlZxJj5gD8o5rD8N3wWLVJA2R5OPzNYzlzczXTQ2irWLE10FVBmrNlebec8dq5y5vVLLzxU&#10;sd9tXOcV16mR10OoA9+9K175ciMG5zXJw6oFz82OaurdG6KBXAOaQ1udxZ+KL3QbyG5sbiSGdQDu&#10;Q9fYj0r6C+Gnxkt9WhhGpY029+75wP7tz7jtXxlqPiK6tdWEQbajR5H1zVy2166lUATso9jUOF1c&#10;Ts9z9PNL1zzoUMrqVYcSKeGrH8TfDLRfFUb3EKCwvW/5b244J/2l7/UV8f8Awj+P+q+CdlnqG7Ud&#10;JJ5jkOWj91NfWngj4kaH4uskuNNv4wzdYZGAZT6EUtVuYOLjqjxXxot18PtS+xahZv5pG6KUcxyj&#10;1U96x18fTZ/dw8Huea+o/FnhLTvHWgy6bqMQKt80UoHzQvj7yn/Oa+TvFHha88Ea1Npl8uHQ5SQD&#10;5ZE7MK3KjK5pSeLr2blUVSao3XiDUmXkKT9KqWso4FXNytg/zplXZlyazfyN+8hRxTbe+d5c+Qsb&#10;A5GKvzRoc4HNQxxhWzipsVzMswx3MnJfduPQuRVhdNnbkqwbOcK2aktcFfUdq0bdBs65p8ouYzvs&#10;V2nziSRD/danNDdpuCXcYPX5hWvkr/EaZ97IZEcerAGqsHMYtrNq9vgzTC4XPABx+FS63GN1rfmz&#10;zJbn98FIO6I/e/EdfwrQns0kx+7A75Xiqk/2uKMqGyrDGCAalxuh8yMi8uL6GaaKC0+0Wr8q6n9R&#10;X0B8Alkj8EXbTK0Z8+Q7W6/cFeCaPqFxaLJZTASm1AKhupjPQ/gePyr3n4V6oIfhprl9LGIjD5pU&#10;Dt8grOXvRGeUXur2eoXVwZo5IMyuQxXuWNc3qE1va3nlfaU55CsccVzOreJrqRWKL5bbjz3ry/4g&#10;XmpapGQkkjSHCllPI5rXUWh9ARsDtYOhHUEGrIu2jyc4X0zXiUN3faTpiBbiTEaBRk+1clpHjLXt&#10;T8R3ER1Cb7NGMbc8ZqJDR9J3PiD7NGTnb+NcfqniiWS8KNciTjIj9K4STXLnlXneaTp14Fc7f+NE&#10;0+6ljaNhKpVRM3Vs5yAPT3rkqVJWujRJHoeqeLIbFtpfd/eb+grgtW8RyajNvlkGzPyxjgCvG9a+&#10;KV/eXk3lxqqhyF+maxZvGGq3jY83Z/uiuinTcVzS3MpSTdj2DUvEcFnGWaQDHpXD654zl1gGztwY&#10;oD/rJO7+30ribia6upQrSs3rk11Pg3wxLr18kQDCJfmdq0ctLjUddSbRfAr65fBmQx2y8kjv9K2r&#10;WNftyWGiWgafdsXy497H8a7nQdI+3yS2sTNFbr+7Z04wvfHvXoOiR6J4QjeDS7eO3kKZNxJ80n1L&#10;dq5nUu7Ng99DmdD8Jz+G1S61oQvfABkjKjER9T707XPixBpljJpukSMZGyZrojOX9fpXN/EbxRPq&#10;t99ms7hfs8Z/eSj5i7fX0ri2vYbNc3Dq3+8f6VDvJgktyRvC1x4kuX1DU9VN2mcnyzkj8O1Ot9W8&#10;N6TMYbO1DuvWa49fpXPaj4wW3nElgjRyZ5ZeAfwph1a119Cbu18q6PSWPjJq7PrsK/Y0/EXjK6mt&#10;THaS7d3H7oBQorE8OvcyagPNZnDK24sc9jVSXTXhzkswzxSaO17BrUWYmWA5GfwNOVnFpBc6Px0j&#10;zLo8qjg2qg/UYqz4J8T3Oiq9uXLwvwyk9vb0qE6Brnjaz0KHSLVp5DG6ySEYRMN1Y9BXpHg/4d6R&#10;4BmivdYuE1jU15WDH7hD/wCzfyrPkTp2bGpKLPQPhr8Pzqlza+IItI2XrHCTyAoSpIIfnjPBH411&#10;XivwxA13qE1xprySSwNA1zcoXhiXG0Nhc+v6dK5LS/jgLbWYczrKivzGqKQMduQccemDXqHiXxBb&#10;tai7kh/stpF3JcRHaPuhudp2ngjsKdP3YtLUibbldnyp4s+Guv8AgF3j/srz7dQSJrMeYCPXpnH4&#10;Vy3hvxlbtr1paXESyQO+x9wyOa+udP8AiRa3VrFbavEJjtGblV3A89SOvpyK53xJ8LfBPjK7W98m&#10;O0u2bct9ZkB8/wC12f8A4EM/7VaxUHqwc5bHmer+DdLkUS28QjaZkSNg2BuZgv8AWup+I3wp03wx&#10;8CYfEukvMmrW2pNb3EzvlXjKj+HsQSMfWrfiX4QeJNL8OyHRGi10RypNCYXCy4DA8ox68dia7Tx1&#10;Zyan+y94oR874LtpTxyp2KT/ACqpRjvYUZyXU+LJNevYdwmmMxlG1fnPBpbW/vVmTfdzD0Ic1inT&#10;2kbCrI57YrSsNIu1kC7Gj46tzT5Yo3XNI7mxj1TCuLxRx95nro9L8VXejXMCXOpf2nZyHE1s5yy+&#10;6GuCh09o1/fTsFHvgVZhvtOs2AH7x+mFFYyjCStylxi1uz2nVEt/sUN3Ft1DSrg/8tFGUb+61Z1p&#10;4FsPEupQ/wBnmW0lVwdiqWj/APrVW8CzCTTzO6yNZv8ALPC3Ix7j+tdX478TXnhPw+NS06a0t9LS&#10;SGKCKFCJJSc7tx7YC9fcVwxpyhK0XbyFJW1RIvgS10GxurvWnTZDkmKDLsR7157qvxUh02SSPw/p&#10;8diuNvnOvzn3pNL+LUd1qEkrTGNpDlkY5X6Zrpbqw8P+MLWJ7yy8p5fuXVsApJ/Dg1s6zi7VEZqN&#10;9jzHSW1Xx34mt7aea4uWkbMj5JCL3PtX0bZ+H4NF0tnt4PPuUTbCnpxxUXwv+HNj4d0y5mtbmOaW&#10;VtnmOAGA71r+IfE+n+E7Gacr9puYhmKH+96s3tW0Zc7tA0Voog0vy/D9gjTSm5vWBITd8oY9vzri&#10;NZ1q5tY7hJ43uJHYlo8bRg9RirF7rU+t2a3WUN3Nllww446EVmTK+pLBDM2+6UYBztB9ia6fhV0Q&#10;/eepd0S4szalZB5WDkK3vRUtx4R1+YIUghWPHygMtFcrqK+wWR9c6X4fii1qfV7bTYBqUjyEXTyN&#10;JIASQQFH3QR6Vpah9rt4nlvb1bGPqXmdIFH4sd36VQbxposmmzW8Wt3EZK5jSUqYx7cYOPxrza1t&#10;/AfjDUpbHxVGbQZO24tpHIc+/wA9YfWYRtG+5HsZPU6LUPif4Qsbkwvr1pe3SDcyRO1xjHfLYUVw&#10;njT9qe28OWMsltp7TW6jCtLc7d/PZUX+tdRpvwB+EOi6omow3F9fSKCivHqJU7T1BVlII/Gt3Uvh&#10;H8Ddc8s3ml3c0q8BmvNuPb5attyfxocYqO8bnznY/tS3+u6gph0+xdG6Jsadh9Q5P6VmeLrXxL46&#10;8QjU9TGl6Vb7Ai7UEW1RzyijOfr+dfYWi/BH4MW8IOnW9xZZGAbaXDfmBmm3nwB+EF1nzb7U4297&#10;s5/UVfJD7TCT192Nj48t20PRriGzhE+u6jM4jjSJCqsx4AAzzz717z4H+B+qalCNQ8XONHt2OY9M&#10;sXHmt7OV/lk11Oofsz/BeMpO2t6zHJE4ljdLoZVgcj+H1qXxT8XNE0m8nt7V31FGTyjNJlS/5dB7&#10;DrWdSrTpx0ZMacpM4z4k/GLQvhnZzaD4Xs7WbVE/5dY/9VAf78pH329q+UdYmvvGeuyal4j1172a&#10;U/NtIBA/uqDwAPSvsXxD+yz8OvjVZnVNA1e48KavMgMkKYltnfH3thIIz7H8K8X+IH7C3jzQNO86&#10;xtofGC24LrHp02wt7bDhifYU4vmV0y+VbHCeHJdC8E3kGr6baX11qcLEQiYrJGWZSBkDBxzVjwT4&#10;Y8Q3nxNs/EWoXVxGbi8Q3LW5KHyywBU5x8uMDHoK4zWLH4ieF9PCHRLrw8YSyXNqbMxOhHQ7iMkH&#10;PXPUV0PhrR/EXhrw/HrevNJFf3Q/0O1nJMqr3lbPT0H41rqtWHKon0r+1d4cTV/BVvrawwPd6O4D&#10;XDKAyQMcP9RnBFfLtvD4X1+1e0ieTU7+4ICNcFgY/UqqnHT1r7Y06DTfjZ8JxIrKIdV09raeNedk&#10;m3aw+oYfyr4w0/QG+Hvg66vb6BLfWrmR7S23LgxxqSrOfqR+n1rsnLlXN0Mt9EZPhXT7WHWfs8EF&#10;vBp0KBJZbnO25deNwJyFOfwrd8UePL7wjcWtnawWdza3cZMdwqnjnBU9sj2Ncxq8cM1vZNbahPbT&#10;xjYr2ZDoR1JZT15zVPQ9ad7iTStZVNRsbhh80S7XjYdJE7Bh+veuSSgo3b1KSkfTHw9/aqTxt4K0&#10;zwF4rgfTbe4thYJq9ixUxsrDYDkYXOByM/hWN8cfg0bfwxZyWd5dXUCvlLi5ky4J6hiOoI6H1FfO&#10;+uaXc+E7pLgXH2nR7gHybyL7ko/un+6w7g8ivpv9n3xPrHxc8D6zoT6rBctarHC9neICyw7hh45P&#10;7wAI5BFYPmmrNG/KlZ3PlPUNZtG1qVFuN24+UEI6bRgY/KrEkn2i3O04ZflLL1+tdB8bvhSfh748&#10;1G2ewZomclJ7c/dbru2+jAhh9cdq4q2vTDLhidrYB4xUyp8qTREpKTujrPBPxw8SfD26FlLJ/aul&#10;qcfZLv51C+qHqv4GvpTwf8b/AA38QdNEUke28RdyQz4LowHG1u/48+5r411mFnVZVXJU4YD09RW7&#10;8MpjpFxqWqufls7du/8AEeP8ad3GOhFkz37xt8OF02KbV7OeSaK4kFzMY/maKTuQPTrkVwd5oPhz&#10;4gKYdcbyrrG2HWbIfvYj2EiH76/XkdjXb2PjyXwnottf6pdfadKmZImeRdxXcPl3eo7Z6j3p3iDw&#10;Joviy3/tXw7OtpeEb9sZ+VqSeilAd5Qep5/pX7JesQTC/aex1+1f5rb7JcBIpf8AfLY2k/3f1rmv&#10;F37P3xUm1BrqbwrPJGq7I47DZIiIOigKTXf+GvHviH4b3z210GFq5xKjruicf7S/1FM8a+MNaiuH&#10;1PwzqVzY2coDyWfnGVYz3ZD12Z7HpUupLm2O6niJR3PCdR8B+LNDYrfeHdTtCP8AnpauP6VlStcW&#10;/E8E0R/6aIRXu+hfEr4tXDA2LSahbZ5lyQo+pJxXo+k+JvElxaiTX49NkJAyGt1kH4sV/lmr9/dx&#10;O5Zk47nx8Lxe5q5ceJLqbSodNe4ZrGGVpo4c/KrsAGI+oUflX18+jr4gikeL4e2GugHgWtg43f8A&#10;AgAK818Qan8N7S+nsdT8Brp97ExSSOIsCrA4I4I6GlfumbRzDm6HzrNchu/FSRvI0PnJztODjr9a&#10;9mltvhHesd+lXlpn/nncOP55FNt/AvwtvmLWet6tZHuHZHUfXIqlUp21Ili23zLcn8A3Rn8F2M0r&#10;7maV9xJ7Kwxn1r234G619o0q4izny5iw7nDc15HqGhab4f8ACotdG1Br6zQsy3RUKSzDJ4HoePwr&#10;ofgfdXGn6tNLlTZ3MYiGHGVkXnBX0IPB9q+bzil7bCTcempnh6ide/c+o7HUGK4J5zgMe1akdwfM&#10;z3Ncnp9wXZPmwMYPpWzb3JOcYyOPr71+Yy1PaN+3m3ZGfl9M1OJON27I9KyI5j1Dc55FWkmA6cVn&#10;ZE9TTSRY2UjuOanWbd+PSsuOY49anjl5zn/61UhGgsu0jFPE208DOazvN6ZORj8afHNuHynJXitY&#10;xJNFZQDyOGFWFkxtFZ4mO3HpTllZ2AzW0YmbNWGfaCjDKnkVYt5PLxtPHcf0rGjum6Z/CrC3BXJA&#10;+Y+ldcdDM6GOYc5OOmKlSYrjB3HtzWCk78bhkjmrC3RZhg7fXNbXINpZpFbrkZ45pk07M3G3r2rM&#10;+1dFY/gKjN8ueAVXODVDRfmupI92WyOwH0qBnZVOW69apS3yLj5s1Xe6DKZGY55AFQ/MqxbuJFRs&#10;noe2aqyXm5yw9cZqlJcMFHJYkCoGuQzAA4IHNYuS6lFnzuXLH1PNVvtTYxnAqq90rPgHnpzUDTgK&#10;QDzjArnky0XftG5iAaY83Gc4NZ/2japI5pGuvl5/Gs+YLFtrrdIMcimNcAlh0HXFU2usnOMVXa4V&#10;erZNHMhcpca4AXioBMCducn1qp9o3cZyKZ5vU5we1CdwLEi7ASTye1Z9xMY22nr3NSm4dl2k5PTm&#10;qN2WLhe3U1Moc2yNIkc020cc1TuLnau4k4J6UkjfPtJ+9VG+uMMB91U9a5ZQ6s0T6DpLpTkd6q3N&#10;0Nm0cD1qjdX4bP8ALNZl1qZ55xx3rOMHewy9Pdnby3GKwNU1JYI2cYwAc56dKp6lrGxeOfevNvil&#10;4wl03w9PHbZNzMPLXHUA9TXtYPBzrVI00tzCpUUIuR5J8RPiINW8UXAhy8EDeWhB4OOp/OuYk8V3&#10;RGY0A+tc/eW80M28Endyc0QzSuwQL5jE8Ko5Nft+HoQw9KNOGyPj6k3Uk5Mu3Pie/duoX8K1LHxB&#10;LdxKGJ8zoVrf8K/BvWfEQjuryL+zbM875h8xHstep6X4L8O+DbcSCFHnUczT4LfX2qqlSMUQrnmu&#10;i+EtY1zDpAYYj/y0m+UV1aeC7HQbYz3kpuZR0TOBmpNc+KFnZlorQi4k9F6CuHurjX/GlxiJJSOu&#10;0cKB9a5byntojVeZf8QarbXSq0a+VJvOUDZFZ1rqbGVI1JJY4FVdQ8Dazp9r9ok8pwDyiTBmH1FX&#10;fAPh24vvE9iJ+I0fzGHX7vNaxtGN0x2cnsemeOtQXSvD9tag4PyRfkuT+tYeh6ksHhfVrpuAWSNW&#10;NV/ii17fX1lBb2k9xtDOfLQkZJx2+lUpdOvrfwHbWwtJWuZrrLxbTuGThcj64rjh/DXmzd/EN/tY&#10;SbTu/WrC6kpG0muh17SdF+GPgCaw1WJL3xhqqqVj3f8AHhGCDk/7Rry9dQfk7sgDNdyknsc51hvy&#10;rcHg1J/azx7drYwetcsmpDjLVL9tEi4DUrlo7Z/L1L7PIxwQDz702GX7PJtzxWNouo/6OyycbTjn&#10;0q19ojmmIVwTTUnsJo6O0vOcA/rXV+H9eudOuI57W4aCVTkFTivM45mikxnBrc03VNrLnrSTvoxO&#10;J9w/Bn47XmtWM1nqlqkrW4XbNGdpIPqK5v4/eIo9a1fTLiJfLCwsvPU81598A9SS4bUocZkwjfhz&#10;Wr8YpGtjp0noXT+RqVJ8/KZWSZgWuoHitWG8ytcPb6gc9a1rXUNz7c1vcqx07T/LmoxOOCMVRiuQ&#10;yinNIGIxQBuWtx6Gta2uMgY5rmbeTavBrVsfMlHyIzn/AGAa0JNoy/3qYZORk0yGxu7jASF27AYq&#10;R9IuIpMXDw2/p50qjP0HWjmQ+VvZCibrg5FNaRWU5P4Vl+JpZvD8drdNJG9s8nlvtJ4B74Iqte+L&#10;9Bs5GiiubjUrgcBLWHC59Nx6Vn7SN2jT2M+xNq2LOWHUETzfs+RIgHLxN94fXuPcV6j4d1NLX4N6&#10;35EgkSZ2CuvOQwGDXlFtr7XWHNvZ6dH6XDNM5/AcVpS+NP8AhHdLS2+13i2Ug3xw2tiqI2O4z9K5&#10;6k9bo3jRdrNnB63bMFJWJvwU1xlxCWukiIKbvmbI7ZwK7bxH8Sbu6jkGnNfLJjhp5FQfkAK88PxP&#10;8V6ZcOZCJ2YgZeNJVK+h4o9traw/YK1+Yl8UXH2TTNuRjbnJPeua8J6elvYyXCtvMzZeY9Pwrt7q&#10;G2+JNiQ8UNpcsvzPZjZz3BjPH5YrMvPDN14dskjceZABhZF+7+I7Gjm5nYl03HU5jxl4ig8M6LLc&#10;xANOw2x5/vGvKtFuLvVBNc3UxmuZn+/IeBjgfhzWt46vLfxBqjwtcMIbYbMJ/e7muak1CCzs/ssR&#10;O3G3PfFKS5lyrcy1uc7NC8d5LE4zIjlW2+uakUi3OD989FHWrc8kb3EgUhct1preTEy/Ll89a6PU&#10;hWvoWNPtZbiZFUbpJCAB3r3rwf4fTQ9LSBVzcyDLmuC+HOkwT3bXjYd4wBFH3ye9evJjQdLmv7nn&#10;YhkPrwOwrCpLl0Rb7Gd4j1uz8CaIQCq3MvKqDyxNYUzanbeFraKKGW51nXmUnriC33YXJ/h3E/lX&#10;HaTNN8TviBb/AGoMLFWMjg9EiX5j+gr2r4R+MrPxzq2qWM0CQO0hEeBwYBwo/wCAgfrXPytb7kLc&#10;+d9fuL/Rr+5068xbXFtIY5EBzgj3rnZtQRyxLFz6mvWf2nNBjn+JgbS4iUmtI2fHcrkbj7kAV5dZ&#10;+H5WcCeJlxztPeu6MY2uQ73sVreN7r58BIhxu9fYVrXOzQrWOSVc3UgzHEf4B6n3qzZKun30ck9s&#10;JYYuUiB7+tdD4f8AhJrnjO6fU9WkTR9Lkbd9oueCV7BF6mlo/QRyC6pe31xCkMHmsflWNBksfpXt&#10;Xg/4UeXDDqfiZ/7PjA3CyDfO319Pp1qzb3Hhb4W2m/S4Flu1GDf3YDSH/dHauF1j4j3/AIoF6Ync&#10;KFwsjHncf5VlPlteKKjfY9N1zx1ZaHbw6ZotslvbZ2pHEvLHv9fxriPE98tw/wBnubp7K4cdRyD9&#10;e9SeE5rHRfDMuuaoS81uTHAG5Lse4964i51Btd1GS9uMqD9xTxiuaEpSlfojWyiiP7LqOj3X2uRF&#10;ksQ2GmjcFSCePxr6V+J2qR3Pw3sJpjI1uRarL5bYYrJEVPP/AAAV8rXtnM1wwNyfLZsgNx+lfSN7&#10;D/a3whigdy4bTUmB68xTYH6Ma62k4ya7GX2lc8nM2u+EYTLp0h1XRWb5d2SFHoe6mus8K+NHvtkk&#10;bSWcrcmGT+YP+NcxY3l5orK8blVP4ow9CK2YV03XA3klNKv3UjbnEMn0/un9K8+Fb+Y6JU+x6Kni&#10;6fyQftLIPWNsqfqK9R8LXUd58HfE1vcBJ4xcRyssi7ldTEScg9RxXy5GupeG742t3C8CvwpP3T6E&#10;Hoa+h/h/fNcfDHxQrct5cBwOP+WUgOPxxXVGWtjCUbHFXnwm8MeIIfN01l0i6bkG3+eEn3QnK/8A&#10;ASfpXnnib4T654fjaa7Qz22dsc2n/vEY+hPVT7MARXQW2sMYQwkZJAcbk4Oa3NO8batpTDFwxB/v&#10;ZBI+nQ1rGcb3aDmmla54XodtFa6zqFnq6+aY1Doc8AVWmhtY7wzRAxQKchm4/wD119CXkPgzxtMZ&#10;Nb0xbXUSu0XlmojY+5A4P5V5/wCIv2dL3VL5JdC1+31K2kbmK4PlyIv06H/PFb80WrIUW76nO+Df&#10;G1y3iez0/S7Z703TiGRScBgev5dc17Fpnh231Q3GjXxMum325XjJz5UgPUe4/pW38Of2crfwHp7a&#10;jdXSS6pInE2cpAvfB9az5NNsvCEzNZ3E10POEkis2SxJ5IPY1wVneXMtzrpx0seXXXwPvrHV9Rs2&#10;jH2e3Y/6UxwpXsR9R2rsPBPgeXRVWGK4Z7Zjl45hwfUjuPwr0fVZDrWiw3cYaeOKQ5Xo209z9DVe&#10;HyNPsTcId8sx8pAzcL3Jz3o5lJe+7IaStpucj4i8ST6b5lrpdsYYY/lLl8Af/Xp2leLLPUrKO31G&#10;3juIiMzPMATn0FdDa6T4aVZl1F5Z52U4jQj7x71nNo3g2zQRG1upWkO0K8xyTWbUItcjIsnugutB&#10;8M6nGtxYLLaFSM7ZDj8qzvGlwraWI7RVjhA5nAJkBH07Vv6Ta6NG3kxNHNBHktbM2Mt6Z7ite51S&#10;zi8iGz0uJlkj3MMjapz0zV88rWZmkeUaL4svorJYLhppfL4SSMnkUV9T/DDw/oTaNLd63HbF7hh5&#10;McaAKqjOccc8n9KK3UtNSubyPnYeMGlyfO4HOd1UpvFKtJuNym7/AHxWzqf7PfiW5mmg0q6s5LJk&#10;LC6WXgjsu3GQTXjviTwbqfg+SWDV9Fmn+bDTWshfH0I6flXi0sI5w5mzWdXldkesWnjoR4Bulx7y&#10;dK0YfHiuQFuUJ6jD5rwm48J2kenw3ckl5ZMcFIJsF2HrjqPxqLTWl0kSIl8sckhIRYxucD09jW31&#10;SPSQKo5H0Nb/ABBnhcGK8KsP7smCK6fTfjhe2WEuprW/h/553QDZHpngj86+VP7altf3avMXPLSd&#10;6ptqJE0jSMtwR935jzWkcLKL0kHMpLU+69L8bfDvxpAIdRebw1dNx50UpeEn+n5UmufAXV5LB9R8&#10;N3tp4k09gWWS2cGTH0zgmvizRPFq6FZ2ttfpMYpZH2Rxkchh3Lc9cV6H4W8ceJPhPdR6zo/iO40r&#10;Tkt1nKMcpKT/AAlDwSSCBXTLCqStNHOqzT0PVND8Xap4NvjBOtxp80Zw0cgKkfUHpXrfhn9oW9tx&#10;GHmWYD1ODXmfgn9tDwh8VI4tI+JXhZbozfINQsYSXRjxkAfMP+An8K7/AFr9mHT9Q0XU9Q+H2urr&#10;N1t3W2nXtwImjbGQrNjI69GA+tc31Kcf4cjR1E/iR65pPx50jWo1h1O2jmVuCJkEi1H4k8B/Cr4q&#10;KXv7NIbl12ie0maJx+HT9K+UPCng/wAd2Om38/irTn8O3FrL5UcMwJ87A5YEHGPQgkdfSpbfxzeW&#10;ILu58tH8vzM8Ejnis3LEUviV0FqctmfUXwl/Zz0z4UtqcHh/xVcalo97J562OpBS0Eh4O2RccEAc&#10;bewrx740/sm+LPFXjnUNVRFvtAlAaOG1fdIuR8y47DOenrWPofxgvIcCG9cc9C3FekaH8etVs413&#10;S+Yv+0c1Tx3NHlkrDVKz5kfMniz4c2/gu1mS5059JihGGa6jMfHtnrXlN7ZxaLDc30I82YxsIgeM&#10;kjANfo+vx50PxBZ/Y/EOl2upW7dYrqJZVP4MDXHeJPgr8DfjBIsbQT+G7rOVk02bZHk+qHIP6UU5&#10;U+a6lr5jqc8la2h+ePhnXr3S7V7HVUtr3SLpv9LsZ3xuHZkI5Vx1DCvSfgRqH/Cl/ifpPiuzv31P&#10;wTdy/ZL5hEd8MTnG2UdmU4YHoccV7b4+/wCCYeq6oxvfBHjqw1CHHyWuoRtEcf7y5H6V5HJ+yf8A&#10;HD4K3k15L4Yn1KzKMkzacwvIJ4+6ug5Kn3WvVV+W9znlvofWX7VnwRs9U0C18SWkcuoWq4ScW8mC&#10;EIPlSofqcc8HcvpXwb4/8D3nh2OG9HmXWmSNsS68vaUb+5IP4W/Q9jX6Ifsy/EDR/jV8I73wHrCT&#10;aXqdvatYTWNzuWSKMghCpPJC9j1GB6V8W+LtQ1/wvrWv+H5Sl5e6JdPp2r2UgBEyqcJMB0IYYz6H&#10;BolFWutmRqjxmGYNGQfvp/e7inagt3pfhxl08I5vpPMmzwdi9B+ZNa994fivUN9pJZTu/eWEww6Z&#10;/un+Ie3X61j+IJdszKg3xRqEUA/3eornjvqV5o9f8Kwjx98FXgddk8UbREMMlXjOVOPpiuD8J3Gu&#10;+HJFn0nVI7q3PWNm+U/4GvQv2aLuHUPDPiEg+TaWro8ss2AiZBGM+vt1NVIfhzoOm6lc3zFoo3kZ&#10;ol88qrgnIGxetEadm0/kXKXNFWOgsPEVt4utPs2q2ZgucY8zGfxz3qWz0HTfAfiCPUU1ST7EgG2P&#10;AyzMMEY545NTf21o2j6eLawtjNdOPm3NuK/ielZ/hc2OqeIvtOpyR3jW5DLaI4wvPQDv9cVjOSjJ&#10;W1YoxlJM9glg0XTdNtbrV76HSdLbDAAbUORnA9T9Knk+Pfw/8NsDp9tDfFB8jpaB2P8AwJuK9v0G&#10;/wDC3xT8KPp1xZ2l9ZSII5bC5jDBOOmD0P06dsV8l/tCfsaa74FabxD8NRcaxo7HdPogJkuIPeP/&#10;AJ6L7feHvWvJOT5uYlOO1rHsPg39p6fx14ssdA0fTLhFuAQ8rSLEIwBx8qqc5OB+NeOftMeFLfxZ&#10;4mvJ0SHyNJhfSNNijYxG7vN26ad2H8KuTj1PtV39jG0u1t/Efiq+sHt7nTlNvCsqlT5voQeh3Ff+&#10;+TUt3dWPiLxEymT/AIlWiq0s0+ciSQEs7Z9M5+pz60+aUZJGsbbnxff6breg30tpeNNa3UR2vFMp&#10;DD86qNdahPI0RuHB9FGM/lXsvxI8I+IPHniqTxDq1rNodhqKLNZ3U6nbJbjKx7F6scL29yeKr6Xo&#10;/g6yg+y38zRwQsHadVLyzMOgJUcD2GB9a35l1H7Ri+CoJP8AhXJScyZW4Me5h1zk8fnVHQ7q607x&#10;1YzWc0yyLMoMIYbCO+ePSuqmuNEk8Mq2hecIJLgtOsmdqsAPu57YIqI+JtA8N+HbS+lso0uZJCHn&#10;YfO+OuD6dq4JU1UcoNaP9TWNRq0j6R0HVjcQo28FSMgg8V09vdFmBU4HcV4F8JfilY+MGu0hIhkh&#10;fHl9ip6EV7DYX+fp/er8fxmGlhK8qU1sfV05qrBTXU7NZtxG1qux3IZenWuZtbjpk5wc5rQF0Bz/&#10;ADNcVgZsi6AYHO0irAuO4Oaxbe78wsGGMfrUsdyEzVOL6iNfzSy46Gmx3hRSWH3T/D3rI/tRQXHI&#10;K8kUya886MhCAScda1jcl9jfjvCxBB4NPkuyrnPyqvfNczdX7Wdumwbgp7cmtG0vPtcIZsj610Wt&#10;ZkWNeznBfO7IPStBbgqvv0NYMMy5wh5U8VNGx3E78fXpWnNqRY2lvvL2tuP0qVbhn5WTb3rF+1FR&#10;waa12QQSePbtRzCsbi6gVcktubtTftJfOW464zWK2oYxjgnioxdk5yaXOOxtzXwiyTjFQG73c5wA&#10;KyPtRZxk7j6Uj3XU5x7A1DmVymjJcljkN8oqs1xjjOSaz2vAzkF8cdBVY3TFs5yByaxcyuU0Zrwn&#10;cQOemag+0fP161nvcHazbupqP7VjknAHSsXIrlNCW8CrgVE1xmMZbqazjebtzMcComu93FS5DsaU&#10;lwBjnHFRSTKOvPvWc10rEZP61FJeDnnOKi4WL32sHtgUsd0JGCj6VkG4LPgcc80k199ijJAyx+7m&#10;ri2HLd2NSS4JZo0bMi9ar7yvLSAkcnHNYEl0SG5y7dWqjJeMN212U4xgGtYzUdWVyrZnRX2owwxs&#10;AN7Y4OMVy19qLSOS5yO2Kq3Ux2klst7nNZbTs3UEAdM/zqJ1HURSUY7Fu4vB1J+lZF5eZU559qZc&#10;XS55/GsnULzC9gK0pU7smTMy71OSG6ljdmMbYKg9MY/xFec68l1q2uRSqytbg4ZH5G3P866nVNSg&#10;nbzEnjZlyjIDyPT9aqaHpP8AaN0LmN1iijPy+Yclm9a/VMDRj7GnWatJKx4NeoryW6MW8+G0epXc&#10;N3qY/sqzkbZlQGJA6Ejtn1rsNF8I+GvCrbrGxSScDi4mG9z9PSrlxot7cL80kV2jcNG5PNVfC9/q&#10;/hz7VaXmjTTxI263mVdx2/3SRycV63tnayPJkubcXVNU1i8YxWGmzO3P72T5EH51xGq+DtQ1dmOt&#10;asVjz/x725wPxNenaf4o1XUtUggXS5IYZC0ZMke3BZSB198V5xqGia/qDmS5uILaIthhuO78sVmn&#10;NrmSBRb0Rnt4X0PT9PkSwtd9yF4bO5s/U1FZ6pLocBd5Ahxgp1AHpWrceTplqYbdJZgo+ZlUs7mu&#10;Rj/tjUtQlWXTZrezKnAdTk1rTcrNN3OhJU9Op02m2NhfQ+dPc48w7hEgAHNdNosmn6fZyfZQhYnB&#10;ZcHHtXBab4H1SW8Rna4tLM/djRSXb6elehab4RufsLp81rEwxnYWkI9SfWuapGV9zRO+5o6b4nt4&#10;oFg2FpP72O9XFur3w74mt777Is9vJEV84gMI5DyrY77aw5tFk8Px3Vy8UksaYaJPLIY8cD86ydH+&#10;Jt/ZxCDU9PP2ctllAOQPxFYKM7XQna5538SPDWrQ63eXt/cyX1zPJvaZgcOD0IPp7VzttayyRYaM&#10;qcAEmvtTSfDfhTxdpttcWOomXTJkUzR3KjzLdiDkAj6dD61z/iH9n3w/fZNtq3mQ55aOJVeLIyNy&#10;lhxjuARXZGu/gfQxstz5ftdFj8seY4HevVfAPwTl8TWR1C4T7FpqciZ1y0n+6O9eheHvgTo/heU3&#10;NrdR69Iesl2B5NufTAJ3GpNY+JU3hnwvci7SQmKRkASMAnHTaB0GKuUn0ZtGKtsVbL4b+F9JjDNG&#10;lwcZPnNyP+Aiq8un+FnmMDWSRI3R41xj8RXOaDqeoeOLq1iiVrWO5BuJXIy0MAPLH3PQCvQIPCa3&#10;ytbTWw022APkCVszlQPvY6knr6VzSdRatmvunCa18No7jfJpN0J8c+XJwcexrh5be40y6MNxG0Ui&#10;nBDCvb47ex0ZFUT3MgHAnwAufQg9K57xNeeH9UnFvqdtcW8pH7u4Urg/Q10069/iOeUVujQ/Z31w&#10;2/jb7Ox4uIGUfUYNeofHVMaPazgdJhn8Qa8q+G9noWieN9LkguL6SYNlGyhTkEfNjtXs3xos49Q8&#10;FoZJ0tR5inzpM7VOcc4HvWqqJzujnkvePCYLrPKndXVeFtHv/EEjC1jJijGZJm4SMe5/pTvAnwnu&#10;vEciXk99bR6Qkm17mB9xbuQox1xXqGpeINKt5o9F0eA2ek2LYCcbp5B1dz3rWVSMTenSct9jlrTw&#10;rO9xFFE0tzu7wwtgfniugvPCunaUoE91tmAyVnlVMH6Dca17W4e6X5pJFAX7inaMf59qo3Go2FjI&#10;xisxPIByyrwP9524FR7STRs6dNbkWmLpce10EtztHLQ2+EB/3pCR+Qq1eeIJFhBgtoYogcLJcSGQ&#10;flwtcfrfis32xYZCnJ3KBkD0wayftpfG92f6mrjGUt2TKpTjsjpb/X9QvHMc2pT3Sf3LbEEY9uBk&#10;1XtZZbdSVKW7H+KMfP8Aix5rKW+DcA80r3mV+9g1tGnFGEq0notCzr1idQ0uQmdSxGVMj85HaqWh&#10;stzpySIqmRBtYAfNVe6xNGFZyWHfPFUNNuzo95IpUvG38IP8qwnenPm6Ci3KLRtSXXzHoPSvTPiZ&#10;pcGj/Dzwg8qgTyR7xJ/d4yMjuOTkehNeb+VbawN9rKpuF5aPOCfqPWvUP2npls/D/hG2RgyLaqAV&#10;OR9wVrJqokjOLs7nz54ycrdPKIxGsg3hU+6D3H51jKos7UjAyEzz6nmtrTZote+0aVdtjzB5kEh6&#10;o69R9CB+lcprU0sQkTGXycr6EUoy0s+hdru5Stdcnt9U8yBtvlfMzdifSvSNC+IWm6tGkF06RSyD&#10;aM4KOe4wa8c817WzYlgu75mJrjNUuFbcEkaII2+N1OCjeornnujaM3A9M+KXwlGrGS80YpBcsSzx&#10;rwkv49j/ADrzu0+FN3F4Dv8AXZ3WOeAsjWsoIZQCMtmui+HvxaluFGmavKVlztivOzezD+teu+It&#10;IGt+BLmKTEZuYCpK+uRg0SqTpJI2jCFa8vI+P5toJzxTbeF7iT5c7V/iroNT8KyaVq/2S6DoOucc&#10;Ee2a6HQPCZ8QanBY2ULCIHdIccgdya7HNJXR53LZ6nVfBfQZ4lm1S5G2GPKxhujep+lVviZ8Shqm&#10;tR29kGFtakbig4Zx1/Ctz4leIo/Bvh+HRdPIS4kTb8v8K9zXDaboNxqXhu2vLCCU3Blk8/jI8tQu&#10;W/DNcsbyfO0XudJoP2bTfCOtazZRs1xqQWwt4UU71ZjlwB6YH61tfD/VrX4O6xYILaS91i5cfbO8&#10;VpGRjZ7tzye1T+JrqDwr4c0wWEqyywq4gDLy74y0n4cYrzXTYdX1282wLNczyNk7eST60uaWtkHL&#10;bU7v486ff3/jqK4swTi3ADLxkEkiub8P+APEGrXDSTqIbcoVaeRsBf8AGvSvEVnp2n22k6nrzSPe&#10;x26wfZ0bIdl9SOtcxq3jee/UgAWdn0WGP73/ANalGTS1B6u5o6H4b0LwfIroi6tqY58+5G5Yz/sp&#10;0/E1B4w8UXos5Ji/m3HRAzE4/CuWm8SbeFbYP7kf3j9TW1ovhHXvF1uJ4DFBb7gP3so8wj1CnqKw&#10;lU1GonALod/rF59r1e6KwHny/wCI+wHau+0PwPc6xp3nWmni00qD711JwvvyepxXoK+A4bXT9P8A&#10;7XK2ljp6MY4cAzXDk5Lv6LgDGa43xl8ULi8hfTdNRotMiONkfCtj09qcpzqaR2KjG2ph694b1bWp&#10;Io4PJt9Nt/lhRjkn/aI9TVjQfhhe3kg86e3ZT13ZBH5ViR+K766TC5AzjBatNfEl7p9rlxtkzwua&#10;IuotEh8t9zsrf4J2o/eS3kBfsWGcfm1ekaT4Yih8G6ZYiZZ4EuJtMnlGBgTplOB/tcfhXhFr4u1K&#10;5w63dvBGD8yyEhgPbtXrnw11KLXtE8R6Pa6k1zPc2i3luGVVKTQtuGNrHnr6V1Uedv3tjGpoec6t&#10;oMui3TwW7i9tx96Jxz71lfYI7o5tTtcdYX4I+ldd40a1e8e6/taC0lvkW5W3dWUpu+8ucY4YMOva&#10;snRbTRrq0lhk1OJ9Tc/u2kl2Ip7ZauCWGlq0dUake47SvFE+nxiyvoEvbXPNvdLuH4en4V7b8O7i&#10;wvND8QR2aPDHJZwu0LNnb8xXgn2avLLzwHq1rpwnultNUtl+9JYziR4wO/HOK7b4VqbY6xHHMHhk&#10;0hGG7rxKvWooxnSqWkiZ8so3RwHiLRl8L3ZuIb6SCdTlIbmHG76HlTWto/jDUteURz6TG+RlpFhC&#10;REepBG3PvUQ8ZCRZdN1a2j1KzVyFWYZZOT0NdPYeLrSaxW3061jR1wFVcYApQqWdnoVGCb12H6l8&#10;Pl/sVtTM1vYR9QjucOfRRyf1rDk8Na/o+l2eri1uIbC43GGcdGAOCfUCvXvD/gaSyt18QeJ52u9P&#10;Me6w00rjzZP7z+iD071S1DxLeeLpJbeUzWcCYXzggC+UP4U/u/lxXoJXaTZlU5ErxPNtN+IupWcf&#10;kzsZYGGHRuhrZ/tLR/EUaIr/AGB1HCkfKT61vL4a8PahbiBrCaPauFmjBH5k9T9a5LxF4Ei022ln&#10;tbljGh4WVcMfYetVOKt7zuZRcuhq6XeNpbPbuRPbSLtMiHI9DU9xpMsOm2UDo0sis0g+boD0P5Yr&#10;gdHl1jT9UhWSOSOLcMB1IUjNeiah4qs9aY7Wax1HOxJFz5ftuHpTio31RTkzm/EVhb6XJDeJ/r1P&#10;zqx+8K5hri/SOK4uoNss5YQMo5CdzWnrvhnxBNcPeahdtdWak/8AHmuFP49RVRY77XIWkMbxGMeX&#10;HyeABxU1JK6si6d3uWfCPhe3h06Wa8mdJJHJCng/rW94P8K3eueKItKhk/0eVvMLFuBGOuap+FfA&#10;eqappsMcwZGYndI3PevffAXwrg8B+F7jUGkkbUblNqyOeVQdh6ZNdCi5q5k3bQtaodP0byLRZUWO&#10;JNirjgAUV494i8bW51SVL+58t0YqoXnI9aKwd2zRbDPDfjW606QNHcspz616PZ65oPjCHytcsFMj&#10;DH2u2+SQe+R/WvGZvBGo29ubmwczwgZMbc/kai07Wr7SWRriKW2U9C6nafxrw1GrT1Wx0OUJne+J&#10;v2TR441Jbzw54jhmsMc2M0W2Zf8AgWfnP1xXifxS/Z9m8Dq000t3atE+A00e35vbpkV7n4Y+Izae&#10;0UgkMTdRJGeK9p0f4naP4v09dO8RWFprVowwRcoGI9xmu2ji0vdmjKUGvhZ+cGp6BcR2qXXlTzI0&#10;e790BGspHUpkcn1FYFheJeyPb2doqz4yzTSEt9BxX6LeOP2VvDXjjRZk8F+Im0HzDv8A7Mvx59ru&#10;68H78f1BP0rwfX/2Ub7wPIP+Eg8OXMsHmArq2juZMZ45I/hz6ivThUhK1mZO7R5H8K/A/wDws7Wy&#10;mqwfY9O02NnuLk/djRRudvwArO8X3Vz8UPEEll4etmm0WH9xZ2y8iOJRtVmPbgZJPTJr3XxX4b0r&#10;wd8JpNHGtR6LBqjbry6kGbmS2BJEaKOrOQM9sAeteB6n42tH8jw54VszoejOdsjk5nuyO8r9/wDd&#10;HArS+t0ZxjdXZq6RLonwkhbTtJvIdV8W3GY5dWAL29gD2i/vP/tflXo2kz+INIh8P6Noer3FtqQP&#10;m3V7E7LI8rnfIx5zwuBz0rzDwb4PP/CSRz/Y5jaW3+kzRqhZW29FyeuTj8K+lfhb4UksfDeu+MdV&#10;j3SOrQ227kbR80r/AIthfovvSd9bmrtGN0eiaf8AtC6hatDpmr21trdrgI/2tRnbjlifpk1T17Uf&#10;hf8AESE+Vo09hIiN81tN5Sp1OQMEcmvmf/hYkV7r1zm3LxSMceZk8epA7n06Vg6t8cX07VjFp9vi&#10;3h+VhkAN65XGP61wOo56RBRS1Z6Z4T8Pz33j7/RBNLZ6fG8sMYTMbbSOZCfvMc4wOlS6XNcWutXl&#10;1q/iKKO0knZl022QM6KTwuT0/AGuF+Gf7Rj6F40stU1KTztNZ2jubZU48s+h65BAP4V5lrHjDUH1&#10;nVLywkaO3ubqSZWRfmwzEjP4GiVOMtGhqaitD2jWvjDZ6br02nW0NzfIjbTNCDge3Pety0+JFrbq&#10;s0l6bI/9NjtIr5duNavFk8xpyGLb9zNzn1rJ1C/e6kkknuJLh+u5mJNZ/UoSH7Zn6DeBvj9qmhyR&#10;yWuoLd2/GQH3DFfTfgn4/J4n0zzIbgR3KAFoyc4r8XdN8UalpMwe0nkRR/CHIr0vwZ+0Nrvh66jm&#10;E/mY4Il4J9tw/rQsPWo6wd0V7SM90fsnp2p6P4wii1C0ttOutRHDSlPLmUj0cc/hX5z/ALT/AMJ/&#10;Fnw6+OGpeO0sLi40rVrl3uCkTGNlOAyE/TBU/wCBr1P4T/FHU9T8L/8ACY6fpl7HosJC3dwR+6jf&#10;ud3pyOa+gPCfxz0vxJaLBcTQzo64aG4AZW/OtYYhx92oiHHrE+BbWzsmuEuIlDQSL5iEr1U/4f0P&#10;pT7z4e+G7q+/tK8W6dc7pLC0AAnbsA38OT1Ppzx3+8fFHwQ+HPxMlhmNn/ZF9GhWObT38tQD/sfd&#10;PPtXmXjH9kzxH4U02W80FofEKRoXjiwElfHRSpOD6V1xlGa03OWziz5DbWntViWLT4dE0NGd4NMg&#10;PCuCVMj/AN58g8t+FcpqXiK5u2a6JMMGCPMkb5iM9T/hXafEvTNX0mS20/WvD1zpmqyStcXdzLCy&#10;CTdjbEgxtCr7dSfaqHjb4Kym30201fWZPDV1cxiRLW9sZAj5GQVdc7uMduK4m3KVpM3Vl0PM7n4i&#10;YJgsCAucSSSEjf8AjSaZ42tGu4pHlksrqNsrMPmwfqOcfhVu8+A1zZsxsfEujanzjy1uDGWH/AwM&#10;Gseb4U+K9Pk3/wBjNfQqMgwyo5x7EHmuyEacVaInJs9O8F/FDxF4H1yDxDpd4ssFxKE1GKFt8b4+&#10;65H8OQevY5r7d8K/Hyw1BbaG+l8ppY1dJh9w5H3S3TNfBHw78NS2sl9qGr2Nxp2l20OLlbqMqZc9&#10;EAOMknuPSvRPhH4f8QeIvi3Db289wdNmlV7hmQG3aHAKgZ4xjHuKxd4vlRrKPNHmZ9K/GvxudN8H&#10;3slntiu9RfcJFXG442Rk475JP0NcZ8H/AIc22tKmlXJ8mwjjF9qlyxxst0OSCfVyD/3zVD4tXP8A&#10;wlfxJ0vQLNmEFs3nMqjjao2oP5muo+M2uRfCX4cL4Ytf3eu+ICsmozLnMUIGEjJ7DH6k+tJaXmzO&#10;Wloo+Y/2jvihP8QviRf3NkFs9OhAsrK0k/dhLdBtQIfQgZ+prxuC1g1RnjS4W2uW6LKcKfxr7d0v&#10;wn4B+Kvguy0LW7dYLqGLZbahBtE8Teqt/EPVT/8AXrwjxj+zVcfCm6vdV164j1rQLf57VrQEfaep&#10;Hmf88wMc/kDWkWmrplRkk7NHMeANBktdFeTVJBbaXbtI8t0Hyrfdwqf3icGuK8aahB4s1L7TbZFp&#10;Cvlw2efuqO/uT1NaeteIrvVrCKe6X7PbxwNItrGuxIlDAAAVkR67pF5GT/ZhRu0sAx/KoXNzORr7&#10;ttdSDwZ4xuPCOuWt2kaw2inbIoIGVPXivr7wz4ki1C0ilikDpIA6sDwc18b/AGOx1CZmmSaSLGTL&#10;EpBUe4xXqHwu8Uf2Qiaa85kt9x+zu7Dn2r5nP8vWJp/WKa95b+h6uArcj9m9nsfVlnfoyjB7etac&#10;d0skewnIPQ15dpPiIcBjxjnmuq0vUDdSKkJaQseAozmvzZQcXax7b7nVWt5+8SIt8w+6fWtHzgww&#10;Tj3rl1mCtvkIUxnJzxitKO+SSHOc5HUHrVNEWJZZvs8rSSy4HT2IpbWdHjyr8dgetZV9cFVJILpn&#10;rVaGVfOEof5apPQLHUwXRkjMZxu7Gi2uzaAIWJweWrCF5tIYH2AzVxbo+T+8POaqLJZ00d4Ngc8e&#10;tSrd7lBV+PWubt7gxnmTIPSrf29So+nSiT1Isa733y9ai+2bc85rEmvtoyCaia/wud2frWXMVym6&#10;16e7EUn9pLwua537cXz82TR9ubac45qXIvlOgbUBtJHTtUTXgAzn396wkvZGI7D3pWvuoY4zWTkO&#10;xqPe5Py/rTWvPlPzVlm8QLkc1FJdL2bOOtQ2M0nvFbGXOKha63d+BWbNdhGAJ78VE12cj+51xSYz&#10;VkutwALfhmoHuhuyD2rLkusPuJ49KikvS7KFGF+lTuBrSX29QAcGmrMWZj1rI84o3LZBpf7QZUIB&#10;46DiqSuHkasmoLbR5AzJ2FUJrppW+YknqTWe0x43Nu79arzXm0Md2K06WQF5rsjdk81TaZmBYche&#10;pFLpxsLyR0vr17PHRxHvB+vNdjofgm28QaLdWuk65ZvNLIrs1x+74XPy4P1rrw+DniPh/MxnVVPc&#10;87urwgHnkdBWbdXhC4ZscZr0PUPgX4qXJgFndjt5NwpzXIa18K/GViG36HcOB/zzw38q6Y5biY/F&#10;Bk+3pS+0jkry7CZOc8dTXG+IfFMdiozl1ZtpCn2zVrxxbeItLVoW0e/gk/id7dgqj1zivMrxtYs4&#10;XKckNktKv6819HgctldTqL7zjr14qLUWdQfEVlqEbRQwATNyGI5496uWl5YWlvGtyrfPkqyuV/Cu&#10;O0nX7+OWJZtnlE4k/dgce1dTdXOlabpM0ur2AvrWOYKGWRkZA3cEV9l7KfsnHqePzRexvWXiPSLJ&#10;wVaYf9tif51tL8SNJiwDEWwP71chofhXw94+mW18HasItZKbhp2qYJlPoknQn2Iq5ZfDxvCPmah4&#10;ySe0miz5dnLhc4/iOO1YRw9SX2rD5le3Kdp/wn1v9hM0VqYj1Rmb9RXFN4os729eS8ZpQx6A1534&#10;s8fHUrlo7YMlup+XtkU3w5qh1ZltplQOc4OMEiur6tPl5YyH7WMXaKPorw14w8D6TapFFYOmfvc5&#10;yfXrXWW/ij4fahtae2YH1IP+NfJuoaTe28XnWt4Wh3bT5jbSvOOaqDS/E8gxbhpvdJ1x+prL6rXW&#10;0jPmg/sn3HpviL4fttUSiIe4Nbsc3gi6MYiu453kYKFU8j35r4Ms/Cni+4Yecbi3TOCwO/H/AHyT&#10;XQR+E/ENisjQ60120Q3GOKUq2M4zg4o9jWXW4rw7H2J4Xl8I+KJbm0umFjfwTvF5Uh2gqD8rBunK&#10;4NamvfCLwtJbPcS3UZVV3FlmB6fjXynotvqGm6dLJquqNEkmCw385HQ59e1b3i3x1J4b8PpaWx33&#10;VwuSxbLKh6ZpyjKC94cuWT9w7O623jJp+gW0v2aF/wB0kK5aQ92bAq74q+Gmsx+Ff7Y1vdp8UabW&#10;Bb5nABIJ9MAe/auC8N/E7xB4P0O11C3u7V42XJkhOCrdwfQ1k+PP2lvGPxd0BtBhWGe1T77cB25H&#10;f8KdF3ulHXuEociTbLEfi+10XwzJLp7MLZjukbcSc9ATWL4XvNX+ImrSuln9m0mFtk17cjES+uD3&#10;PsK5nwquo3JNpe6bLa2sOftBcH94p42Ad812XiDxFP8AZodEtysVrBtVIYUxsHGV46k9M0a35Zbl&#10;xvU0WxteJvilpHwp8O376PEXurpRCl3KqiR2A4CL/Cq9fyrw7Qfjl4i8N66mqT+ZdrcEuftBLMw6&#10;EgnpVjxBpeqeKvFHma1btb6dpq7IoNuC65z+OT3rhNda81DWJ52tJIIc7YkIICqOgrtpxhLR6syq&#10;ScVofUfhvx9pXj61+02ciQ3RH723k4yfcVk+JjbFhZom+Z22/ZzyAfUHtXzv4ZtdSi1RJrSV7byz&#10;lpFOMD0r2r4R6/ovinxdJp+tX5s5pl2W9243KzjHHXrXJWouDvHYmNS+h03gfSb7TvFmmfZ23rNK&#10;sc8TDDJnjI9RX0R4i0JvGngU2dxL9jjl2sJGXJOCDwK4vwv4N+z+KrSGWTe1rIJork9JNpzt9jjs&#10;a9T1Bp9QsbOZW2RL+8kXPXI6DsO1ZU5X2NlGMpJMwtO0+28M6Vp+mWsflQQQbpRn70hPJ+teO+IP&#10;iH/ZOuXgtbWMlpmxNJ8w69hXteuQiSF5I+AkW4+/c18a31zcQ61eN9qWexuZmfy3OCuSeQfWumFu&#10;a8zqqXUUonpy+ONWvLhZvt0iEfdCNgD8BV6TxLqGqKqXV5NcY6LIxIry2xubqK4MQjaTHIK85HrX&#10;Z2Fw1nocd9LGwE8hjjZhgDHU12xUbe6efLmv7x0EjNG2zI3d6QXTK2CaxYtQWUZDZNWFuh35NaXM&#10;zX+2YxT/ALaWx0496yRNvzinpMNuW+U1VxWNH7VjNUdQYvhxyelNafb9MetQT3AK4DDJqKkeaLQ4&#10;S5ZIZFDc3mqWyafP5V5IyrH82OScD9a6jx1qXiLS2j8OeOLa4s7uz5t5h8ylT3919xWf4JhWbx1o&#10;EZUBpL2EfgXBr0b9tTWA3xGghBUi1slz6fMSawS5knHcco8raPCriO40e9iuW+6D5kMqco/4/wBK&#10;Z4r1LT7Nob1n+S9TemegI4YfWsDS/iFZTEwxzxlCdr2sx+V/p6Vp+IPD8PiDwPeRaVJuubcm4gt5&#10;OWQ45UHuCKlyfMrqzGnpZnlnjLxUk+62tTtyfmbNVdJ8N6l4qaxs7CMy3txgJH/eGev0riobW5ut&#10;UW1kDRzyS7GD8EHPOc19ffCjwbHp8cOvJGY2McdpZqw+by1+8/1JzW1S0EmRF8x8xalo91oesXOn&#10;XcKpfWszQyRqc4YHBGe9fSOtaxa/Dn4eeF9K1aRje6rEszc5MEY5HHoTj8qreNvhaLz4+w3D3P8A&#10;aNtcouo3Y2bdjf8APNscHJx+Bryz4/eIIvE/xEuAtyfIsAtqgPIG3rj8c1lO02rnRTbpxb7nf+Jt&#10;JtPEOjKhELSsA1pejkA+hPp/KqPh2zb4XaHNqGpyhLs/vHdWyGH8IU9xUnhjUI9Q0Uy28Ie2RVjn&#10;tU6NgDDp6HFVvitpUrWui6bLPugggLyxuPmyzbgp9wD+BNRf2nulTg7JnlWseIp/FevXWpTJgTPl&#10;VI+6OwFdxJq2s+B73w9aWlsxP9nebdQlCVkE7k4z/uhORWLpXh+zuNWsLQFV86dI1UnI5IHSvX7H&#10;xIuj69eXV5KBDC7Nawp/rLeNcAc+hCjK9DXTzJKyMHFrcq6t4HttXt7SW7leznt8osLrjaOpBBIq&#10;PUfsvhvTvs2jzxWYZcPPgM7fjWN4o+Ija9qE16YVYv0ZyQSO3GOKw7O5vfFGYYZLa1znHmcE49K4&#10;n7RbbHWlS5feO+vPB8nijw5psSX8azW6s/nzKfn3HrXORfBe7aUtcapBKo6qmRWtrWpajZ3Gn6Zp&#10;drNdTmMZWJM46cmn/wBk+JWZzNdLaxKu4lUDE+wANRK+9xR9nbUwG+GtxpcnmySWzRA/KkZJOPcn&#10;rXe+Cb61sIRLL8typwowCEHr7mvONf1S80WEPqGs+WWB2xpHuYn0xmqVneavcWq3Edz+7cZACjNL&#10;6vKpLnY+alFWPS/HlreeKGENldLFbkgyNK5DS/X0HtXOx/Dm4ucKs1sPq1UfC+i+L/GE11DpUVxe&#10;PaQNczLGo+WMdTWVqWvarocIeVrjhvLZWXBVs45FdkeemrKxk1Sb1N5vhDqKtvjkswevLn/CnT/C&#10;PU7+CaSe9tY7gECNVJ2Ed88cUzRbfxNrirJb/aGj673BUD8TXV/2D9j0tptW1uaC5Vs/uypQLjv7&#10;07T3GpUtjiG+Dd7aNum1W18s9dm4/wBK6b4b+HdP8A+LrLVhqPmyK3lsgGFKscNn8K4DxV42WEtb&#10;6NdXF7Ju2+Yx+XNavhXw/q2uWa3094iITgKv3silFTctBz9mo2Z6V420Kz0m+1G0vFYpBOTDtAIM&#10;UnzKOfQ5/WvM7rRdLS4aWO0DE/3q9j8aRv4i8LaXqjJvm8r+z7hlH8a8q31yAfxNefr8EfHGvSw3&#10;Nj4fvpFyrbblfKj9s7iK0nC7vc56dRRjZo519PsJII4tOMtvdMcYjfdk+mK9R+EGbPVrmynl33Z0&#10;SUNG2M/LIp59O1c7e/s9eMWvElvLrSPDqr/DBch3HqTt716L8OPhLB4Fhu9SN/Jf3X2C4V5CflZT&#10;8x689VqFyN23ZUpOUdjyHVrYz6hdSyQMkTTOBOq8cE1mpHPb3Ja0kDgc5VsEV9RS6l/wrfwpd3MX&#10;hSDc9q0qXd4hkjfdzkHoCc9K8Q0fwRa+LPDs+uXV9Fol/JKzRbABCV917c56Vxywc5O8BKoranoP&#10;hHxLq3iDwxaWzW7SyWreTM0sm0oOowD2x6Grev6jPpckcdnBM4xkzeWWXHufWuW+GviqOygfS9QO&#10;6TzSIrqD/VT46Antzxmu/sfEE7STPdW62yg7Vhwdw9yf/rV6OHpwlDle5zzvc4x1u/E08bx6wlrK&#10;Oib2QH+lbn/CPa1HaD7bDbaksakpI0uSOOtT6np+kahMZhbm2uCP9dbnYx+vY/iKp/bbvS4XWKT7&#10;RAEI5+Rxx+R/IVp9VprdE8zI9JuJ1uILeWwDKzgEb8iuE8TX0Ok6lLEbeSOXcSqKpyRn0roLXXmi&#10;u47iV1SNSD5ch2n8+lQ/FRbHUYtNvn8z7TEUdMcZjYc/iCB+dctSkoxumawld2ZNo82r2kMV1aDz&#10;7VxnjoR6FTTJvEXh+9vJLacHSNQQ4ZoUJTPuO3UcimeG/EyW+nxFsLB5pGAegzxn61X1zwrd3HjS&#10;x1Kxt1vLa9iKzCHDAcYIP6VnGz3ZpyNao92+Ffh99dvoLdSTaQgF51OVYAZ4rZ+MHi37DYtZ2zKh&#10;P7tckKAOmfyrN8Byf8K38OytcOY5BA00oY/cGOBXit38SLXxx4gaa+u4rSHdsVnBPy+uPU/lXV7R&#10;fAY2e7MLWPAsHiW589rtkdeD5YIBorvo5dNbK20tpbQrjDXe53kPc8DAFFVyoOZnDfA/43ab9r/s&#10;y+k8+x3bVkkHzLnvj+7Xs/xHt9L0Tw/Nf2VxYzLMu9LW4lwH/wB0ev4Yr4w0mHStBlRraIzXA6Ox&#10;yc/QV0+lahdeJdej067u/sIyokkuAW8tT0O2vNjVdO/IrouUb6nVX3iPTDcwiFF024fqsTll/Kp9&#10;H8deTcCOR2tZt2Bk43e+M16Fqn7N/hy10GC6k1+YXNxtVb7ci4OM4VehB9a8M1rV/h5oV09hdXOs&#10;6pqFrOyTEN5cTgHG0fPxj1H5ULCqq25tJlRq8ux9C+G/ijd2e3MnmD+9GeRXrnhX43SrGqLdLJG3&#10;DQzjIP4V8ZSfEnwVZxxL4VsdRa8kxH9mvbgsGJOcg5ODjiuh8O+LJLy6WzlEcN8oLGISAgYPIDd8&#10;CuOph6lKXuu5qpxktT6x8VfDv4XfGqTztd0ZtL1dk2LqWnuUYdun3T+VeNfEr9j/AMVeCbJb34Z6&#10;TonimyhBZPPG++Q+oVztY/TmqXhn4iy27YW5WcIxVlLA8jtmvWvCXxgNtIhju2t2HVGPBp08VOnp&#10;IHBPY+Pdcm8X3kNp4d1ZL6116ZtktoYmi8t2O1VKYAHXP5V9a/ETw3D8N/2frPw7bnfd/Zks4/7z&#10;EDLufx3sT7V69D408P8Ai5rV9e0q1vZYHWSK5KAvGwOQwPWptc8A2PjPxFo2r2erJLb6cr4sJFHz&#10;MwA3Z9cZ/M16McRGUXbdnPKMrq+yPzB8T38Xh/T2h05PNuphsNyw6DuR6CvL7zTZk+cSxyFz95W5&#10;r60/bN/Z71f4b66ninQraY+Grw7JIbdSws5epBH9xuSPTBFfL9rJNrFwlu1vHIWON4Gx8evHWtKM&#10;FTjqEryehJoPhqS3tTPdY8oZfHtVC+1B5LuR1uYkQ8Ki9q7XxVNFY6O9lDIImjAiy3Qtjp+A/nXm&#10;Mmk3kK7xEZE/vp8wpwtNuTIsxLrnJMuW9qqLlRy2cnPSmM+1mBOGHanLhmIb7uOveuvl7E6Grp9p&#10;aahG6Gfybn+DI+Vvb610fwx+D2s/Fb4gaN4V0YB7/UrhYVBB+Rc/M59lUEn2FcAr4uFUOwTdye9f&#10;df8AwT08Oz+Hdb1jx6Zxci2iNhZSSJyGYZk/QAZHrUS/dat6DXvaI7b9ufxpafAfwL4G+BXgy3Z7&#10;FbdJtTaPIacA4RSR/Ez5c/RRXheseKD8N9A0zTLGSSGaE7p5V+Zy5+9/wFcnjuRjtXYftN+OLLxZ&#10;8b9Q8X3ISJrK3SytEcg7phkvL9Ax2rnuM9q+bJNcvdQ8QXF5fgJdHjYSShjHQf8A16mfLNXsNXWx&#10;9L+Af2ltZ0lYhc3QvUDYEkYKk8Z5U9K+n/Cv7VLXGm2dxfrJawyHykkmXaCw6rz3r83H1KOPw/d3&#10;doSQHkfaf4SAOKm+Hvx0TTkfR/ENu17oV1hZY87jEe0iZ6MP/rV5/wBXl9h2NedPc/Wu0+I3hrx3&#10;Yi21K2sdTt5BzHOquPyNaniLwN4R+InhsaNf28U9qoBhWY7mhYfdZGPII7c+3SvzGhm8UeEbq21D&#10;StSc6BcDzILpJDJDKD2XPKn1U9K9D0D9qbXPDmDcu08C+jcn3xWLrzpvlkVyKSujX+Lv/BPfx7qn&#10;j66vvC9xpcmg3hDsJJ2UxN/EduO5549a8S8N/BvxR4L+J19oPimO40q201XN3O+WidGUhGib+Mtk&#10;Fcc/lX274H/acuLvQbXVbiKSKxmOFlJ4znGMetegQ/FTwh8QLZYtUtrK/wAfdL43ocYyp6g47iuz&#10;20b+8rMXK733Pi288P6r4z8RKwSW20uzQJb6LHgSuowPMuG/gz/cHzY64r1z4d6HL4I0W+8R+Jvs&#10;2lRpFJDbyIRsjhGCTgdARnnr0zk17PpXwV8CrI8ui3k2ni4k8yWKRt4YdkyegHP51yXxO+Cnjbxh&#10;4l0vT4ls5fCBbZO8EoxsweHQ87QOw6k1Mm5apXJvfWRyv7Oug23iPU9f+KmtQNBpu8/2dDMOWjTg&#10;Nj3P6n2r5z+L/wARPFeofEjVb/WdG1KCx1CbAguId0eFztKMAR0r2j9q/wCKV54F8N6J4J0KKTw4&#10;luqGeVY8KvlnhEOMEE85968dT9pLXf7PihGbmUYxIIVQlv72TVt7ISTerM3Q9UiuJrdNPl+xzTuE&#10;VWyYZGJwAw6o304r2zxh8TY/A+sW/hu5hi1C2jskhvYbgBxIxGSCD94V5l8H7Ob4h/GHT9S1CGG3&#10;iti1/eNG4O8RjcCwA2/e21gfELRdb1nxvd69IyTWV5eb2j8xS8ceeCBnpgVMotRvHqC+KzM3WPDY&#10;8aeOPE0lrp0c1v5YWKxLHaUJ3bByOg6DPauBtfDmkaVcCO00u8aTzwksczGFRnI28/N1I/KvSrnV&#10;l8I+GzqLymO61K+ynuoB/Sqmr6nY+PNPMdxN9h1HjZeRDkkHI3eoyB70e15HyvYrlb1RwHiLw6vh&#10;3TzdXN7alnf5bLfl8egP+Irl5tShtZEuNPR7WQDlGOd/uK128A663iNLeWxlvdzZWeE7o2Hrk9Px&#10;r1Vm8LeC7KL+1Ley1LV0AaNWUYQ+mM4J9+lb+61eXUftHFl/4VafqXiTSUv9RDaXZL1mm4Lj1UH+&#10;den2vjrTdBjFto8YkccNcvzmvn/WvH1z4suxGk9xBAgVvswACqAfb8OtQeGfHsU80kDvskVyoVj1&#10;wcZFfJ5hgJYaLq4WOr69Uexhqv1p8taXyPf5tUGtQTxTtkTAhyvBOev41ykepX3w31Kxiku5LzQ7&#10;mQpulO5oSfujPpXLT+Mjp0cZXcZJPuKOrVdj8QL4p0ufT9RVYJHHyEnnPb8a+Pp0a1K7qq8Hv/me&#10;w3Fvli9Uewf2gkkZy/DDp61kveCzuwAxaPrtNcNYeKpNJ+z2OpNuCgJHOO/1roWu4r6P724dmBrj&#10;q4eVFq+z6lxakdSt+t0vyHaQavQzblXnLehriIZZbeT92zEfXrWtaa4qEb85FEYNky0OujuvLzuG&#10;COvpTJNQ5PQe9c/caspXcsmWx92qTa4vALVnVpuDIijo5NRfkFgfaka+LdGrl5dV+UkEN7moTrRU&#10;43gDpXM4tmx07agZByO/bimLf9t3Sud/tLjrnn1pq6oORgMaz5WyjpPt+QArVItwpXl8iuZjvAWz&#10;nFWBdD5T1pcjA6CS8UY2kVEbpm+bdwRWJ9sCsOcHpR9sLKMH2o5GBr/aFYgk81FJckMADWY1wNo5&#10;xSSXwbgEdKnlGaDXnqcc1FJebcBTx2zWXNdbD97KioWvcjH9aXswNOS+MbD6VF9sLKdrZ+tZslwN&#10;uM/jVaS/KKSSBitYw7COhhWe6JWNS7YzhRk1n3M5gmZXVldTyGGK9M+E/h0QadJq99iMOhcb/wCG&#10;Mc5ryvxz4rj17xFd3kCrFbFtsaqMZUcA/U17E8v9lh41Zv3n0OWNbnqOEdkRNM00wSMM8jHCqvJJ&#10;qb+xtdGTHp14D/sxN/hUHgj4hWPgvVpL+70uLVSqYiWRiPLbP3hXd3P7aGmWRL32keWuefJk/wAa&#10;7cFl9Gqrzm1LskZV6tSD9yN0cW9j44tY1+zWOsKO2yOSuY8QeMfjRp6+TpNt4iQ95PIkYD6ZFew6&#10;Z+3F4PvGCva6jCx/2Aw/nXWWP7VXg26hDyajJbf9doSMV9dhcvp4aSk22ePVxU6itypHz14f+LXx&#10;000p/aGn6jewr95brTS7N/47Wxqnxl8Y3dw0Wp/DGz1WyYAlrrS2V/cE4r3m3/ad8E3CEDxJaoem&#10;HRh/Sr1r8fvDF3gQ+JNNc9ApfB/UV6kqkb3VzjXN1R8z3mreCNc8s6x8KbrTZO8lhNLGR9BjFXB4&#10;X+HXiazntYZdc0tZkyyXNqs6rt754zX1HF8U9GuFH/Ez02T0/eqKtQeNNHueY5dPkPoJIyaqNXzH&#10;r2PjfRPgb4X0XVBqOneK9P8AtqNut/tdvJb7T6njGa9Qt9O8R6xp5sNbt9G8c6cekfno7gf7LZDA&#10;173/AMJFpu45t7FiPQR1Yj16y25Wxt89flRP6USlGe7HztKyR8u6x+yn4f8AGekXy+GrG68Pa6o3&#10;LY6ruZfX9254I7da+ZNV8E33gXxcdO1W1ura/tXx/qyn5g9QfUEg1+o3/CTRMoUReXxxhAaS6m07&#10;U5FNzaW1xL90PLbqxA9OauFTl03M3r0PzUvrGaTR7omKRizqdqDjHXP6VnaXFexsFUogY8Iybif0&#10;r9Kb7TdPgXa0NjEH4AWxRv6VgXUOiW8qCWGGUsdoaPS48KfXOOKuU+d3sNSktEfIWg+Hr+aGKS9k&#10;SKInO3YFOKo+KvGGneF1CQQyXUx+7sBOfp/jX2p9i8OKxMq2snYBraECsqbVvDsMrRjSBK6yCMMt&#10;rAAc/wAQPpR7WMVZIfM3ufJfw/tW+Iz28s+nzArL/o8ciHbIw5wVx0HrXrXif4H+H4fAdzd6zeO+&#10;uzZnN9DnERx/qwvdR09a92urvStItvOjfhRnbbKmfwwKxpPE1hNZm6d9QS1I3fNGmD+B5zXNe72L&#10;U2tWfn5f6Teqs9sEmaNjtOEYK+Oh6cVBoXhCeIC5kmltCr4Vo1YSV9ztrmg3F0Yjc6tbnbvzIqqu&#10;Prjj8aytY8aeH/DcAW5XVZmm5jykcmfTnGBnHc1pBzgnZFSkp2bR85/24ZI7VoWmdomCAvnnH3ie&#10;OvFc3JqRS8a7EgjkWTzNzHksT719CS/FLwxIZFaHU5EznbiAqpI5I+Wpl1jwHeQxSahokkltNja1&#10;xbxbCfqq8VHMluac7itjwnSvGywtcS39ql2kzYebHzD2xWvZ+G/BXiXTzcJrLaPdliDC0hUfUA8V&#10;622tfB2ykZZdChtZwOVZGT8iOKpaha/CfxACyaGhP963v1jP6kVHup6OxhK8tbHk958MFuAF0jW7&#10;G5x97cVJb64rldc+Get2dxCItHhuIoiCs1vIFYMerDB9v0r29vAPw9VhJa6TrMTdf9HvUfP4ZqrL&#10;4V8FwSt9nsfEtoGG0zJISAev3SD+YrW7WtyEug34O+Jr+71y2tNWS4sr4EKDMp2ThQcZJ6MOx/Cv&#10;e9OvA+iyAnAEIx+VeNeF9B09dU0+bTfEd7JEJhm3vo0LMR/D2Ir0G4uJIdLi8o7Tt2sOxFZRSjLT&#10;Y2g7zVzW1idIdJ1Qu+FS3I+b0K9K+SL3wKLWFzp940iMSypNhmjyegPcfrX1L4u/tG68O6vbaTai&#10;8v5YUEcRXJOBk4/DNfOWuX2p6faWpSwZLuSZoHXy9oByO3vmtZX0sdM9Wep/APwlpll4fOra/bxz&#10;XrXH2eC3VceZ7kelei/tDeK/BPgHwdb2mqWiXmtXcZ+y2Ma7Vi77+PSvOfGHjW3+GFjYG4jVbq3i&#10;Xy7fIAZyBz+ea8o8QeLNF+JmrNqmrHz9QAG03EjMq+o46Ctac97HPKN9TnL74wLu2WEC2pPGViAF&#10;ZE3jTWZ5fMjvJFPXKnH8q19U0HQ9IiM8sKSKzZV0YlPzFZkfiDT4WK2Fj5z/AOyp/LmujmfU5uRl&#10;iH4reKbfg3wmAOds0Sv/ADFXo/jZq3P2zTrCc4++kIjb9OP0qtNqU8Kq99ZR2EL875Y8sR7Vmt4i&#10;8P3N5FZ5Ls7Y3eRgc+9O7ewuVG7a/EO+1JJrgJDbwRjJ8xOM+mc1NpvxBh1CRIrmMW7twXVjt/Wt&#10;OLwKniKFLdLeaKzjPyrbwlwfc47/AIV0dj8CNFt7cSXrTW5POZpQn86z9o76M09mztPg7FHrHjbw&#10;y4ODHextz6A5/wA/WoP2sr6PVviZrkJv47acRrEFZCcfL7fWsv4Z6E/gfxHKttq9pf26sJLUR3Aa&#10;ZWB6bRVv4tfDkfEjx5eahJrjWN5dqkjWf2Z3YfKBuXH0qIycGaSi5K58wN8LljYsuvQs3X/VMDXo&#10;/wAMfC/iSW7FtZXseoxpyWVWyg9ye31rrPhr+zHPqPiieLxHf3LWsH7xYLeF1eVAerFgNo+le0+I&#10;ZLPwXp8WheH9Nj06C4xGJFADOT69/wATRVrrlulcxUOV2Z5DqfwX0vxJ4mhlneIXVmVmuJLbIDjO&#10;cHPXp16ivStc16PRbaD7PFvnmcQ20KLyB0Lge1WILGHwlbG3urgXE9zJiW4AwSOw/Ct/UvEWkQ29&#10;qdLZ0a3Iid9gySeARxnrWLrJuMKj1LjTaV0jhfD3h3WLKK9a92x65dhlE10SoCjIVvz5/CuT0L9l&#10;LRPON/4g1S8vy7l38nEcZJOTl25r2PULbxBPNLdWFjDIu1QLi6k747L1PNP0fTZdOhmvPEF59u1e&#10;QA2cHlF0tyP4hGDyTWjqxhojocY2948/1G68OeG7X+zfC2iQQTx/Kbxl3FffJ6n3r528TXdzrHiG&#10;XzblpkDbVZm6+pJr3zxNYxx6leLq2ra1qNzdDfKtjpYi2lj0J35ziuRuPDPhuNAI/C/iS4VR8qyY&#10;jB/JM/rUqaTvJk1JppKCOC8N+E7bTdat9Rl1iwj8vc6x72YqdpAxx2NUtauLDw/ZXWdTiv7u52gv&#10;CxY7c8g5FeiNb6Vpkc7D4dunyFWa5kmbAPfrWbZ6Rp+rMz2vgK1uMD5tiysQP++q1VaEna5zWfU8&#10;f/tK4urlRCqTo33Y+Qa9Z+D3wy1DxZeNfvaSWlpC4X7RIeJCP4Uz29+1TQroGl3gebwXFBJE4JCS&#10;Socg9Dz+ld1qXxz0zULKCzm0W4srSNNnlWVwY1x6ciqcoPYnU53x/wCOtIt9Qk0rTmKRxyBJpITt&#10;DkHkbiMt9a4/xJ421G4mj+wRx29tCMRIrZIHue5roLyP4fa3AY4LfULK5c7vOedXIP4j/CqWn+Dt&#10;CuLiJf8AhJTDCOGa6sOQP+AvzWDjd3RXzOfhfU/G0ywahpkWpFeRIhw6D1Lf41PN4Fl0u8jij1dd&#10;PVj8wYrIB7fKea9T074c+Altyi+OSZX5YrGiD6YYH+dZmr/DHwguBbeN5WLNg/uomAHrwBT9ox6W&#10;1PRf2fYbXTYfGlrFfyT3U+hzR/MAvKgOWB7A+9cHN4y07UtUfSdUsm03VjgwXbRrKTxwTxgj3/Wu&#10;o/Z+0X7D4y15U1aG7s7fRrzMq5zIvlFdxHYc5ri11yweL7Nqd7b3MCgqklrE4kQZ6KSBijWUVfcU&#10;Wru4uratr+jJjVjG8Tj9ybQnY4Hct/TrXOXQm8SBUug32YZ+7wv0H+Nek3Ol2vhjwRpep3ck99oe&#10;rMwhtriNWYFe/wB7j2Irn/8AhE7TxYoXS9ca1iPC2PlKHx3G5mH6/rUtz2LUl0OAbwxDeXyaXoip&#10;dahN8kUVvG0jLnrgDv719B+Cv2eZ/APg863451dorZV/dafCRuZscKT3PsOnrWZo/jbQ/hXbRWPh&#10;zRrrTNTt/wDj7vbtElmuX/ut6JjstaPiH49QeMtSE+rWE1xHGoW3s+BFDxzgYOcn1rpptR1b1M5S&#10;vp0KugN/aWl6pYTxiCzuB5kGCMoV6ceuCOafJda9DD5kz3mobRjyluAM49ia5q68a2c1wfs2j3EQ&#10;xgiKQKeeOwrHuPFWpS3BeBLpISSNskhOfUdKTakrPWwo6O6Oj1D4ha5oybrfw1bA7c/6RulfPfgc&#10;V6J4J1W78ReFRc6okcN1PbXCSRxDaoABxx+NeP2vibUzIrnRBdQdGzvwfxBrpNH8Z6l5U0VppUlt&#10;GgYMjspUbhyORk0QstimMt/jB418H69qNrZTrfadG+xNPvUE0LjPTB6fhiu0gHw5+KMUD+J/DF54&#10;N1Erk3GjyZtye5MJ4/IV55feKrnT7qY3WmrDcZy/moR+gAzWX/wnM0subP7L5zZ+5acj8WBzWir8&#10;rs9TPlTPadU+BN3pGkvceErnw/4osSv+q+1i3u9vptkPX8RXALq+tabYmDUdAvluIZPLClCzhewz&#10;0YDsa4ybx5rNnsEl2IwvzDfaLz/47WrZfELxNdRzSRalEnlru8t7VVBH+z8uM1UqybTWjFys1bnx&#10;NqLQ/wCh6HfNKRx5sJxn8BWNdL8Qb6Mn+zzaRY3HFuc4/GtnS/iVqZYx3GtBU67TEAM/gKra/rl5&#10;4gfa94kkBX5lUfMfcEdBUus2PlaOJg8F+KPEuootys0Me75pZhtVB7Dua7zVfh82nslrqF5NcYgj&#10;ROeOB1A/GqXhyygs761kg1S7j2t88RO9T+vSvRPiB4Xt/E+tCWDUWtG8pQhhyd3HHSs6kk46lRWt&#10;0eUaHoH2iS60mGGQxuyhZGJHOfve1e8fDj4Y3Hh9VlW6kuYYPnd2PVvQdqyfDHgWPwPpJkF1Ldar&#10;fSiMPISxHsATjHrXV6945Twvo6aessjOcLjs7njoPeohyqNxuTvoYfxT1CfVtJvbWdJWa4xG8kSk&#10;HYD0J/ya8P1LQfD/AIXuo2jvIZ7tVV2t2yRE38mPtXsXxN1oeG/DemWUrRrdXeWdWYrk4yeR0rzz&#10;SfDI1Em9khsYLX70gkRiCPXceD+FVyu/mF+bcxodWubjc6CSdWO4SOuc57D24or3DwP8M5PF2hrf&#10;2OrjSbDeyQxqq5fHVvYelFdaUrGeiPHfjR+zFcfC3QZte0/UI7+zjnWNLWNSJiGPBJ9u9eXWvi7Q&#10;4YDBcTrBKBtkY4Ztw9/TNfdWr/CbWPEWn3EH/CQWuoQTIyFgS4ORjnBr5pX9gfxHYa6Lr+1dIubZ&#10;WLmCQspPoORXHGTnFxkrG0rR2dzqvgr4q07xl4dm0LVTHqWnSgrF53T6A9Rz0PY1z3xe+AemWdvc&#10;6rBpz6reeXsi81sNKwOQjgdZMdD/ABAetWPDPwE+InhXx0LiW2s4dOmXEjQyq0KjOOg9u2K+i7rX&#10;NJ8M6PDb6iY9UuI0wWmYEtjoCO+OxPNR7SNLSTM+Vyd0fF3g74c+K/GWNH0Pwvb6ZNJ/r76O3K/Z&#10;U7guT98+g6V6zpv7KEGhwp/wk/iRbTamFtbQZeTtljkfkK9Tm+Mcrq0drBFZQ5yBGtcX4i8eQTTP&#10;PO6yS4z5jngVxVsanpBXZp7N9Spof7Lul6ss5tvF8unui4t1+zqEU9+A3Nb1v+zPr9jFDHbeKNP1&#10;Mr95rhGjZvpjIrjV8ZxyhbiG8DI3RoW4/Sum0j4l3lvCjxa3gdlZh/Ws1Oco3qU7hs9JHU2vwf8A&#10;HGkKptprW4Ufwxz5H61u6VYeNdIYNNpdwjLzvhIb+VYrfGHWtGCC5vLMZ5AuAqk1q6f+0m1syi5j&#10;s5c/887gDP5mkvZX1TQOUzs7X4javZxiLVNNlubdhtdJocqR7g9a5HxF8Hfg/wDEKWS9j01fDWtO&#10;Di4sFCruPcx/dPPsK63R/wBorQ77i6sGA7lCriugi8YfDvxMwMwtopexlTYR+NdUeTaFT7yHJ9Yn&#10;56/tFfs1+JvhbCuqoI/FPhjzCPt8UJUox7OP4Tz9PevELG4spMiGT7DODgxsSv8AiDX7SW+n+HtW&#10;0a402OW1vtOuEMcttKVkR1PUEGvjf40f8E6/7QuLrU/BWoxBcmSOxuDhk77FbuPTNelTjeNr/cZc&#10;2tz4w/sH+1mYNYRXvG4tE6rIPcYPNYU3g63nZ0sL0pcA82l6PLYH0B6fnWj4+8FeKPhtrwstbsrv&#10;SruH/VyMjKG9w3Q10Pg+EfEiM2OuMsLQpmLVOEKEdmJ4YH0q7yhuVdS3R5hJ4b1OPVIrBrCYXcpC&#10;pFsyXJPG31/Cv1r8O+A9B/Zp/ZEt7nWI1W80nS2vLxlbaz3knzbPf5mRPoAa+V/2e/DI8TfG7w54&#10;SsdOnbRtNX+0ry/ugS0kacjaewLbRgda9j/4KE+LJfEPhXSvhzp2p29tqNxKNQuYZm2+bGuQikjp&#10;82f++atyVRWa0ISs9D8/9a8fXHiO+uZbmITW8jliD1ye+fXrWZDrBa8j3uxjX5cHnitOf4Zz+H51&#10;GuXq6cjc5jUuD7huh/Cvc/En7LOj2/g3SdY8N6jN4hu57Zbgwxt8typXLGI4+8vOUPPHFKVorRhz&#10;PqcBpFhCnhGS4cfuvMkd9q5zgrnjvVX/AIVtpdxNFqVqvnwEbjAOmev4fSut0+xGm+CT5kSx+Wku&#10;UB3YOVxuPrVPwH4d17xJqDy6YhhtoyPPup+IEGejHuT2UcntXNKTVlHqOKvds0vDPi9bGRtIuLdp&#10;tMuP3Utoo5X0KjswPSujj+FNrYyPe6/eedp+8iC1iJSSYA9JD/yz54KjLfTrXSx3vh7wjqUVvarb&#10;HxG8fEzsBOeOdgP+rH5v9K4K98ValDrV9B4pRYdFm+e3kt0LGGX7qunq2DyD1x64rKOHW8tR+0bd&#10;loO8WeNtS13wvLqOiqkWkafdLp6Qxjbhj2Rew6c9TXt3wR8ByaX4TGqa/HHp8fNxcSzEhlTGdhJO&#10;O2fbNVv2cvgXeaJ4fuh4gktbzTpr1b2NlBIO0fKcH+I9cHpXLftMfHy20zVU0KyEdxa2xHl2sbZj&#10;LA8vJ64PRe5BJ6CirCMmuXVlxdjT8TftBXukeIAvhsOkM5WOz01tzSSktgM393d2H4mvp6Pxt4l+&#10;H2g6Xfa6qia68tGtrVy0iyMMlMY+bHcivEP2N/hPpvi6S7+KGoRb7W2fbZ/aB8pn53yc9Qg/XPpW&#10;r421/wAR+MPG1x4yfUJtB8E+HYpfs8Ods19gckAj+NvUdOlZez5YXe7K57uyPoT/AIT7QvFVqtr4&#10;h0u1vI3H+q1C3Gf1GK4fxV+y58KPHUby2dpN4cupORNp8mFB/wB05X9Kwvgz43m+NXg7+3WhS3hl&#10;d7cW6pl0KHBBbv2NcZ4k+I0fwP8AEwtfEEmoS2d3NvgktmywjJwfl9Qe1WpVYpXVwVm/M67QP2Rt&#10;R+HWheKJPCmvx65qmpWn2e1a+IjCZPOccV4v4V+APxL8N6zqFjrngy4u4LyPD3lm6PHGQeCgB4zn&#10;n1FfV3hDWLvxHHNcaNex3UKhXjWQ+VMUZdwJH0rWsvilLY6i1jczqs8ZwySkflkVbnazmhWetj4o&#10;+NHwN8U/8I1arcaFeW4tRi3kVGIBwM7gARg474rw7wn4Z164uHS9t/7OtbdiJbiYbRx1A9TX652P&#10;xKt45GjlIKN1QkMKTW9F+HnjixdNc0PTruJh83mQgfqK25ac+uvmLmnFWPy6uPiBZ6ai6dYZlgQ4&#10;dyeXPqT3/lXL/wDCEabr2rm+F/JHFJlpdw8yReOgGa/QjxV+yn8DZJheWnnaCY3DMtpMWjPPQo2f&#10;0r54/a++DUfwtn0rxH4S09T4TeERyX1qSwEmePMHb61hySg+aMrlK3VHgmleGLrTNDvniRmRCZbi&#10;4kXA24+SPjjdjnFcX4F8G3ni7WlkG6DT4CZbm6B+6uTwPcngV3WjeIJvFVq+l27TEz9YYSdrHGMk&#10;f416FfaTa/CnwLp1pFH59z5ZndVHzTzH7uR6CumElKLuTL3bKJxXjO+Gk6xbRQ2ck3losfmLGWWI&#10;DoufX1PvXQePo7K10nQtYs+LW+iYTNjBWZThgfQ/4Vd+HviZvEek2sJ0srewlvtttPGVkcZJ8yM/&#10;xY7r19K6TXPCsniT4c3tgllhLVJL0SKMfOQDx68DmvOxGHUnY9GjUcVqeR/2gNSiFvct5yA5VgeR&#10;9K3dMkk0+Bktbg7WGAJGzt+leW2OqmxVFJxjjOa6ew8QJIo+bn6181iMPUpt8q0PbpOM46u7O4j1&#10;jVkbYtxG4xx61Yj8Q60D86QvzzXGR6wm4HncPerEev4yd5/GvPcJ78q+415V3Osm8Qal9oYfY1Pu&#10;j8VTvvFd1agPdxNDFnG4c/nWTH4gBUc5HtT7jVIrqEoxDqRgqa55U+aV5wC3LszftfEySop3+YpH&#10;DA09tWVPmd8r6V5fqKzaPIbixbfbdXhz0+lXdP1jzrRbmQsVY/JE3euiOVqpZw2Zm6yjvuekways&#10;i8EjvzVuPUgSAp/WvNrHWpluGWRgdxrdh1IcHdzXBWwPs5NGsKimrnaJfDu2Dmrkd8oUYbIHfNcX&#10;FqqE/e59asR6kOxH51wPDs1udf8AbhtB3AjrnNM+37cjdjv1rmF1RdvJ5HQU2TVOvYH1NQsOwOlO&#10;ohpN2c8etVZNUKvyRiucbUygIzVefVO3StY4VsLnVSakG5DcelVjekcg4xXLDVuQC2DUc2sY3cmt&#10;Y4N7C5jqn1QKpOcmr/g3T38VeIYoSSbWL97O3baO3415vNrX8KnJNfQPw00AeGvCqT3HyXd4POmL&#10;fwr2FehQwXvJs5a9bkjpuW/i145bRvByaZbMsT3MgibBwRGBnAr571DxEiAkv+tYvxc+L0OreJrk&#10;wyeZbwMYogDxweT+NeYXXjCa4zIRtXsWNfRRy2piZKUtkeesRDDwtuzu9W8UTT7ltgSf7zHArl55&#10;IZpCb6685s/cXoK5S51y9vm2oH29toqSz0+7mYNIrKv6mvoKOCp4aOh5s8RUreh29rcwQxYtESNs&#10;cMeap3NvqV1Jln88HsDisiz02/3fICg/2jitq3uJtNwZpVfHXaaUuaL0dwjTvuhhsFsdpvZGQ9Qi&#10;A5NbFpfTW6xpa2ptxKMrI43O1PsfFFg0couircZXfyc+1St41l+X+y4opiv3SxAP4Vmrz+JWL5FH&#10;qRSX08Nw0TSSGf8AiaTPH4VoadqUlncLKszHack7jzXHaprOr3mpfbZ7bZPwCQODitGaOaWFLy0R&#10;Gt/lE0ZBBiY9fw9K15dVYylPoelvrMtxtuUmVXPDGRzj2PH+eKsQ+JL9V+XV7eLjpub/ABrir5mv&#10;PD7xxRedJsVlQnByDWZpHgufVNzXcE1hGv8AEJf6Vc6XNK6M3c9StPFmqCVWXxB5rryIoWOT7Vsa&#10;94+u49LMUFzPBcPHy6ynOfbmuB0u1sdBspWt4JZY4uGmCk5Pu1creXl5qGrRXMl3/o0bHECDgZ9e&#10;eamMYRlZjUXuz2j4X+IdR8QzxaH4k16Sx85tsF/JMcDJwA5z+tekeMbmT4S6mujeILQhdu6C9Zmk&#10;juE/vK2f07V8x6zdSx+HLj7KczbkjB445z3+lfVn7PuoP8dvh6ngr4j2Uk8SjFrPPxLwPldG6j+R&#10;odCNKTlHqU/3iVzn7TxxpWs2clxZW0MsIOwS7GGW9vWq9v4istNvL1tVt2jtkgykaud/mA4x9ev0&#10;rc8RaDp/wZur9b3bIbDMemW0S8E4+WQj1/wr5pN/4huJzN5d1PKZTJu8tmyxJJPTuazqQjJ+6tiU&#10;/Z7nrFj4s1PVLqVo420+2ZiI1kfJA/rXV2ra9qHli1efYMbpZeF/AGqmiaPqc0kNnoOiz3+pmNWu&#10;NQvoisFuSATge3NX9e1vxJ4Ts2t9L0nVfEGquMSXxtyscftEuMKPfr9K0VClBXkiuaU9di/rOoQ+&#10;G7dl1vX/ACHYZMQi8wDjoxyAD7Vwlz8YI1mktfkng2fLuQYcZGBj/PSuK1j4Z/EPxdL/AGhfeHtW&#10;uNzZWFlIUfh6U7T/AIC/EGSQyR+HrwSHkeYBgH86iUI9NDVcltz0Kz8VWWoZEumWzgHcU8lct69q&#10;vy6tp1tYkw21utjJkmNkAAx1BHrWLpf7N/xD1LSrZm0uax1CMuQdwAbLDrg8V6R4R/Zz+IE0H2bW&#10;dNt5YZQA8qygOh7N74rL2EmtGxSlDucVZ+I9EuLVo4NNsbxTkNCV3YHqOen0qxb2Ph2/WRU0mxEb&#10;jDfI7KPyPFehx/sX+IZNQE8MdvaTKci4W6YbvQlQtdhoP7Hus6fcNcf2jb280g+fyy2xj7g1XsKs&#10;be8c/PA8C/4QnQLFZJIILRSPnwJpR+C88fSobW306zuDND5sX+ytzJt/Imvq+H9mXU1AMutW/wBP&#10;KLfzJq1ffsp6brlq0Oo32XPKzWsYidT9R1/GplQqPqWqsD5u8P39neatYQi0i3GQYdXO7IHU10Oo&#10;QyLpuUH3Wx+dey6T+yLoWg31tcnWLmSSFtymQDJ/Ktm8/Z/0y4spLcavIm47g2BkVEaUov3mL2ke&#10;ZNHiv9uP4Xmh1BgQWmEag8Z+U8AnjPtV3xFpuma9pP8AbNqqvKR/x6sgJaTtgEdc/jXpevfAGHXr&#10;W1s7jxAxtrdt/lmMfMcYzVI/Aae2s7e2t/FLAQuXRpEDEZ4xz2FXKLct9Cp1FJ3R8deK73wprl59&#10;k8WadfG+iOwSMkiOPYYqay+FHgCGyFwtxqSxsMhWl25/QGvqe6+AuvXV0Gl8Q6Vf4+61zYLvH4qR&#10;WZrn7O/iuZTJban4d3jlfM0/JH5k1tHlStFmTlc+YbjRfBWmZ+wWN3PIO8lw20/UUsEx3Y03SUSQ&#10;/wDPG3y35gV69q/wJ+Ldl5z2+uaDDGoJBt4I4j+YTNea658OfijbLGdV8ULBbyttDJeMR+QrbmcV&#10;YHFy3ZSvPAura5b/AOmWUkcfDb7zbCvHpvI/lW3bNpui6SYLi68NWtyicyRiIu3HoAefpXORfAfW&#10;NYlJl1ptQP8AE5LKg+rMa6K1+D/hzw9bwedqa3V8DmURRiVQP7vPf3qOd9EFuXqVdQ8TWE2mRRz+&#10;NRZqy/KtnDIGHtwCK5ax0az1W8K6b4l1zVJW/g/s4TqfxYriu71ix0Kxhgks9MtvtEDbh9oRSJBj&#10;oVxgVmap8Uvs9gfIWOzC/L5Ee1MY7U+fuUrvWJ2/wx8O2XhXWrbUddnkS1jDK8E6ohYFSCNis3rV&#10;/UtY0+8uJruOFr/7MDHCzOY225+Qkjn2rzXwHrU/jXUYreYTESAyNKrDauDjaffFen/D3QbPUpI9&#10;Yt4TbaYgkt5YpgczSo5G4Z/hIx+IrCVSKT7I3XN9o6fwdYal4k8Ozz3cp0h5022kcakEDsWJ5wa4&#10;688K6honiYy6xHlLVB5T7iRIx/iFd/q3iQWgOwc9FUdq8z8ceJtX8T3R06wBuLlUIUgjCjuea5o1&#10;nW6egvZqOrPPPHni99Z8QiCyeUpbHLGNQV3dwSTXX6DYpH4Jk8SXV4sEjStbraLz5hA3Hntjg1xs&#10;Pwlv9OtJnudXUXtyw/cyMAM556e1dPpXgW3tNLmtp/EEcSN8yxbgyBiMZwa2+rLmu1dmftuieh6t&#10;o3jTQNS02C7fXILZpEGyObopxyB7037Zo95fuw8RWolYYLbSXA/ujPSvEm+EOlsyy33jKOZgeFjT&#10;ge2Kn1TwfoO8fZ9Xa2iUBdlrGFBOOpOcn861VCK3SuZ+0fRnpnjXxQng/ZFaq0sk0e+G6dgVbHBB&#10;GK8ok+OPiN9Sktppkh2naQFPBqeGw00RiOfX7q5VP9Ws8YIT171s2Vh4fvtPFtfz291tGEuYYfLl&#10;X8c8/jWcqKfQFUaINF8YXniW4FtfarIsTnDGOOutXwLY/ZZRYarcWbSDDTR7Q38683uvhvcQ3ZfQ&#10;/FMscLDISaLDD8RVyy8J+N9L4t/FO4P2YnB/MVpCjC1nETqS7nYWPw90PS4TC2o3c653OzoHZj6k&#10;55qLVPAnhSaF9movbN6TWm7H48VgPpvxA3ZfUrS7A/vRxkn/AMdpy+H/ABlNHmS1hnU/xRxRj+Rr&#10;bkh/KRzy7nHaz4G0S1mfZqiPzwRb4JH4Gk034Z3N8hktre+vIMf6yO2wD+JxXpvhOz1fw2rKfD8E&#10;ofJLyWm5vzzXY23xGSKMwzafHbbeq+W6jNFn0RpHlfxM+cvEHgO0s7ZpXS/s40QszvASQR16EYrz&#10;a68RWOnq0UMNxcgH/XYIP5Zr6H+KNv4t8YQ3Vvox0i4tZlAEc0m1wR2weD+NeCat8LPHOluovNFk&#10;CZx50JDp+lEaberRpL2f2Weq/sxfEPTr74lJoNxFJZQ65YXGl/aH6rJIhC/TJxXCjw9qdr4pTQ7X&#10;/Srh7w2DO65KMH2kMOxBzz0rk/Ct5deF/HWj3V2kls1lfQySggggK4JIP0Br63vPBNvb/Fjxx4wL&#10;yaPBp0wnjmYgwXhnUNGye5z+eacotR0RGzOO/aFvksrrRtJs599rottHaxLGeDJjlj9SDXL+F/EU&#10;+q6OtxfiPzbV2EmxArqB6kdawfigL/XLzzoWYXom88En5ZewwegPX65rQ8G3S3OnzSXdr9hv7iMx&#10;zW7jh8cBgf1/CuX4tUayceWy3R3cGs6Xqti14ZxaIXUYvACGbOAM9+prH1rSTNC9zGySQjkva4bH&#10;fIxXEeK9K1C4uLaCC0l+z2/Eax5K7j1b+lW9CjtdDUG51PyLjHFusmHJ98Him220rGHKepeA9aur&#10;1p/taWs955JEVyqAGYDkEjsR39frWwNc0nVtH+y38iW/nOXMTEebvxgsMc9O/HuK830nxV9l1K3k&#10;tbYBYJlL4YHerdcc5NVviPrE+k67LBcWkM2lFRPDJg5w3fIGVOfwqrSixK1xmq6tB4IkFxp1zcXM&#10;c27a28lMg8gr0zXqPwMv28TaBqGrXo33Ed7HF5jjhVZSPl9BnNeaeE9a0rWNJaxv7dJbNmz5vBZf&#10;fIr3L4Z+DYtL8Mag1qFbTrh1dSkm9SoPBHfnPIPSnTbUtTe/OrM5HxHos11rEl1LdQQ2zIh8yQ5O&#10;doyMZzWZpWq6PcXw0/Ro5NQ1Fc7jMm1OuOB1/Ouh8WeC9L1ZpZnnmiuzbLgwuShYKBkL35Haub8C&#10;6eNG1O+nacX0tvZSGNhHtYE4GAepx1qZw5ZqTe5pGcVG1i9N4yaPUHhs7dJI7fMTNLENj/3ic9qx&#10;9Y1Oe4ZJbZSY3QqURcEAnoPatSH+zNehmXUZJbGeLG+SNQA3uc8ZFbNh8PUsY7K6j1NHtArTec55&#10;ZMggADqxHahQnPd6fkJTSd7GJ4X8KXcdpJeaaj3FzJAXWIqCZMHlRngNWLcaPcCSSXVPMtpJclra&#10;OM7voeP0HFew+HNUm03VkTT7aa6F2hMcKRk7yM5IFSa98QrZJJbS5jNpfJlTFKpVgcdOfrWsaTir&#10;oiUbvVng0tnK1xEqLPbQghQwBBx+Fe7tpN14Xgs75US7toQq7nxuHy/xD+tYKfYbWCK41WRZWBBW&#10;NRkZ64z3rpLnQ9S8Ya5ptj53lacyi5uVUduwoa8wUUjp9G0mO4s31nU4m2tk20UbY2DHJ/z6V5/q&#10;DaR4g8TEWMM1zNp8guM+ZuXKHJU++K2fiP4om0mzntLR9rRrsVB0x0zXn3w31i08OLqN1HbsLl0w&#10;ZZMncTzlvz/Gld3tHZClBWudF8TtI0TxhremXE95DDJap5gaY5XDYwPrx+tch468H+OdKW1ni01b&#10;rQGXckduRuYD1UdD7VxnjSbxC00l+9lJHZxSFt0fJQ9mOPb8q634SfHDU79bbSroNdW8jrEVlzjJ&#10;OBg+tV7SUdLD5Lr3WfXXwl8K6a3w/wBEBtTbP9lRnhGRsZssQfzorchlOl2cMfnG3XG0fLkHAAor&#10;v9tbocvIfO3jPwrrfgW4LjWT5ZdVhdQVL5B/qMVV0zxh4qa4hgGt/uZcqr3GSu/HCnI4zXUeMdQH&#10;xH8Aq0sLedFieOSBuQy84rxDxV4p1DS/Dp1jToVupLVli1O25y0ePlkHpj1/wryY0oSV0zoVS0uW&#10;RX8bfHzUdJ1BbLUIpotVYlTabwhXHduwBrE8L+N7/wAYalPA8MbXPls0NvHOHZ292HAUd+9J4k0D&#10;w/8AtBabHcWU50/xDDDsW74xOR0ilHY+jV4WfD+peCtYlhe9utPv7YlH2oyMvqM9KpYWk/eepdTm&#10;joj7P8F3BW4/s2XRU1GVuHbCmRcjkdc/THNeQfHf4X3Woa7DdeH9UeC4SQo2mGXy3WQnJIBxg+o/&#10;KsX4NfE6bT74K15Nfvk/aEeQNNtz94Y+8P1FevfEnWrfXG0rVIYbfUrh12icLg3KA5Cu3USL2PWu&#10;mNOCj7q1OV3ufMlje+JfDmrXWlXqyC7jz/rByjAZ+b1Br0H4W+JYvF3i/StIkgMd2WMtwobKRqg3&#10;Mc/hXZ+JPCel/EW4kNqLmx1IRL/pGw5OBxu/vAdPWq3gn4Vx+DV1XVNQu4otZurU2MawPuCxsfnf&#10;PqQAAOvJq4VOguVWv1OS+KV1qXiXXLy8splFvGdltGQcMg757Z61wFp8OPEPjuYGwtLmzlU7ZjcM&#10;RD/vK39K+gdD8OaD4ZsUgt/Nvypz5tyxkOf5CptU8StDC0cT+Sh4/d7Rj356flUOorWjEtX7nOeH&#10;fAth8JfC73moa55mqBldmllIiODyig9aj1T48R2vi62sksfKsJ4w0dwTlX/3fYdPWsHVtL8Ka5Mk&#10;utXL3twh+9dXhPf+6MAVN/wk3hLQbUW9otnNtJKHklCeuCQcVzTpxn8RXMz6O8NywalYrcNPNpr+&#10;WHVlJ2uPVSOtbML+M/v6LrlxNZ5BG6Xk/ga+e/hX8Wp7xrnw1MZJraVjNbSbTiMjqMkDgivbPCfi&#10;ifS7eF/maDOx2x8oPOBnseK8aa9nV5DsUFKlz9T0SbwYPGGm/ZfE8cevRyLiW1vow34D0PuK8h+J&#10;H7FEeoMmoeDpFTT4+f7LZfnhP91DkAj617bp3iBL63W4gfcw+8B1/wD1112i6pLNtuLd8yqPnjJ4&#10;ceuK9WjJJW3OCVziP2ZPhzP4F8A3uta1ayWmpTbkaS5UB1hjJ5b6kZ/AGviH40a/pnxA+J2reJdQ&#10;8y4Z5tsKxMzkRJwijHA4GT7k1+kfxJbV/Fnwl8S6R4clii1W+s3t4jPnCMRgg46ZGRn3r8s/EGte&#10;Ifh5IdD1DRrfTNStWxJGY8r6c/416DtZST0FHXTqa8HxAga1k09PBn9pWjjaVuQTkfT19+td38Of&#10;G9zp0K6bH4auNL0tpFC26kkxuScSR56EE9P8a5fwLc+KPF0IW1tLUn7z3TQKsSj03Y6+3Wu317xh&#10;pXwn00/bbn7brTL8wjAVyfQAf6tf/Hj7dKh/vI7hfleqOx1rwXomtw79VswL+VyLm2tW2LMTgh3x&#10;9xj3UDJ9uteX+PPiLcaPG+iaRo99pNlbgxrdx2eFT12J2/3jyfWsnwn8cJNevBHfwpY/MWhljJDR&#10;nPB64x796960W2j8U6OzM+/UIE82WLIZbiLH3045PtRGSvyMhxa1Z8Pa1pNndTG7GoXh1N33me6i&#10;aMfXOSc19M/s8/D/AMReKrFL7xDHBeadbkPBPIMllH8TZ6+2eTXovg34a2Hi28W5m05UgJ3p9oTC&#10;+X/fZT09h3qx8Zvi5pPgvTR4Y0a7hs3ZdrSswUdOcH+8R+QonK/uplpdznfib+0FH4V1abQ4bCT7&#10;EFFtNNZv+9LMOqHpvAOc/hXzVF+z94o8b/EbR9P0mf8AtrTdeudttq6KQqr1cSr1jZFzlT6cZqiu&#10;n3eoeOot0vnR3b7Y9sgaMNj5cY9/519j/s2zWvwr+FPiDx74nMmnXzEi0tUkxuKEqpAPd245/hzW&#10;tOPLqyZS7G18VviH4K/Z8sfDXwvt9Ta0Wys1M8cRPQ4wZMfxMctg+1eaePtYPi60tb3Rtei1DS4V&#10;D/YoiOD/AHiP4voa8C+O3gnU/F3iLUPiDp+pza9Z6rcGeaSQZltpDz5UgHQDoCOCBWl8DfDniwav&#10;ZTL4Z1G+06Q4ZoYztB9SewrOpHm95FQWh9U/szX0HhnUNQs7bbHp+pf6WtuTxb3KjEgH+yw2sPoa&#10;2v2iLDw38QBpcEl3El9b3Imdo1DHbj5l/E4/KuK1DS/FFp5Mdvotxp0MpK7YoCoHuWHbrXC65rI0&#10;Cz/tC8ZtuSoLAjJH61y1K00uVRNYQjfmbPR77xlDoe+6tpG01Ej2sYRmSRRwB9K1vh78RPBtl42g&#10;tvGUkkck8SPC0x/dBm5+c/T8K+WPCHxf1DXvFlxp0Vp9qs51PmTP95Ix1PsORV/4la1oF1fRmTV1&#10;tNSl27I5jlNqqFX5h93p3qIRnHV7mjs9D9QLjwnoPirT42iSOWBhmK4tSAyjsQR1rzrxh8LvEnh+&#10;3e60i5bVLJOWhx+92/TvXw58HP2lfGHwZ1aUG7N7pB2k6fLMJI8f3kYZxmvvX4O/tXeDfi3GkNve&#10;LpurEfPY3DBST/s+teilTrK0tGYOM6W2qPLGku9et5yqAyNhCJvlIwAMY69vSsvRPEmueGZdX8N+&#10;KNGm8VeCr+MiaOKMSNArcEEDqO4NfS3xE+Fvh74naNPaX0b200nzJe2T+VNG3ZlYd6+bvFnhv4hf&#10;s8eHbnVLe4HjfTorgZuLhf3iW+MYfHcHHzCsvYuldxBVOeyZ4F44+E+h/DHWLi48G3FybK9XbA04&#10;2ypuBJHPPArx3xV4r8YaHJFHLrMjwscCeWMbh7AkZr2n4yfE9vitJp15b26aRLYxEtb+YHBkPUsf&#10;TA4qvL8Dr/x14Fs9bt7W21pbiPc9nBPl4GyeMZ4NXGSe+hvyuMfM8Y/4STUvtVtqdtfTyzRENjzM&#10;8ivoTwn8ZtNXSkDXCRTSxnzYph8yMeuPbrXz1rHwwv8Aw3cMUW901c4MdzESAfTIrGjurlfOWZGW&#10;SA/f2n5hj0rOcZR13LjLm0Z6f40+C2ieLvNfw7f/AGGZv3ogdsq2euDXjGp+F9e8E6ybDU4nij/g&#10;mHzI30avVvB0l9K0Eqq0kUe13hzh1B5yv4dq+ltN8G6P4w8NR22o28dwt1DhhIACeOo/2h60otS0&#10;mro0d46wZ8FDxUtvdPBMxV1OM9jWnBr6yAbXBre+NfwTPw88TSW8yPJaT5e1uh/GvofcdxXmn9my&#10;W+RGzMB03VlPB0ZbOxrHGVY6SVzt01hv73FSLrDZ615+LrUrUjCs478VpaVf3d7dRwvAyBjy3YCu&#10;KWBtqtTsjioS02O2tb1riVVOSp5b6VZmYE7v4RwB2FRTXkCxxqihFRQpNZeoaoLdd27CnpxV06Kp&#10;p2MKlTnlZGkL1FuFXd8w5xV1NRO3G6uJTUEWVpC3LdzVuPWI8cyCuKvh3OXNY7KMlGNjr4dUfzVB&#10;bbzjNaFzetaXMkTvkqevTI9a4carD181fzron1KHWtOF4sgd7WErcYPTH3T/AErhlhfI6FJGousA&#10;H1pf7byygsMZArgJvFFvGP8AXAmqv/CXwiZAGLfMO3vVxy6T+yRKtCK1Z9GfFDwXB4XuNAi0yV3b&#10;UrXzSszAfMAOh9815beapJDIyS5R1OCp6ivRf2utclsbb4fTW6sWl0wsNv8AwHFeKSape+N9NxHD&#10;5GswL1/5+FH/ALMP1rtqZclO6VkceHxSdNczuzTm17ZyXrNuvF6RqQZMn0rjJNP1aViJGCHuGYCp&#10;bPQbmaaOPzoTI5Cqu7JJPauqOBox1kzKWN6RR7P8B9El+IPjATSxt/ZWnDz53boxz8q/ia9V/aO+&#10;IDeHfCsmm2Ugi1HURsG08xp3P5cVc+Gej2vwq+H8cFyyLcMPtV7J0+bHCn6Cvmz4ja0fiB4qutSl&#10;1ONYidkKEn5UHSsoQhKreOyOadVy96RwcejRht88wY9fmNWRDpsJzJKHIq/H4UhlI/4mlvipG8D6&#10;a2DLqkf/AABa9f20Huzk5ktUikusWUXEUIb0rQ0PUZdY1a2s0VYEkbDMvOB1JpF8IaDD9/UpXHfa&#10;AK3/AAtouhQXjTWTzvcxrgM7AgZOOmKnmpvZP7ilUkc7cW+pXOqTWEErSyK5ULHyTVp/BsFnJjWN&#10;U2y4z9nhcM2fQnoK6e61jw5pa3djBZzxPK26acyFZX9RnqB7V6H+zZ8GPAHxu8ZTaHeyy6dcLCZo&#10;8zsTLjqBz6VCqX0SsN1O+p4wuj6fcZi82OK37KuCw993Wr2n+DNO3Ltvznsciv0Z0n9g34O6Ht+2&#10;wSXrjqJbpsH8jXf+Hv2e/hB4ewbHwrppZejTLvP61L10cw9tHflPzV0n4YzakwW1u7qZT2Rd2a9B&#10;8Mfs++ImuFNtY6hcq4w0ZtiVYeh4r9J7Gx8K6BGFtdP0+zVegihUf0q4fG2i2ijbNGgH90AVCjFa&#10;uQOq3tE+AtE/Y+8eX10DFogghbOGupAoUfSu3039gHxZrULDVPEVtpQP3UtkLkD3Jr64uvjBoNmW&#10;zdx7l7FwKzbX4xW2uTSx6WqzMn3mXJA/Gun2kbW3MHKd7nh2lf8ABPux/sr+z9W8VXN5D1/cxCPF&#10;a+l/8E/vhnorh7661C+AOdss+1c/gK6DX/jtf2Go3VkdM1FjbpveRIwqEdsMTz0rgpP2l7a6s5ri&#10;WzuljViD5z4H/wBc+1ZqprZR1K5ZtXuesaf+z98H/DqBE0Szm5BImJkzjpnJrp7Sz8DaRcRzWemW&#10;cU0ZykiIAV7cV8gax+1ZK94bexsLaD1kuXZto+g7113g74vPq63l3eoiaZp9ubm6umAjXHRVAyeS&#10;feiVSpa41Rdrs+kL/WPCVxdGabTbW4n7ySQqx/Mio18ReGLdQIrC0j/7YqP6V8MeM/2tJLa3kOjG&#10;3mud5+Vk4VfXPesLwj+1B488YTQ6JYabZXF/cz/Lc+WQVTuOuAPesY1KsleLE6cYuzP0FbxNo0ed&#10;kVqinrhBUTeIPDz8ulpnvha+cbjWr7wR4XafWbmTVtXkTettbp8zH0UDsPXvXzlqnxi8f6fqEs0v&#10;2jTluH/d+ZATDjPHUcYGc5qU6snbQr2a6H6Of234ZdcbrYf8B6VG2u+ErdsloCfZa+A7H40+KbFl&#10;kmvYNRgcjhFUN+HGK7C3+MstxZtIlxDI2PuuuGU+hFa8tS9lYz5Yn2R/wsjw9Z5FvArH2Aqte/Gi&#10;Gxi8yO02p03YyP0r4Euf2rrjTNUltbrRtrI2AyyFcj1Ga7nwv+05BqtxDDDZTb5CF8tSG5P9ai1b&#10;qXyQPpbWf2o7HSY7hp5EQW5USgg5TPTI965Vf23NHubsWsDNcTt91IoWY1534ofw743sbtL+AF7q&#10;H7PPOo2TJz0PoQRxnivELz9nS50K8l1DRvEM1/ajOxA3lyhT2LDr+FRH3t6jBRV9j60uP2wXiBL2&#10;zWq9nuNqD8ic1lr+2b9tmaCC/t9/QFBkfn0r451rRpdE3faYZFkzx56s7fXnNcm7MzMfNl56bF25&#10;rTlfdm6peh+iX/DRAkntQ2p2808m1AjNyWPQYq9P8W9WuNPku40j8tWKnbwcg4NfB/wv8M6n4h8a&#10;6NFZWc0zrdRuzsCQihgSSe3FfZ+t+B9T8O6PcfZmF5D5jyDyxg8nJGO9Z+x1u2RO0bJGDffH7VWW&#10;fygQYzjkdTXG33xu8a6hJLLZKpgVQRJwASeCD6VnXzRm5byo9scRHmoOcOas2vgDUreEXt7K2naf&#10;I2Uj2bpZl64C9vqaI0ua5o7Rjc2NN+I3i2ZRJe6pBb4H3YVMh/PpVmPx94o1K6ENrqUk2e+P8OB+&#10;dc/pq+H9GjN3qkbShSdq3EpKj0G0cZrmvFnx9h09mttC05WHZggVfwHerVOna7RCm38KPZD/AG8N&#10;Lee917y9wwF7fic4rxH4qWnirWHt7a1vBPHE/wAoU4LE9MetYvh/VvFnj7XbWW5sru+iVxutpQyw&#10;7fw4rvPFl2bNVkNvJDtYbdykAYPGDUzk6bUoLY1p3ldSZgeEfEWp6Pa/YddhlljXgqScitm+0zS/&#10;EUY/srUZNJlYjIdQw/xrlLjXZNW1mGeWeG5iZcSSQ7hITnhWHTI6ZFLcNc31w39nW0rRqMnCk7ce&#10;9W603LTW5LjFK8jqviD4Z0TQfCjLpWk3OvavIuDe3EzMkfHLFAefoK8G0zwyNQtWt5FuL+58zaY1&#10;iIIJ5xj0r3e30vVY7eCVJngEoynmHcrcfpV/TX1PQ5Hv7rTI7mNiFd4gCfqaIyhHSWjK5bq8dSn8&#10;FvCFx4JtZNU1S2W1hZSsFsTlj05I7Cur1TxulrasFKwQR5KoBhR9BUWoeMrHVrSN4lKOzeWI34Ax&#10;XIeK9L1Kb7QYtP8APidcrJC4YD2xXBVp1K032KirLXct6N40fXLy4glURmVT9nc/3hnH4GuLuvE+&#10;q+GfOlhH765yjBoySmD2PrXA3Pi640zX4lkLwtG/+rYYIwa9B8batLrPhu01iwuW8qTCXCwjJDdm&#10;+h/nXXTjy2S0sVKPNGxzMPjTV9SvpVkiWZY8FjJxgn61lax8TDameEQw+ei/Koyec4Oay5PCGq+J&#10;Lh47d7gM67i2ME+9YEvhe+0/URZ6nAySqwxOVwSB2P8AjXTG19Wczo2NlPiDd3bQusCqy48xdvHX&#10;tXd+H/H2hXmns01jI8isQT5gAH1ri7rShbeGR9ntY1uXfy3ZjhWBbg+xArA8P6bf2/iiTSVh82Xe&#10;QY/4Tjk/gRTclLZGMopbH0u6+D7jwHdambKayvBCWimEwkjLDoSMdD7V5K3xA061U5vIA3ovy/zN&#10;b/jXxFJP4R0+00XSo737QfLktZEykQXqGH1rlvCPhHW9YvVt4NG06S4J4trDTkuJB7E4wv4mqprn&#10;1Y+Xsgtvi9FDIdsu5c9IlLH+WK6zQfiNNrgEkKywwqcNLcoqAV3dr+zz8Qry1ih+w6Xo9vIctLMI&#10;hMo/3UX9K6hfhl4b+GNm9xfTnXNXKbS90cop77Y+grSUVHVk8sTyuD4iNc6nHYwNJNcSHaqxxE7v&#10;pXaQyeIoY8RW1xKByUWPJH4A15TrHh7xG3jyLXLaOBLSElx+8VSwPZVFegaZ8RtWspI96jzIjkFl&#10;OR7ZBrzp1pRasXKnHobTeItctV/e2t1H65tpBUlr4+Gzy75InQ8FLhHH81rtbL9oeS2hgI0bzOP3&#10;o3ZX6jj9K7nS/G3hH4kNbJqWoWWnwxkMbKRdrSN/tMwHHsK3hV5upk4W6Hjkfi7w/byRvJa2e8dR&#10;HPhcfTpW1pPxG0eOZjZm3RWPMbFGU/hmvoeTwT4K1uEH+ydGvkYfeSOM/wAq4zXfgP8ADu4dtvha&#10;GGU9GtmePB/4Ca6GpdyVynlWsR+DvGXOpaRpbnbksuAwPtis/wCKXiXTtZ8J6d4XXT7yfTbJUb7R&#10;CC6yFR8obBzhenNdLq/7LmiSXUKWEt7ayTNwplLBV7nkVX1z9le/0nT559F8T3E1wkZeO1nj+aUj&#10;+EEHr+FTepbQ0SjfVnz5EsNreTRvsaByWhWTdE0bY6HcOlZV4VNyGmS6t0QfK0e1+f04rpPEln4g&#10;so5LHVlZXQ5MNwnzZ/EVxMsn2NiQJIT/ALBI/SuVx69TsVBVFdMzdVtYri680iaU/wB4Eofy5psM&#10;fh+OErd6fd78f6xZ881oreSXTbftIb08xRmtXR4dNt90t3bLdE/xb8gf8BppSjqjOWHl0ZzenWlv&#10;ZqLrSrmYzREMIRli3PTbivXtflj8VeE7fUYbWT7RCnly27ExnBGGU1n2/iHR9PsfOQDKj/VRR7Cf&#10;8+1ZXh/4mTap4uTTJdMez0u6RogzIR8/YnHFHNJ9NjndOUXqijoOk+HdKuAb6z1CyA4VLSQYx3yG&#10;6/hXqeq+LJPCN14b0zSb9o7aTTVkEMkfEquxOWUdDj+IdMV4Z8RLrxToN/IIJJr/AEp5DGYo1DPA&#10;3pjHKnsa9S8BXd340k8P2V5JBHrUaCBJZFBMEXYEDufSt+W6TNKceZPU6/XviRb6bcWdsdMW5imh&#10;WR5IcE7ckAj/AL57Vu6fo9vdXseo6bOBNPCY5A/Vty/K3HQg4ya8q1DQd2sSSNqfkTJM2FhUBGXJ&#10;42noM/lV6z1keFbtZoLG/bnJlhLMmfUgdKzvFTvuC2syxbeAvFHibXR9qtwIop83EayLtQdSWGck&#10;5r0vSZjrmqyabsH2OOFlaMLjp0I9DxWXY+Nl1aSGcw/ZZbpD8rDBZ1HIz68gj2NQeDvEl1pvi5Xl&#10;OyC6k2MqoG3E8eox+GeldSSTuVFaaIj1zx3qujyWto3yRWDB7W5jgKvGAenHr0OetY+pXVv40vG1&#10;e7nuNsrrJNwSHccAAHJUfQ9O1dXql+G8Tap/aCWEts7MiJO+xiFGTxjtjtXN6hqXhv7DDcy/aLay&#10;lyY57S4JUD1AI6Uqt1rfQrmhaziZWieKr7RvER/tJFktJz5a28aZRMnAKN1/xr3rWNUPhfSvMjgM&#10;w2KZZI+WChR+gryXwroVnqd9batp1y13Zw5IE3IMmOCPpW14g8Uvbw/ZJ7vyC37sq3TGOlc8m+VC&#10;ik3ocv4u1g+ILptUkeMQSYVjG6kdMDABrAh8QWNjPDBP5kVvkNiH7xIPBNXLTT7aad3u45orVif9&#10;HhI2eoY/7VZN5caDMxeLTWkIYqDLK3b2qHOMdmVK+x02pTT69Z3lhp6Rw7h5c1zJgF8jIJUnrj0r&#10;U+Hvwj+w+KPDNsb+0uLH7Ykjvbx4kdxyAPTGK59dSNvZl7dIYprhAPOUY8tQMZJ7muu+EviG0tfF&#10;GlXF7OIbHS2ZvOkOBtKks59+DXZTqRqGUk4rQ9T+L/iy38Lvpo8xoEnefb5j8naUH9aK+TviX44v&#10;vi54su9RDtHp0DNFZwlsBI9x5+pxk/UUVEtXcai7HvPwXupL3RhBKnz9JY0bO098etaOsfBG+ude&#10;v7+1eL7Fc2hU27LkTE9UPpXk/wCzPrl1YRtBqFwY5gzqzu4OxlPGT7819VW91qup6QjQQKYgwYSq&#10;3LAelZUvdltoYzT2Z8OQeANR+EnjaSSGKW50C6fyrmPH7y2J6Z+nY16V4g8MaJ8VNFbTROLbW4Yz&#10;9nvjyZFH8Lf3gPzHvXsHxk0K7uLG31fRrVbm9gP+lRlcM0eOQy9+a8OTQnvLebWPD8Elrq8U5nls&#10;mY+YCBx5Y/p3rWacZe5qbU6kZLlqHgcnwj8TeHvFUKGwaxvYpcwXkT/I/PDIw+8K9ti1Sx03TxHf&#10;weddfIdRso42VSwP+vjH8LZxnHHNeh31joHxQ8MWFpeSSaXd3iE7lJBjuF+8NvY59PyryyH9nfxb&#10;ofiZ/J1CbUrSNcwyCVu/r6ge1K+ujJnT5dg8R/GaO3Yw2sEb7TtAZGVunsaxNM+IGoa5eJBcwXNr&#10;K33IrCBHbnuzHG38af8AFz4e3Xw7s7CabV1Gq3cnFsrZKj1570ngXUNQ0dY7lnEyB8mNsDD+pwOf&#10;xpRhJvUzuraHP+M5bnRkaS81HVNQkdyqojGOGP0DP3PsK5O18XXEdubfyYY1J+Yu7Nk565zmvd9X&#10;s7LxJp9wJYljMqnzIXGUkHqP88V4brnwrvNHaW8ht3u9PU42qSXi9MjuPerlGwk77nQ6T4ettQtk&#10;ur14yJB8sa4RcevSuk0Pw1ZmVY4fssBPJKqCV/E8muLsNA1DCxS3sdnbRKPuEE49D/8Arr0f4e22&#10;n3O2206a61S+wd5t8sT9W+6o/KueM23oa8tkbcOi+H9BaG5O4agpGJpZNgJP+yete1fAm8s5dUvt&#10;K1FI57S9jK+XIMgkHIrgrqaw8L2ay6stpZN/DE7ea5P1PU/7o/Guf1rxHeaHpr6zpEfm3kMiywoz&#10;FATnv6VxYmXLWpzsdND3qc4HtPj/AE2b4U+I7aWFm/sa+ciCRjkI/UxMf1HqB6iuo8J+K7e6ZGVy&#10;nI3jPKn1FZfh/wAfaJ8cvh22ja9GIJ7qAJPEpy1vMBw6E91PIP4Vw/hP4beLfA/gPUda16+tydM1&#10;M2IcHBmh+Xy5R6htw4966KlKzc6exyX0tI+odPTy9l3C3mBh86juK4f4vfs4+HvjOsF1cRC31GEh&#10;luYVUPKo/wCWbEg/n2rL+H/xGA8u2nO0t0BPB+lex6VfRzIrRt+7b0P3TXVRnGS0OeScWfnv8Vvi&#10;QPhrrDeDdH0Z9IW0by5ZmTYw9TGD6/3zya8T1m+/0yRZBLPvO8SO6tuz35Ffon+1L+zXYfHjw3Jc&#10;2KrZeL7GMta3SnaJwP4G9c/pX5v3Wga/Gz6PJaTR+I9Mn8mSzkTLPzjGD1orU22pX0NKclbzMi7j&#10;kmuFaFXMrHAAUEn24r6x/Z98H+Io9Lt/7UPlygb7eJhh4UxyznsCD0qX4S/A+K1Fhe3en239ubMy&#10;eWMxxnGSQCcAj1ruPiX8QrD4d6SNI0x0l1G44LZ+aRvX/dH61jZLVGnM5Kxm/Fb4o2/gHSZdL0qV&#10;Wu2GZ58ZIz/ER/IfjXx14m8vxFfy3l1NFczN3kZz16nB4ya9P1jTdS1aKS5vVkkuZGJkZUbk9j0r&#10;zvWvCeuWuoRiG3nuIJDniLccenrVxTvqLyN34BfBe5+JnxS0m2tJntNOsnW8v7iJ8iOJCD+ZIAH1&#10;r0j9oNtX+PHxg0/4beArX/QLMfPIGxEXHV3P91emfUmug1q6u/2bPgTBpOj2slz4+8W7Wl8iMs9v&#10;GfuqcdMA/ma9C/Y+8Ov4R17F/Ys2ry6eTd3jKcBgwPlAn0zz6kV3KOlmZx953ND4U/sq6R8LfDcd&#10;z4w1e4v5plUT2sWUiJB+6T1IzXoPiT4gaF4e0kW+kQxWcMY2pDCAgA9a7X4m2v8AaPgvUSB8yRs6&#10;fUc1+f3xeuPEsfiaWKHUY7PSVddkUYPmNwCRn61xVfaN2jojuj7OnG8j7H8D+OdZvrV5IEiuoM58&#10;tnyad4i+IegGaKy17wilyJcqS1urIPrXxZp/xK8Q+B7yznvbto7S5JyqD5vwA6DpXtK/EaE/C628&#10;TanLIqXc/kwlwSThu3/fLVnSlUUbX2MKkoN37kOofBgeMPHfiDV/CuiWPhzS3gitLa1wI2mIBaST&#10;A4GSQP8AgNfO/wAZPgb410bXbm71DwheXOnoAFurWPzVx6/LnFfVvg/43WKxo1tqtiMdpvlP6138&#10;PxiuLhDg6bdLjkLMvP61qqsXrNMFF/ZPzJ0XSdKvrw2ryTWk6j5kbK7QOuc16D4d8P8AhTwxPZ6g&#10;2o6jdXsf7wxK/lInplh8xPsMfWvsHxlDofi7zJNQ8D6dfzSD/XWzKsx/EcmvFvEX7P2n+ILeW/8A&#10;CMt0L6FSz+HNQHlzgjsjHrzWkZRb90UnK1jv/hb+2HrOiXSQ6jYyXmkZCIBlpFHqT/TrXp3xc+LE&#10;niP4P+IoPDFsdTOoIH+z52ywKxy+VPPbI+pr4O034ga/4TvLyHVtO/ssxAxxx3Me0QMOpCnqeOpr&#10;Jh+M3if7U0+m3skZkkyZBx0GBkdKuU57GcYq9z1PSfgP4p1eGOSWx/s+6nAfy3O3Knufer2p+EfG&#10;3wrtUvGS8t7VXz9ptWO0H3x0/Gt/4O/tVz2t1bx+N7ZJyPkF5bjkD1Yd/wAK+1vA+oeG/G+jrdWN&#10;1bX9lMOdhDKeOhHb6Gs0k3ym0qst2j4R0n45eI/FDtpJ0ldcXbh5Jk+dB/e3AcfjXJ/Fa7s7jUU/&#10;tBItNupdqGJBgIqjkn6nNfoFrH7NPhaae7vdDgGj3l0d0nkf6tzjjI7fhXwZ+09+zT8S9L8TX2r3&#10;envqOkOcR3OnAuqIOm5eoqfYyvZPQcasbX6nXeBfDvh/xVpML6fqqWt8FWPzo5AQ2BwCK77wxpmt&#10;eE7z7Fq1s9xZzOPKv7X5ljPYsOo/lXw54bur3wNJEXMxQStIY1YgbgOhr6c+BfjfXL7wwb9tTlCt&#10;K3lxyvuAA/hOaynz0dN0aR1Vz1v4qeALT4ieDbu2nwNThBa2fPyrJjg/Q4r4A1ibUfD+oTWl/p72&#10;s8TlGV1xyOOPUV926X8RnS/lXU0S3iI3G4XhPoR2roNasdE8SWzW9zpVjesLYSxQ3kKvHMCf4W6j&#10;Hsa2pypVVdilGS2PzgfxIobDR/pXTadsXT0kKbZZxkZ6he1fUXiz9k/wZrmLltP1HwhcNh99sftV&#10;mf6qPxrzzxf+zP4q0K1k1DShbeJNNUZWbTZN7Ko9U6itJ0o2vT1Jg3e8jxu4mWCMszYX3rJ/twM3&#10;zRbl7VX8SRXi3jxz280BjbbtkUqQfxqppWi6rq9ysFpayztnBKrkD6mpVJNe8E5PoaB1KJW3NFlW&#10;5xinjX7CMcwY/wCA11un/BLxZqjKI7CEAKMK86Bj+Ga2Lj9nXxraQmU6N5iqMlUdST9BWcowW5HM&#10;+jOEg8SaKRiSPb/wGuk8H+JtBbUmtsYS5RonXHUEVyd1BBYXclte24t54zteORdrA+4qa0XTY5km&#10;jEaSoQQw45rOVODWzKjUkpXbNTXTpGj6hJBJbqVByr44YetUF1TQWPEMdbuq2ul67axzTj9zIfmK&#10;HmKT1HsfSucufAdnG4IlYK33WVsg1EORr3m7l1E73jsfQH7RFxYnw98OftK+YX0v92O/8P8A9avL&#10;xNpPhuRIUULqci5bn/VjqB9a9f8AjFZafq+leDHhl83UdP0pYYotuUQkKd59+K8Wm8LLZQ3LB47r&#10;UZxjzpjnbnqfrTqum5bjoxlGF2Zeq3eh6jeNclD5knzPg/xd67H4U+EdJ1DWBrX2fMdmwZd2cF+3&#10;5da4208A3kjouEZicfKa9aa4t/APg/yxgC3jLu395q5asrJRpy3Ert6j/ip4zs5LNtHmuGVpxmXa&#10;edvpXlEOg+G3IzOy/jXnviPXLrXNTkv5ZGLTHPXp7VmpcTnH71h+Nd9HBShHSRzzqpu1j2KHwl4d&#10;kHF+y/jUjeA9AkXI1WRfbNeRx3dyvSV/zNTNeX6qDHLIx6bRk1t9Xmtpkcy7Hp0vw90Ltq0h/Gui&#10;03w9oGk2+kxaTczTXc24XjSMCAQcrt9BivEbe91aaby0Mpk/u4Oa9B+HvhrV9X1i3sHuPJfUGFtG&#10;3XY78KfzNEqc4/FIuEk3sbviDwjbXN8zTXPlTIQm4kZcYyD9a1/h7DfeEvElrq2jXhF7anKyKoI5&#10;4wfaqtx4XvNXjt4Ll5FuLdvInCD5pHRihx7Ed66g6Re6HZx21ppd1cuw+WG0jLN/wJ+lc/s5Nas3&#10;0TPVz+054jt8Ryw2lxc9NoiOR+tEn7SXiq6IEtzYWCE/djiy/wDPivIdP+E/xI8YXBjsNLXS4pOD&#10;vcbsH1Iya9X8D/sL6pMUuPFHiRraIfM0VuPm/M03T091EOpBbFPXvi54+1CMzaZr9uyfdW28sB29&#10;Tu5r1T4N+GvFHjLwiLjXfNkupp23/amZcL/Dt6YH0rp/D/hH4c/CeIDTrJtXv4hgzPmZ8/XoKXXP&#10;iRruqQstqsWj2fTdn5sf0qVGKVpavyM3N9DT/wCFS+CfDrfa9XSBpwckGViPpgtz+NWJvino2jx/&#10;ZtG0/wA5E+VViTC185eMPEn2PV/tDa419cBSAnLopPGcdM1tW+oXGpaDBHaSyrNMApkI+ZvUnFZV&#10;K1SnZRVkUqalrJm98QPjc2s3S2TWkdt8uHljb517YP514l8WvEbaDpVuLaNrmackQqn3Y/8Aab1a&#10;vX/DPwF8Z+Kbq3TStAMGlZJm1LUz5W8/3gDzj0rb8RfstnSbdbmLx3p6eIUP+oKo8X+6QTWseeLv&#10;LY2jySikj5E8G6L4z1ozNYabNdzvzGBD8u71Zz6ema+hfEfws1U/CHTPCV3raWerahIt/rd1ISz9&#10;P3cKgdQo/U1xXxE8N/G3w6diCe/05OkmkYKMP91cGvXfhd8QLX4reF/7D8S2V5ZXtunl+dsaO5t2&#10;A+8pP3lz2NaSqbXWg+Xs7niMnwV8MeE7XaLPVPEt1jli6wR5/PNd3ZahJ8N/AdvNoXhqCDX75TIs&#10;DuCIR0GW78CuV+MHhPx78MtT2lrnWtHmBktNStI2eORfcD7rDuDWN8VvHGraXrOjWEUchI0+AOdh&#10;OGKgnPpjNXJLS3Ux5pFa2/4WvrGrHULq6g8/dkGScYUegGOldXceKvGOh26tr15pktuozIqZd9v0&#10;6VjWK6pcQR3Vvq0UyAgvGV2nHsc1wHjXxVq7QTW13C8Jnk4DEEtjpyO3NctSlSn8K1NIzmviPQdN&#10;um8aXC6hbWlnY2CuY14VJHA43dKveJPCun3Vg8mmR/Z9Qx99p8q+OhI7HFeaeHda1GCSw02ESCP5&#10;Y8DBOfw9am13T/GOn2y3d5ZXNlayMVSSVNob6UcsE1Z7eYOTfQW48AapfQl78RzvFl22sAFX3OKz&#10;fC+oNpOrJfabbYmhb7zFQufxqe2h1pbfzf7Ri8mQYdA5/IjFcrHdSW80sYBVd3SrlFvqEa3KrWR9&#10;TaL8RF1y3BjhsDqbx/vt+zcxxyPetXR4dQubWO+isMxtna8UhU/TANfMPh3SNZ16+RNKtprmUH70&#10;YOF9yegr2+HXL/wjpVvbvqsi3EQ3zWtniRcnqCx4HPp61KhypuRlfm2R2cuv6tYzKJra82k4wY0n&#10;H6iodQvbhrjyRpVrNcEfcn09A9eVeIPi9rt6xMM/2JVGB5PDY9Sa6j4GalaeIdSnnvrG61O5hBle&#10;8acsiAEZyPWqjWlbyL9l3PpH4K+G746ebzUNLs7CeVsQx29v5bBe5bjvXovjK1OnaW3lTBpAu0J3&#10;3GtPw+8cekw3cYDCSMeVj0xwa5/xPepHdosp8wQDzJB/tHoKzqVLoErM+Wvip4j/AOFe+MrZoNIg&#10;hupYkRbuZyTIQ2S2zp1PU1R1LWtW8ZXjyahrc7Iefs6ttwD2GOo7Vo/FKbT9U8dy3us6ab5ILZSn&#10;7wp5aAnoe/evOl1i11jxAw0USxxDmKOfhhjsa1d4wTTLp2k7M6Dw7pVvqzXWm3i+fYtIS0kUjBo3&#10;X69D611nw98P2XiDxBJo2heCzdXMJKvcTDewx33NwK5extJI7C91QXqhLlmdrNSq/vAMHJ/CvtD9&#10;lG1EPw8/t2a2WC6uiTll+YAcc/lW1Nc0r9DCbcbpHyP4y8bN4N1CTTys1rOshV4Vuiu3HfCis6H4&#10;p319p7hLJrogYVriQsn6jmjx6Ybj4yeMtTvIba9S6mkSGJuTEem4ds+1cvqutQ6ZZSKCoZUyB0Ge&#10;1clapOLsma06alqWdBvV0XWpb2/sYdOuJn3R/LsgfucNgiuum+Kmk2kbpHCyLKgZFtVADk9QW/wr&#10;57uvEM/jB4Evbq7aWA/uxE5wPw6V2dkv9h2LsLc3l1s3pE3Hl/7WD3rfWK0M1Hmep1b/ABG1izU6&#10;dbiC3hkTCgJmXB/vE9hW9p3jl7OzWG4kxtXBYn+deXadq0NxiUhmk7s3VT3Bo+0P4kvH0qK3kmdj&#10;80gfaFXuTivPqRnUmo9DqpyUV7p7H4SvtI1xtZjvbT7X5kH7idTgW7ZyW+tcFrXxAfwnqZis7ySa&#10;JTzuPSl8VeKI/Bvh+HS9O2K5QRll+82B1PrXn1ja2+sWtxHcu/nSDJdTznPSt7KEVFPYd3JtnpkP&#10;j/w342j8vXNMtbqRRjzSoVx/wIc11fg3Q/CdlDLb2V20dncAo9pcHcAD/dPYjqK+bGsraxje1Ejw&#10;OG5YnOa07fxZdafbgeeGCHhxzXT71r7kqavbY9c1jwjrXha5lubIPeWaN+7uLcFsr23AdKz7XxtY&#10;eJlbTdfsVacfKCw2v9Vb1qj4H+Jd9fKIYbhvNXpH2Ye1djqGveHtd/0fxDo6rcHpcKnlyD0IPeuf&#10;ljzdjb3rXWp5/rHh06SwMTLfaRK4AZuqnPCuO3sa2/D+j2y6xNrzJsupF8rawxjB6/lxXRX/AMP7&#10;LXtIeHw/rarM6bRHdNjcD2JrGv8ASdd8O2iWuq21xJIkZjS4gj8xSMcHI7im4SOedm79Tuvg/wCH&#10;dC8Ra8NS1i3jutEur5tNDYGxLkKGTdn+98y/UCvpBtQ0TwXatZ6LYIrKP+PfTYBn6kj+tfFHhn4i&#10;WfgH4N3/AIbvYbyfULq8ku0K/u1ifKmOTOM5BXNYviT9pzxjrFv5Ed5b6XZgAGOzi2Z9ST3ruhJR&#10;jyxOVpyerPqfxz8UJdEtZbq/lmtVziKFtsbPnsEBJP1Jr531/wCJzapeNM1vMiA/Kg/x9a8nuviJ&#10;dXTGS6uUnc/xsCTWdJ4+LHCkMf8AdrnlSlLdmsZJbHqTeLnnGfK25P8AEcn+dOXW4pMbpWH+yo/o&#10;K8uh8X3UnzYjUf7QFPi8cayWdIG2L0DRoBmp+qxWsmP2jPSr7x5Z6YBEZZFfHCbDuP4VwWvX2u6p&#10;dtf75IbNvkTLEYJ6cVnW0Wq6pctNKhlkP8WTuNWpTfKphuFkiVRuxL0OPT1raNCMdbXIlO5oaHN8&#10;QtLmjay1eVQDkr9q4x+Nes/Dnx38Wb7xZBYW2qxy2kjcs0mTGvdj9K8p0zUzdzJsZZGJwF7flXv8&#10;OoR/CfwnapJDG/iXVgGaONPnhgPQcdzRzwu1ybCafc6fxF+03rvhnxS8Vh9j1C2gjWCS4uD8zkfe&#10;IGOmaRv20LaS4gbV9Gt5pI+VdVYFfoQa8b1TQJdFvo7jVY4YNPu38xGuYv3qg8n5M5rA8VeNNG02&#10;6hg0fw7b3UCH57i7GCxPcAHge2a1d3G60BJbHtvjr422XjZW1bT7e3M0hCJbXC/I7Dr8x5z0rzzx&#10;xqNgbGNvslrBf25DzW8YJEmQCyg/nXH2urJr2oWUvkQ20MJDJDDnaoHJ6+ppnipp5ryaJP8Aj78v&#10;zWz0JPOD6cEVjGne99w+GasxmpWul312bi2Q2NvIoaPdLuJzTP8AhFr5rczWcqTJ1ILgH9ahhjsm&#10;uLSydZZLmMCIwxjKjvn9a7OPwhDGqk/MR0rWFCUkdMsSouyPPJLe7tmIkQoBycGmx6hNbuskEkiu&#10;pyMnjNdsnw0SS6Z7aW4twxyyIfl/I1qP4Cjt4QJ4w/fzCcN+lN4edi/rVN7mxdapLqmg6XqK7WtL&#10;xRFcLuwUcdf8+1VtAhs9D8STSWQ+z38WFkyudyg7lKnv04NN0G0tpNL1PQVkbEn7+FXwdjr6fUVw&#10;l/Ld2V3mKdW29RnB49jXMlKHuyCm09Ezt/idqeseKtW/tie3ggLKIg9qvkBv9ojkFj3rA8P+K7/R&#10;ZIoXt7qaRW4YyA8e+OtPh+JN1fWb2uoWsc8Ei7WGNrBh0Ye9Ub3Tpb3T2vID5bQjd8/G78RScoS3&#10;CVJx1toen+G/icLrUorHW7SEWUxBW4kQCS3for+45xketa9/4g0Hwh4kgtdc+0QT7i8U0bAxsM9M&#10;GvP9Tl07Wvh3balDAsF/p8saXke4nMLEBse4OCD6FvSu9+IXh+PWPC4dYI7q4tbfEBdQXZCo+XPr&#10;6GuqK54uJzRbTaOt0v8AszXGuJdP1S0unmcuYbiQxkZ7c5FUNX8L2dxbiz1PwzcyW/3RNZuHC5PU&#10;Edq8O+GNwNS1iLTHMiLIduCcFWHP6969Fs9ev7PWP7KtXunuRIUBtwzbRnA3Y46Vzct+ptKTjvqe&#10;x+HvCuneH9Ig0+C4U2sS5EW3YyMeTg15r8Wre3uPGENxCzRjy1JRQQFb+/n8K9N8M6Hr2sXl5LLq&#10;Udlb5xAsyhy4HVsemc1k+NPhvqV9eJIddgilKD5GhG0/r0raVPVGPMraHj+qaslr5UFrDJOmMyOz&#10;Z/Ee9ZpuBqUxkWCHAGWZOD+PvXqdx8HNZgSKWfWdNkikGd7RYI9uDWHr3heDw7aznUZYiu0+X5IO&#10;JOQOD60nSUVew1K+55jNb32oTlYZpo7VDyZMFfpx1rX8V3OmI1jpwnUXU9sBMsZ+UHpj6mpb66h0&#10;+2a584xbR+4hkAC5I6nHU1g+BPBf9sazd6zqkmLOMFUkJyGkI9fYZrKnTtJs1lZo6rxNpvh5fD/h&#10;ey0mWNXt7JvtplQh2uGkYsT6jG3FFczqF7b2tyyCZJUU4V24ziiicZyk2mVHlSs0cB4B8Z6t4djF&#10;i8kMsDSmdnYBW6evpX1/8H/jal5ptvDJdW3lw/I4hky6e5Hce4r8/V+1i48uWOWN8c71IwPSu18C&#10;WuqW+tJ/ZqzNOw+URg9cjrXS46c8dDhctOVn6hWupWGvQpOZELY+W6hP6H/69cp4m+HthMHuysVt&#10;KfnS6h4BPuB0z+VcL4F1OfwvpUcupzBbh0BNuvrjuK0NS1rUvECkJmC27DpXLPFJK1tTPl1M6+t9&#10;JhaMywJcXUb+YHUYy/8Ae470zUPGGox27vHH5MSDLFVycVf0O0srW+QTI1y5bkCuuvtES1he+t7F&#10;gNvzKRnj1xXLHmrNts05rWXQ+YPEz6R478QFfFmkz3+hREF9StwVntQekiOPvLnqO1TS2PwrfVW0&#10;nT/EOoho1CxXi7Zo5fqMA5rb8Ya1qmpNd6Hp8EGjXshYx+eoNteIf4d38LfWvGtM8E2hv5NPvbK+&#10;8Kasj7trIXiLf3lPofYmu6E3FWeh0crkrpHuvh3TtDj8vSbTWNNv1yTLJeN5MkfHGFbr3zz6V2fh&#10;/wAGWN/GbctFK68JKhDBvY+or4q+IHwV8UaYrarZTDWLSUljc2khYn3I616p+zP+0sngmLTfCvi+&#10;KVtM3NGmoMhL2jE8bj1K+3auynaRzVItdDu/iZ8EbPwot3rZs57uD/Wz2ceW2gd4x6eo7V5FN+0P&#10;cR2P9l+HLG28PwdD5Mf7xvfJ71+iENnY+INNiy8d1bzIGhnjIIdT0II7V8X/ALU/7MsmizT+JvDV&#10;piMZku7OFenrIgH6j8RSqYdayiTCSbtI8g03XNZ1S+LwRTalfvy0siec/wCGRwK9o0jSdR1TRrOz&#10;uT9h1CZVUmVfuNnqQK8D8PfGrWvCeli1stPtZgqgKSGUn1LYOWPsa9i8D+NNa8ReDV1vVIvsl5vZ&#10;omSHapVehUHrXjYulywjNvZnoUH70o26HqHhn4P6vpt4k0viaJWB6x27H+ZFer6hc6J/wjsGl65q&#10;yT6baymfbNIEBk6Bm55x2FfAXjX4teKtSkdJdduoYS5CqreXwPULXP6Tca7421SCxt7+7uru4YIi&#10;qxYE+4r04xjDWMTi5XLRs+99abwvHoyazomq2/2NH8p4o3zhvUHsfY9a7f4d+PioSKaUTLgBZM8M&#10;Pf3r88vtnjn4b6pdaQWZvNwsqRjdwP4gPUDvX0B8EfGV3rUd48cN9LpyMFN5dKB8/oD3x3rknBxl&#10;7SOho46WZ96Wlwl5ao8Uvurd1NcX488Cafr5m1a10y0bxBCn7xjEA8qgdQcZzWN4F8UERxh34Pyk&#10;E969ImhF/Ck9u+24TlG9fY11U6l0cjXKz5cm8cXOmyTW0Nr5L52SLtO7r0INc5fTXGqXBuJLG3ab&#10;GN3loGx9SCa9A/aS8G622h3XibwjaQnVbYFr2zaPczjHLr7j9a+H9J+Nni3UpJIzqUqOr7X2oE2f&#10;gBWkqkV0KUHLqfU8cOorGCmFZRtH3jWa2nawZfNWWKJuzbCSP1FfO+neNPF/i3xRa6ZZXt1d3t5K&#10;sEaByBknH4Y6k/WvTPi54203wzd2HgG3vDJJZxgXt9G3LXJHPPoD2pe1XYPZu9jqdY03Vbxl8/xS&#10;tlJ3k2oWHoBl+K7b4C2kWleKrp18Rza1efZtrRtIrBAWHOF6HNfJvi7wvK2nw6i6SLcRRZnt1yds&#10;YP8Arm9AcivfP2IdEt3PiHUrdxKzhIcL1ABzTjUXOk0bRpP4rn1b4q1LzvCdzGTt3q24+lfBGtar&#10;B4k8Wa5qlzvksNLdggU4VgDhVHua+0fiPc/YvB149o2bkwyjYx6MAcV8ceFdC1q18MapBqthCGvM&#10;vA1uwk84ZB4x3zxRUik+YqburI8s1vVLzxVqhnNmxUfLFErg7B6CvbvjRK/hnwb4E8N2oZJbGzS9&#10;ljaDehdhwGx3+9x71wnhLSZX8TaTYXui3EEt5fCBYpotrBQRlyCOBW78R/id4e8TfEbUkjuJ18qY&#10;WiSRhtm1BtGMH2qI8vI9dzGSlfY4K88Walf7RLptrFt7wQBM/XFSnxWjJEjWfkFeHZScMPoa7Sw1&#10;zQrjdFHqkM0qNgpPGCeDz1H9auzWei3H3reGXrzCSh49uRUuMbbiu72seaTazdXOqQ3C3UsdtAQy&#10;Q27FGds9SfQenevWfBvjr4haLfRiVLHxDYn51ljuFE6L1AGeQfaqHiDwDpujwwvqNvdWEMyh0m2C&#10;SPB/2lrg/E1q6uV0DVmg8o5WTBw/HT2pJRty2NIys9T6n1jwv4D/AGgNLSHxXpraXrATYmohdkqn&#10;sG/vCvG/Gf7EvirwHYyXWgRx+KNKJLiSzb94F91/wrw+4+JHj7wopDSPNHnPmRfMPrXv/wACf2xt&#10;e8Ow2/8Aajfa7J8BhjDL68HqBVt8qSlqjdRUvgep80eILbVLG8ktJIfsMinaY5EKup9wa9D/AGd9&#10;O+I2k+ILjUfDGqS20MKeZOrSZil/2Cp4Oa/QOwm+En7T2jrLc2Wn3F+BjzNqrMjfXqPxrwH4i+Br&#10;v4Z3V1oWghLC4tE8yKHgmZTkh93fIwPwq5cqjeAo+87Pc7T4c/tpadHrcfh7xj/xI9WUhWm5aBvr&#10;3T+VfVeieItP8QWMciSQ3EEo+R1YPHIPYivyA8Q+CvFutaxcandWXly3DbpJpiAc123wp+JnxN+E&#10;d9H/AGSs9/pzH5rXmS3kHfg9PqKyg+V2uE6aex95fGr9kjwF8TNLvbsWaaHqexpPtlmoUE4zll6G&#10;vjrUvg34n+H9jBN9inPhSFctd2yliefvEDpX07p37Sy+Lvh/Ok+lXmj6gQqSxSLvj7Z2P/jUvxG+&#10;O19Z6aujaHpUcemNbqGubjHPHOB3q6vJKNpGUOdaHgWleE7K80o3V7HL9j2ZDTOcyZ6ACrniTxjF&#10;oejrbWitMVh8kOvLQqeMA+uKzI9U1vxpq0FijNK8zhIoYxhR6cCvYW+Do8O6dDDqmnOkjDLykZDH&#10;vzXDGHJH3Uae0cmfLcXj7xN4Js7g+HfEN6seGEtndN5gCkY4DZ4rzHSfiV4l0O4LafqdyjuxYojn&#10;H4ivoP4nfD+10XxNut/3gmhyA3GPavnmbTBpN9MJUIlLH5R2FWpWjcftHex6Na/GWaezj/t7TrHV&#10;HkI3rcW6s5984rorXx34F1LTxZzaKNKVxhnsW8vJ9/WvBtS8QWNqy5kDNnBVe1VfEHmXmnpd2zNm&#10;35ZEP3l9fwranUqS32Dmit0eua34ThkZbrwv4kYuDlYbn5XH/AhXq/wS+KmrXjLoHjKFre/hOLLU&#10;lGVkH91z6+9fGWk+Nr6yZ2cllTnHfFemeGfi0Y1gDz7S3KrL/Q1pKMew/dl1Ppn4/fs/WPxW0CfV&#10;tKs4E8TWqbgVAX7QAPutj9DXyZ8MvgfH48l1KG+kuNFubOXynj27iD3yDX1b8L/jHJqojTzA9xGM&#10;SRbv9ZH6j3Fa/wAXvg1Lrnl+NPCOoHS7t4w1wsYIWb0Y47isIynF8hmopP3j53uv2WJ9FsZktfEc&#10;d2lwuDDImw57EHJ5rktD+F2seH7meDWJfNt4isoiRs7ucY/GvU/El949hsmM1jHqLomDc2a7iAO5&#10;A/wrhvDPiZrTWGl15rhW3bl3KeCPUGpqSmuh3QjBK7JPjB4d1+DS9EvrHzn8yJvtKRKSIsEBQcDj&#10;ivI21TULOPdNL83oyEV9lTeIrHwrpenGaZdmoRmYGUZ3c/8A16rx6hoet4SWKynjP8MiL/UVPNGO&#10;kkc8U6i5rngXwrN3e29xqdwT5A/dxA9C3c/hW6k2l+MNaudDupg0Sp++RTzk9PwHevd7Pw7obWXk&#10;ppkIi5IWFRgflXm2t/BPS9N1KXWNIimsr1G83d5jENntg1y+yUpOd/QuzSseE/EH4Wr4DuozIJJ7&#10;GYnyZgOPoT61zVrpumzEFllQ+pHFfWPh64sfGmnyaJqcCO3Ro2HKHsy+2fypkf7PKxrmG8tWOeEl&#10;Qg4+uK7adaUlbqcso2drHzzZeD7PyYpyFaKQfKXcrXvHw3+DGjaX4NuPFmqwR+fIdmk25ziWQdXb&#10;1QVv6f8AA2fTyLvV1t00mJskwHe0rZ4RV9TXV6imqeJr23j+zGyjhiCW2nIo/dRDgYH8zVqU5OxN&#10;jwyX4bRRu7XN1DCJCWZkj+b8Ca1vDPhXTbG4R4ZS0qurRvndIMHIxjpzXe3/AMFdZ8U6lEJbpNOt&#10;FzlXYlvqfXNdz4X+Fvgv4czJf39xJquoRDIMjYQH2Xp+dF+7RolbVHncvw11/wAQa1ZnwtaPJbJO&#10;rzyzrs3cgtkn8a+jtL+HmlaTZwya5dQR+WuSqkKPxryHxp+1Zp+n30ekaW8Fq8jiJSP4SeBk9q7v&#10;wP4F1HxZqVrc61qXnRxjzpPJbcGXsATwB+FY+1vK0VcJJy3NzUfijpmhBrbw7pfnHO37Qy7Y/wA+&#10;9cjqnibWdekD6pfNBanrDEdi/n1NehX3iTwn4fvCLuG1+xwvs3SEFlPTJFV7/wCNXwttGLT39lIy&#10;+kQP8xQ2pL3pCVN9DAsdH8ULpckXhzRGma4A/eKMRuPU+tamn/s4+OPE6RnWZtPsrZ1w0UbNvX24&#10;4q/4g/bg8CeFbeG0tYZ7qTywyKFCrtx1rzXWv25NT8YLLb+Hx/ZsJ+UXHlMw9jupL2MdU2/Loack&#10;tjttS/Y18F6KRd6/rgtIV5c+aEGO/Wsm8/aQ+D/wpuF8P+C9Pi1vU4UIF3Im6NSP9s9T9K8uX4rW&#10;eq6tNa+JY2vftGGDXhLjj+63YVn6t8LfC3jLT7e902KOw1AAqtza/wAQBONwHBOMUpV/daSsVy8u&#10;+pwPxg/bC+J3i7xFPpKauNKsg37qGyGzch6e5q78N/hH4n+IF4ur6zeTWFqx3SyyMQ7+49PrXX3H&#10;wd0L4a6TH4i8WAXNy7bLOURAsm0buhPvUfi7Vta8WeGbI6PqH2a0mVswopUMAP4m7Z/rUTkko825&#10;cZ66Ox9D+BPG3gL4b6PPZ6hdS6hHaxZyrmXac4JLZ61mv+0Z4B1zUZ4LHR9UwFy02xEjwP8AaJr5&#10;P8J6lLcaWNF1KzuLJjNm5nZMpKFPA3f56Uus6PYPZzppuo3m9AZBbw7Y1Y+mT1rWNa6toZyTjLc+&#10;hbz9px/A/nXA0aTVdPfd5Nr5isI8/wATkA9vavkjx144vPHni/UdVkU2yzSFyEXKxqTwPwrmrlNZ&#10;sbldmp3FhKx4WVTz/jXqmj6Xc6DoEepeI7cXV9dYSNbKMCUp2Zh0468iqSskrgpbto5qPWLCLT7a&#10;3s7mMtHCxk3PtMknYn8/0rmbHX9Qt9WmgltUngT5t0oDCrPivwneXWvPcWtxay2jrlvMIRU/LvU3&#10;hfwabi9is28QWCy3DrEixq8uCTgcgetChFsrmUjuPAqWesa3pt4+i3FrtuUVbu3yIw+cjIPHbtXa&#10;ftA6PfeJLy10uHxDFprwJvC3IJVyfftXs/gP4Pvo/wALdKsLpormWATXrvEpG6Q52EfQV4j8RPDN&#10;xe+KJdY8TalDoegpGM+Yczy47Kvb6ms50X7WI41I8rTZwOh/C7XL6FLa3urLULroVtpfve+CK12+&#10;EuleGcTeIrn7ZqHVdLs2Bx/vv2+grlPGP7S1noUX9jeBtP8AsGnL8st4xzPN6ndS6D4kk1SKK+in&#10;84yDJ8zBz7H8a6Ki9mr2MklJ7noV94kt9B0n7NeTQ6VadU07T+Gb0DEdTXGa5r2qarbxrb6dLpmm&#10;bvlkZCu8++etafhOe3g1qKSexgubg52zXJztI547CvWP7RudQsZBMYUjK48kuhyMdgRWPuv4nqXd&#10;xVoI+cLW1uNVvW0s2bz30soVJclVUZ54A5yMV9dfsz+CJPDc3iPw9qCxA26RNLcL6upwuaZ8Cvhq&#10;da1CHU7hS9nZsVtlkhCsfdj3xW/8PbeXxJ8R/FMFvMwtf7WEtzIh48uEYC592/lW02uWyJp80r3P&#10;Tfh3r/2Hwi9tqD+Xe6YzweXJwdoJ2tj0xisS31ZtQe4uxG1xGsh3soDAt6Y9hVL4ua9Zfbo4oGWO&#10;5+4SnBPotR+Cj9j8Fwqx582RmbPLHcef0ripw9o+XoaVJcvv9WUbrV9DvHls721s7ktyYpCN4U9s&#10;HnGa5XW/hH4T1xhPaRtpUvUvB0+nGa8P+O2rCHxncS2UjPctGkJ2tjHU4/WuQsPibrWnsqQanIjR&#10;cFS+RUcktk7pFKrB6tWPpbS/2f7S4vGe111DuwPLZQR/OvsXwr4fh8J/D+z0yMALDBtOO/HWvgf4&#10;N+NtX8V+NNGsZ2WUTTL86nBxnvX3z421JdH8KTSFwgihzljgDArrptxg7mda0nGx+fHjz4X+I7bx&#10;5rtzY6fcanFLKXRUHMYJzjH9a5Ox8EeIZdYRtU8PzPCMlo54yF9OT6V9GzfFyS8ZJP7Ka4uI2ws1&#10;nKrZHoQe341t654ig8QWNpAL0aetz8ziQEZx1SsvZwqO6Zquan7p88K9jo90lvHHDBMvAtbC2XGf&#10;diKp6heW4kYrGEZhmRickmvS/iN4Rs2iWez/ANGukCxBoejknHNeN/E3TZfDeqPpltOs0/kq4yf4&#10;iOlc9RNq0WW9GcvqlxFJrAg04K127cqvQ545rfvNbtfh7psiQost9P8A61wensD6Vy+n2q+D7V7m&#10;5bzdXmBPqFBrHttRm8VeILWO6fdGZFRI/XJrpj7sLHPy3exJrF1JcQR6veSedJcswWJT9wDGM1l2&#10;uoTwt56HB/u54xXTfEHRE8I6pBCxWJLmLzVhzkLzjFZ2j65axW7weRDhuWO0GtYxUkr6B7Tl2KWp&#10;KdcVZrabyrk/eVumaqWcNxpl8kN4UZZuDtXIz6VsSWdnNIZFQ264z5iHK/nVK+ke5ZoVzNDCRIsi&#10;feX3rXWKt0E/f1W5taLob2+rWskBmhctmEEYyfYnivo3Tf7G8beHl8NeJJLWzvZ0KW91G6vJA3qc&#10;die1fMB1C6vFXzpnaLqGXnB/pRawTx6lDc2l26TeYD5mST16Ypct/eF7Rx0Z7HpPwB8c2Wtazp0t&#10;4lrHYxiWC6ckxXIJ+UqR6/pXp/wXsPEGmLqdl4hJ8yJlCwyHfg45/DGK9E8E2d/b+CdGt9WuGuJx&#10;D9omLdl6hf5UwyCS9lvNoBPVvUnt+ArojSjGztqc86rkmlscl4v8K+G/7NeTU7KJIZZBGNq9Cc5I&#10;9PwryHxR+zbY32nzT+H5U1JfvCISYYj0HvXqHxuie90jSYUleC3NxummiG5ohjG7HoM8/WuXvNJb&#10;wx4fmvbPV57i6gUOCE2hxnn8cZP4VnK6laKLjyuK5z5P8XfDG/0G5l/d3Ftt6xzoQRWBZ6YFjLXj&#10;hIx1PevtS48SSy2IGt6dBrWmugb7SFBIU/XnpS6H8P8A4V+Ird4hZLuk+YwtJtIPsTVxqJ6N2G6b&#10;SvHU+Q7aG28nNrggnAJ5bP8ASu90Pwhb6hpam6lZJAPkK9VPrX0z/wAKZ8DaCFMGhADgh3QSDHu1&#10;akNv4NsI1SPQYVI4DKoz/KtVy3vIxcmtLHzdoej/AGe6W1K+TKBkhj94f3l9RXQ61o+ltpbxSJ5s&#10;jD05zXsV3feGxKsv9nqzR8oXVcj6HbWh4dbTfE+sQ2VnpsMjt99mVSEUdSeOlaKvH4TPXc8H+Evg&#10;DTdJuNQ8X6zA0Wi6Vho1k6XE38Kj1x1rdm+Kl9q2rXM+m6fHFd3A82S+Kb5ivQBSfuge1ez+LPF+&#10;hRzDR7bTba6060bhWhBRpB1bGMVjWvjeysWH2TQLOPAxxaqMe1Ye0gmXqfOfjm7numCtBNdX0vLS&#10;TAswFcq3h29h0+W8li2qo3BZfvN9Fr7Ab4gb8kaDZ7uz/ZRmqUvjaNo2WbRtOYE/engXI9aJVISf&#10;UrmlY+bfhjpx1DUJGcYwQHB6hRyT7cVFqRj1TxFNdMJpLWaQyutufmCA849sYr6Ih1DSINL1J00K&#10;yS4Nu+2XT4QsmSMZ44zzXzsuvS6JdrqFiI2CNkJKnDKeoI9xThYI7s7u5+Giataxap4duDb6nB++&#10;TByswPr79q3vCesL4ot5bcwLaa1a/Lc2rDBB6bh7Vwnhr4oRaXrxfTbaSK1lTc1rI3yK3cKfSqfi&#10;D4kW2oeKtM1vT4JtPvoJQLlVYYkQHkA98jjmuuNSEdCZRe51Hjdtf0GRJIruPbIceUo5Hv0rnLi/&#10;1uZDi98wY6GJ/wDCtrXPj4k0Mi6foyrcMMLPcbWxz6d61NL8danc2sczGzuY5FB/d2+38OtZVJU1&#10;q5FRUnokcJoc2sabr1pfOPNRJBvwjfdPXtS+MPD19D4luY7aMywTN5kSopPDc/1r0Vdau7w8rGgP&#10;8McdadzeWsemQXU8vlomUZueo+leXOpByTgdKjJbnkNr4H1pmEptZLcryHJx+ldxo3hPW9b09rWe&#10;SJUVSUmgX5s+jJ0I+ldJY6xaahGPs7ruPTzAV3fnXReGbfxFda1aWunwWaxSuFkm3FvLB7njpWqg&#10;52aiNycdGcrpPwIkazZj4hm8mdfLmjt1AV17jByfzr2PVvCttB4J054S07QRrAWb7zMowCcYp/iL&#10;QYPCMb3S6tLq11I4MtrZQ5QgdeR0PvWu2q6dqnw7a80yRtivudJGyyMD0NdVNOm2pIzum1Y5DSdP&#10;8OabpctyukQ2+qLNiSQRgP6nB69M1x+u/tieFdFke00fRpLl0yrSRoEBI4POMmuyuJItUkuYlvLb&#10;T/tsYZZ7g4Ct0Yexx61J4T+B2jm8hnn1XTNREbbhFH5bAn8KqnTdRXWw5yUNGeRaD+0HrEevIttp&#10;8sYJMYWRWcAE59PWuo8c+IPGXi3T7e6jEljFDKoa48sqNpPI6Zrq/Eml6P4avEuYbuPT485YREMS&#10;c9QpyPyFdXpN8njq1hiDNc2Ug+TzG2nIHdRweaidNRW5MZtu6RyGqak0vhuW2umZj5ICT7sFWHcd&#10;q8j8q18Sa8IBfu00Qx5TSY3nrk54A+len+IdNDRzadHNIl1uKuEGVVQffvXM2vwjuJpLnVtOtJhJ&#10;s2tNtwGx3rmjKbTOhqFzldX8L6ksixaiLc2YX7wkGF9wTVHT9UjtbE2+nXSyaczlWCNwW9cGtHU7&#10;G+1S1/si6lZd7hHkQ52jPIBrR0/wVpng+ZLaUh7/AG5t4XPyIP8Ano/tTUn1J5GcT4o8P2t9cxT2&#10;CyqGXEiqd2GHf8aK7HT/AIf67q8lzLbR+ZGHx9oDbEm75XPUe9FHKnqPmZU8GeAtQ8QbbvVLZdNt&#10;FO4TzqCW+gNewaRa21rCttpGnw26gYe+aEIzfTiqXjLxxo3h243XL+fcj/V24HT8K81u/H3ijxZd&#10;MljLDpVsvQNy2PoK5p1JS91PQ5Ixb1Pa47SytW3zzrJP3aRqS68RRwggI0yjp5brj+deKRx6xGrm&#10;8na4OOWUkg/h2rO1K1uJIUbS58TkgCGRyEOTjr2q4UadrrUUuZOzPovwr42sIpgtxAkbk98fzr1/&#10;QvElvfQrGrLMv90j5hXxlqXhiPS9PNxP4otQVwGC7sA9+c9KzfCH7ST+EdQ8iWV9T0uOTyxOw2t9&#10;Vz2+tbK8HaKFy3Vz7F8YfCaz8Rq9zZLHBcH5jGR+7c/0PuK8A+Imj+IPD0MeiyxTTW91Js8sw5ME&#10;Y5Yo/uOK9m+HPxm0vxZarcWV4twCPmVW+YfUV6TcQ6b4w09obmCOdSOPX8D2NVJQqK6HFyg7Hylo&#10;mnaa1u/9kSxyQR43afcZWUL3Qr0Y+9dPY/D/AEqZBLeWWnPby/M0IjTzV9M71/rU/wATvgHe6TN/&#10;amlme4iT5/3J/wBIiH8nHsea88um1rwzEbuSO31FAdzS+SVcezLmsdaZ0qUZqzPd9Dms9KsIbbTb&#10;1I4LbISAxhNmeoA4H5V0Ebal4h+z212scttNkCZ4iBj6g9a+LpfiB4hhvJLjTb1ZVdi3kRvtKH0w&#10;a7/wL8XvEeoI32a8WLUIwUkSSMemeDWsMQ76oiVCHSRrfFf9mLSvD+qah4p03R21K5hUzpoyELDN&#10;IOS3HbuUHWvMdA1LW9c0G8uNcsbiyuZPlSOSIxxquMKsa4wAB2Fe/wDhnUh4oulTxJ4qvIocYK7B&#10;Gqt3yfSsn4peEdDtY4LvTNc+1GNdphMpdZVJ6+zCpxcXWoy5UXR9yavqfCvjTwnq1nqU76l5UbBs&#10;rFvG7b2OK9c/ZWXT9H165vriBpZIzHGjsM+XuJBIx0q746+B1v4k1CbVLLU2sXZBut5I2f5se3I7&#10;Uvwj+H/iTwfrVxNHJBf2EiFZWt5QSuBkEqeR+VZQqe1paMKlJxldI9E+IHgOPVPGSavb3ccbwoQ6&#10;9Wce34E1634L0nTvDnhm3vNQjMelWqBLezAAa4fGf17mvH5r9kuFlYktu5+lXPiR421vxNZ2mnaZ&#10;azsscQjaW3Q4RcdFx3Pc0qCcpcrMZSvqeleEfHWna5rV/a2U8Jlhk/ewQtkR56D8Ole1+CfFQa4F&#10;lcN84HGe9fFfgvQ9U+H88V1DprR7nDXDEYyv93619I6ffrf6db6jZvmaEB8A8svf8RTl+7n7pLV1&#10;qe66lpjXM3nRBfu8H+96g18N/tXfACPwx9r8YeGbJYrO5fN/BEgBgbP3gB2Jr7I8KeKl1K1hRn3C&#10;RQVbPf0rR1bw7b65a3FtcQrNBcIY5omGQ6kV0pp6x6mcW4vU+Cv2fvAd94c8D6v48ttOa71+6V7L&#10;QbYgZ3Hh5uew6D8a8G1zQ7nwH5/iHxNG0vie6mZoLK4PKNnmVx9eg/Gv0c8S+Fx4RFtZ28KxaPGg&#10;it1iGBEB0FeN/HL4J6X8ZtHizdxaf4mt+IbqQbVmQ9mPQ/zq01F2Z1KPMuY+UfhF8SprrXbl9YX7&#10;TBch4rpWORLC33gfcV6D8J/iYfgH40/suC3uI9M1JTNFcXIHzIxIQ/gOK37f9jS90awhgPiCO1Y4&#10;LskBJY/XNdBrn7OcOtaPY2Op64zPYkmG4WIKwB6ryenGaOV3uY86uey63Z33ijR2u4pDKZodwCtw&#10;SRXy54c1+9t/El74etZDaaraq3lxzAjL9Tj/AOtX0j8J/L8HWtro11qL6jEg2LLLwwHaoPjB8FNF&#10;uddg8WwCSOVdpkkh4w396lU1e5pe8TzlvEl74P8ACniHxbq8scksdrFa2yMQSZ2JBAOO2T+tfPl5&#10;4u0W6kM0+lQW1y5yTENjZ9Tivo/VtJsvEtrbaC8gns43NxJ5nWRscY9cc/nXKav8F/BTbna1YyHr&#10;ukxisuXTRkRn/MfP10tjIGntHaEsTlkOfwrQ8L+Lrjw/cEG9kkibp5i5K+30r0u48F+HtBDRQ2kL&#10;Qnkh2yaWD/hGYoyZdNtUKnvz+NYtLZs15lbY7vwJ8WtI8VaTJoXiCBJraVPLYSLwQRj8K5Dxr8B7&#10;7Q1fU/Bt/wD2tprZcadcuGdR6I/f6HmooPGmh6c26CytwR6IK0l+NEZWO2gtgSxwqquOtVGairXI&#10;fvO9jx+18WRSXRs9Q0+4s51OxlaMkA+4xxW3Hp+nRIkiRIP9kdMGuy8V2c15Y3F7dQQ2sikDaxAL&#10;Ajrn1rzCbUPs7sEO5amc1NWiy4xcHdnceF9euPCkwl0KL7FKTy0CYJ5r0LWPi7c+KLe1j8V6bOLi&#10;EbY9SjjIkUemfSvDbXxQ8G0Bu9d9ofxcWzVYZkWWMD+OsIpxesmb/F0PavBej2Xiuxlk0rV7PVp1&#10;TH2O4YJJn/GuU8UNFocyx3+l3drMjfNYwIQp565HBBrNt9a8N68i3VtGmn33UT2reXIp9cjrXTWv&#10;j/UvsqQ6qq+ILOMY84gLcIPr3rpkoyVk9RJyWrM/XfjMPIbwxELW1Pkh/JhiORgZxuxXkvh34paz&#10;4v8AFVzBd3jzQRxmJY2+6qg9q9m1Q+G/Eukzzwxwy3caEI7qFmj7EV5kvwdX4d6tJc2N+dT/ALUQ&#10;GKLbh0J6rRGMXuzOc9ND3r9ljWPC0fjuf+1ry3h1FE/0a3mYBm91z1r7jWKw1jTyrrHcQ45DAHiv&#10;xK8X6R4l0/xVPNPa3dhNG2Y2ZSjLjoQa94+Bv7WHj3w3Z3Wm6tO17pyQlPtNxnfFxgHPeumFTkWu&#10;xzyp3V0z0j43XlhqXxKv47FdljbuLZOeM5+bFeR/Hb4OT+H4nltrlbqFkEsc0fdSMlD7ivTPid40&#10;8G3/AIe0W38N3KX13ChuL65U5Lytya8g8WeL9Zvrw3V3dtLo6whI7SNckk8ZNckr875S426nyVqn&#10;mR3kkByPLYiu3+HOqG8V7Kcbiq/Lu/iXuKPFejDT9XlMsGPMO9XK9Qe9UNN1aHSbyKdSqlTz7j0r&#10;t9omkkjOUXfUdqmhyabrVxbCL9wylo27EHtUk2kLqCWqPgBF5xXeXdvBrFjFeQsHwN6HrwR0riL/&#10;AFKKwtYpnbBcfKAOa56nMpe6XH3jovCl1P4V1CK5sLqbzIiDtZ/lFfdfwN+KVp4m0W1tc70m/dXF&#10;uefLbHJHsa/ONfGEMSgBHau5+D/xofwf4stZNrpazuElO7pzw34VLp1H7zQ3K+h9I/GbTdR+Ffi0&#10;m2mkGmXZL27c4HPK1zdr8SLDUYxFrGm22ox+s0alvz619J+OvDFn8bvhi1pC6PqZh86zkzwJQOOf&#10;Q/1r87vFGrar4Q1Q6LcWxbWI5Ck0LZxGQcYqoSexrGopL3kfUGuWfhb4lafYQxznTJbRPLiCHIAP&#10;bB+lctcfAnV7VXk0/UIb4Z+XY3lvj8a4O8uJvDel6PemfL3cHmSJ02EHBANbvhP4m3GoSFLCeeRk&#10;4IQFhTlGNTRq5cYx3i7GXrS+M/Bs585b+1RejFSVP41Y0X4+azYWsttLDDfyycBpRkj8K9R034r3&#10;KDyL6NJ06Mki/wBDW3pF/wCCNSmaeTRLK3u3/wCWixhT9eKFRp23FKMzzjwzqWv+IJIrx9Atrba2&#10;77Uw8s/hXp2m6vPrmo6bokFwjXcsqrmIk7B3JPoBUo8K6VrGoFrnVrkaaBxa25C59iw7VsahLD8O&#10;NFOsaRoy3Tcxr9mG50GO/ck1MoRpq6Jeh0fiG3v7eY/6VHpWi2Q8uITkFpcdX/E1yV/8Z9I0uMix&#10;Ed7fIpUGQ9fU1zT2OpfGbwfqeoHU57fU41YxWBXYEI52sD6+tfPuj+XHMi3sjxBW/eHPI5rzqkZt&#10;821whFSdme4ah4717xPeCVZ/saEc7T0FdNoNxZRqJNQP9oy4H7wvjB+lZ3gG+8ELbKhhSdtvzPK7&#10;Z+vpXS6bomieK9QEmmwzafpceQZmJYzN/sjsue561Hs5J3iy5J2t0GN4S8Ha3ctcNptmtwTu3PCA&#10;2fqBXuvw98P/ANk+EpLuNQPMzjBz8i9P1rwG+8N3WmawtpaSTXKOwCOseQcmvqdYTovg0WMLxQzL&#10;aiJWlYAZK8muunKpK6qGSPlLxr4Atdf1C6lMskaTyF5UXHznOevavPNc+Huh6Sszy6XJtVCwmkcs&#10;M9q+l18LDbifVbOYf3sj+dQXXgGxu42C6lbuP4lyGBrmak/h0NVLXU+Rb6bww0qzPMJJEjEe1nHH&#10;GOKdc+LIr2xGm2LGOH7qwqgCg4xkBcV7r4i/Zb8Ka1M88l2tk7HczWvGfw6Vp6H8I/DPhK1CaMsZ&#10;lTg3Mw3uT65/wpRpyjvI2547s8b8I/DXU754HvklitFw4Mw+ckHoF6kfWvXfA3gvSvhxc3XiTWpJ&#10;LdQCsdrI+PNY85K+1em+HZPDPhO1E39owXGssvEt0Plib2U1wHjjwvYeMLg3E+uQTnklwd/PrjPF&#10;dXLGmrp3ZEqjlp0PHv2hPiRP40+zK7AWyk+VGv3VHYCt74c+LPDB8M2Gn3txNYXMcWxjJHujY+uR&#10;0qrrHwLj8RSRxWXiGxaKNt77U2uo+ma7O1/Z70SLRx5uvMtwBgHKhT+tYSi6iu3qZ+7c1tH0rS7j&#10;Mlr9k1Dvvt5AG/EUzUvhn4a1pjIYW0+7/vxjbn/eXoa5ub4U6V4ZSK5HiNrZgcNMrDH1xmo9c8R+&#10;JfA1vHcSTQ65pLHCzYyfbNYxUovQHFPZnKeMfhtrHhnzbiCJdZhY4jmj4Cem4AZ/pXg3jjw741W8&#10;a6ubO+jQrjepJQD0HpX1v4X+M2g6soguoZdMuG7/AH4/yPNdjfTWerwpDayi4mkXKtCAwA9WDDj8&#10;a7qMk5ax1M5PlVj8/vC8epW8jwTw3EltP8hVkJG7/HtXvXwI+COuW+vQ6vexLZaaD+7a5GGYnGMD&#10;1zivoex0Ww0mFYJWh1O+J3bdirGh98DmsLwnca/4y+MFnpt7E1jpenuZ9q8rOF+7g9MZxxXoe6pW&#10;6mHM+mx9IaLpgtNP2gZSKFYl/Ac1+V/7Q98usfErXYbnUrueKC5aONBkpgH3r9U/G2pJ4P8AAeo3&#10;x4aOI7P94jA/Wvy18VfENJrqf7TaQ3UPmsAzoG7nqfWrqNc6ii6S0bPOtP8AsdjasIdKiumYYLTj&#10;cf16Vbh8V3elwBUtrewt0+7HGuSP/r12+k6D/wAJN4duda0/R2lsrWTZdG0bJjzyCR1A96wLjw/o&#10;l9Jue+kswePLkQtj361lK0tJG6v0KFv8WryCYK6F8jIZetevfA7TtZ+M3i+00fTbaV42bdcT4ysS&#10;DqTXDeEvgsvjbXLTSdB1CC7vLhwiKsT7vr06V+rP7OH7Oek/s/8AgOG3hjW41idRJd3RHLvjoPYU&#10;1Rpy962hEpSjo9zE1yz074G/Du5dgsa2dqdvqxxx+JNeU/DOVfht8LjqtyANV1yVruQt1+Ykj8AD&#10;Wv8Atiapd+JPFHhXwTC6I12/2u8w3KQqere3U15d8QPHEWqTFrZ1/sy1j+z2qD7uBxn8cV5+Ilyp&#10;m9Ne6r9Tm7jxmdZ8ZQuB53nXG2EOfvMOSf0r0nT9eik8PzafC5h1IRO8EM3yiRzkgA+5NeT6T/Za&#10;6ra6l5bNPGCEgj6BiPvD86vr4tNxeQaRcTIZGG0MibjH9T2qaNOSp89x1JRm7NaHgXjKx1q+8XXV&#10;vfA27R/NOznG1jyQaj0safHcCC3tpNTuWwu1ELc/SvdPHHw30rxNeWu29uru4MgEzrwr54AJrk77&#10;xjo/wzuXsNG07bqVudkgdNrow9c810U6kYq0Fc5nFR1PWP2SfhrqzfEe01a90f7DZxqzLvOGHpxX&#10;0/8AtHaxFp/w81OOS4S186IxLJIcAEjFeP8A7Dusa54zn1rXdYvHnUERRxYwid+P0qP9unxZFb6Z&#10;pujGdUkunL7CeoFXU2sEfemkfMXhvW4PA2ryXc2upPFGSfs9uxPmHsMHtX2D+zZDH8QNLk8T6tpw&#10;s7NFKqknKS4PDAHpXyR8AfgRf/Fzx9bQyQv/AGVaSK93cfwlM5C59TX3N8Tr7Tfh34Re000LZ2Fp&#10;FtVE4HSiMVSjzWNJycpcp4n+0h4+0XQ9Uih0m0WeWN/MaOPpkdOK+Z9Q1S2vtWfXL0SLczctvYnb&#10;zxx2rT8X7vFWpSeJFlkaLo65PDA4z9DXnmva2bqRraFsyT8Y/uiufmb1XUvp6HoPgu10rxlqGrSz&#10;EXS2+1Are/fHpmn+G/Bscfi6aS9sDYXOnTLKIeg2kfKR65Na37Nfw18UX3jjTFsNCd7dwDPcyKQh&#10;iPUkng1738dPhHfeF/Fmm6sU/ctD9nnKfdcAgqf5iulRtFzaOZyvO1zw/wAcfCUfEjUBdveNaSwo&#10;sS8ZHr/WvPdW/Zz1rRpENrqcNxubaEwQ+PpXc6t8YF0fX76wEbL5UmN34VJa/FSGZjKp3Sngs55r&#10;spOhKmk9yZqakzzHV/h34p0FpAunyS2gT55MqVbHJJHaofA9tBqd7dRLAY5WtZFXa2QTjpiuk+I3&#10;izVPE0Jtk86DS408ycxdZj2UY7VjeA9Z+x/ZvK0xLK2SQMZJF/eP2x+VTUUOa0ASlbUybFLNI3gn&#10;nlt93GWj/nXp3wa+FcXibxZaTNfwXNjaMLidVB3FRzj8a81+KuiRaB4ua2t3uppbj9+q5LLsbkY/&#10;z2r6b/Z08IS+HPBls10nlXt/+/mznKxDoOfX+tKEV0JnJ9T2DVdS8u1VV+UzYbHoo+6P61ialOtn&#10;ZKpbafvc+v8A+qmX2ox3eoOxIEcJ3Nnp7CuX8Sask1wsRmC/xMOwFXJ7mUVd2PT/AIb6xaXGl34u&#10;IUmZzt2yqGUrjkc188fFjULGz8ZXcmgQxR2qMIriBSdkbkcHaegI/lXffDLxlb32q6jbWyhri2bE&#10;kKni4iI4Zf8AaHSqvjz4X2Vpa32pjP2a8LNDeL0KsMmKT0II4PuK85ylN3TPSjTi1Y870HXNM/sE&#10;6K+grfanbOVF0pG1425XI9R069q1f+EV+029tb2+mRpdyLkSeb5bo3pktXhuueHtV0O4kazvWuYm&#10;ICNuwQD0BqS91zV7Tw/prrPLHJDMyuSxPXkDNXfTVHPytPRntN9rXi34aNFDfMtxbSZCwzsHyB1/&#10;nVjS/F3gvxHcqdUs30u6PUxuRGx/CvBZvilPeXyrq0ckmBgyK2SfetV9ftLiET2nlXdt0dc7ZEPu&#10;O4+lZ6X0NuZ299XPfdT0XS4VE+laEuq2p/jjuS5/IV0OseItH+E+hx2Nrp8aa3qEQa7EbHMUZ6Ln&#10;1ryfTfDeoeHvBK+LLTUrixV2UwWm0nehOCx9BVi3+Imn+JlCeIrESyYA+2Q8OPrWjvBbEezjU1gz&#10;R/4WLpigk6VGx9pGpT8SLJ0wNHT6iZxWRqXgZ9Rj+0eGb2DVYev2d22Sj2964G61DVdMuJLe709r&#10;SZWwFmUj8aSlN7MXsJHqK/EK0kbYdJT/AIFPIf61nahrOk6hJuk8PW7yYwGaaU4/8erzW68YXVim&#10;4wiVydqiNep+tQW/jLxPJJ/otnKj9N3l5/DGK0iqr6mcocu57Foem2t54f1RdPm/sO8jAnjMbMxk&#10;ZTu2/MfUDvXjF1bm+ikjmZUuGOXYYK8k88V2utyeKda8H6VbRSXK3MjyST+UQhVeFCnj13Vw8mh3&#10;fh+3NreOWmnbKEkErjrnFdMVKK94UUnsyjZ+E7m8muYtNnhme3TezswUH2HrWMug6nY3UR1TTJoY&#10;s5ZlGVZfUMOh9jXUWNx/ZNu0c1gkpjfKSShkdD9Qc16F4X8VXd5pjOLSKNV+USSMWVSf9r/GsFL3&#10;tDtlSjyas80/smwuokaysXYHhmZyAD7nNdPoetxaHYraSW6SNF0VW/madr1mNJdmv5glvOSd0UZC&#10;5Ppjip9L8C6nq0STaOLdoZOlxM+78gOh+tOXNP3eUmEYR95yJ18YaisJaIQafCf+WjqM/h3NSaPr&#10;i6lo+sQQTPe3MKi5WSZQwJB5wKsx/AHWNWuPNv8AUo1X+6gLfzxV/Rfh3/wgOsRpJN9oiuswszLt&#10;wCMY61nKjV5b2NJVaVtHdmR/wsqO/hii1LRorqJehh3RuOMdRWvoes2N4s0Gj6jqWjSTLteJvmDr&#10;1xkHOK7L4X/C/R9Q1i8tr+1F20I3xh2JGM4PFdN48sdA03RXtNC0u3n1FVMjyW0Q/wBGRThmY9jn&#10;jFb06DcOa5lKvG/KkcZoHjSTRllt4dTjaNBhsRHr9c1reGPEmnaPeTwQxvbwXMRBWMExu3UZBPBr&#10;zax1S2+F/iYXjGHxH4e1CNBfK8OWtXY5I56EYOCOtdNdappWp+KI5NAgcac8yyKR90LxwKialBJp&#10;lc0W9j0TR10m4m/4nSXCW0Jck2rlJF9xWR4oj0d7pW8NXN3fW23c896EdV/TNZev6lcWt0ftETKk&#10;h2Ow4+U9xXJSaPcWFyxsdT+z3C/MhJ2lgensaFW5IumTOkpNTZoa1a2WnWEk8dtMZ0+dt5OCvoAe&#10;gr1n4EzPcXd1eFBFamICGMDhSeuK82u7y41zTZodQu7aORY/LWRmAPrjGK9E+Dtx/Zunm0aRJDE4&#10;YsnQqRWMXfW4O0YNI9A1DT7yTVll0020LRtmZ5cdG9QeorkPHnxGutVx4fsyiRKNtxJZ9JWzggH0&#10;rY8aSWOqR26x30lq7PiV4+uB2qroms+F/Btq0kVn5s6/Kksg3uze3pVx0Ql5mJH8Px4Zs11TUYGd&#10;duUVYiwU+/8AeNZPgfT9MttVvdV13TX1K4upCbeR0O5D/Cu08f4V3mseJNSuNJfUbu9hiCjdDYKc&#10;nb7+9eH+KPiVqc12ZbO4KLgqBgZU9yPSpc4xd0S5Sasz3f8AsS01DE2rTGKQ/wCrtojhYV9OOp9a&#10;K+Yl8SanN80t5M7EdWYmisnidfhM/metfEz4Y6R4rjt9XaaaDy0LE2YBeROuOeOPWuAsdV8HeEYz&#10;9i017q4/57aldNJ/44uBXaeALrxu1vdWV5oyQtCNv2a5yhZT1Ck189+Pvhdq9prl2HnuYEkdpI7O&#10;V9u1SegI6j3rolSm9E7Ex0N/XviKn9oSyx3a20UnDRqRGmPTA5xTPEXiC903wIdQ0dY3ZJgJS6ZV&#10;VYEqwOfXPWvKLzwfdaarebprOB1dgX/WvafBVqPHHwfn01oHDIjwMsa4OV+Zc/l+tKNDkd73K5jg&#10;tE+Jx1S28vW7dZI3O3zIxgn6irF54c8LeILNlsZxayn5gqtxn3FcTdWos2ISMsR8ix9FTHc1BJFD&#10;NH/rNrLx8h6e2a3vynOkmbOm3ms/DXxBDJa3M1tuYCB4SSk+Tj8fpX1D8N/2kvtNx9i1C4/s6/hc&#10;xzMDuRyOD9K+W9H8RXGlxrblDeWu9XWG4UyKGByCM9Dx2qzpsOkTalc3s0lzbSCXfN1C7mOSK55x&#10;jJXWjNlK25+lvhX4jQajDG0ksbLJwJFbcjfj2qt46+E9p4xR7zQ7waTrG3cPlDRS/wC8vf6ivjPw&#10;h4o1X4fWa6tbz+doV0+1Ip2+/wC6g849+lfQnw5+N1hrEcf2W8VZOM20r4I/3TTjOytNGbj1ieW+&#10;MtL07w/rA0/x9ojaHqTHbFqloCtvP75HFTX3hbTtN0tL3T0aWAEOLmOdWBH+96exr6nubvw/8SNH&#10;fTNesob+2kGGSdQSvv8A/XFeFeNf2YdS8FyTan4G1aT+y2wZNNmbfHjPPB7Yq3BPWJKfTYxtG8VX&#10;Fvaw2I0R7sXXyfv3ULt9c16DofihbFI9Gjs7GFU4WCSNXyDzgZ5NebM506ae6LY+zwfKvYOT1o1C&#10;zfxHb2OrWF9Fb6vbrkTrlsH04/rRFyimk9TaVPlau9Gdr4i0PSI9bS7eeDS7xPvKjBAw7ZBrIbUt&#10;N1rUpYoGt1uV+VuApf3BHUVxPi3xf/wkcK2PiuwW4kVdq6jZ5Vh71xF14Fk0+7tr3Q7m8kjmYCJ0&#10;k3BSfX2rhqe87wWpvGMo/E9DtdUtRa31xBIBlWOCPSpLO+v/ALKbSznmjVMlljbbkeprn9PvtXu7&#10;q5t9XtymoWsgjJxkSKRwR61o3Xh3WdSgf+zZVtCgy80uVUr6ZAoUZ9tTF2i7JjW8M6h4gvbeQPe3&#10;MkDB/LViwY+9bek/EbxF4VuvLi0UXMBmKlUfoe647Vu/BrxVqUEa6dqNnJBMuTvVDiQA4znFbPxd&#10;+Hv9vaVJqWgg2uroA8iKCBPjnB9/enGM5R1Qcq5rORa8J/GCXR7hk1PQr+wgmO9H27gje2O1fR/w&#10;/wDG1j4u0eO4tp1dhwR3HtXx54X8eN4p8OGwuo2g1KH93JHIMMrdD+deyfDfwmvhfTYtT0qeTeRm&#10;4gZsh/U+xqo1JRlojOUO7Pede0221jT5IXjVkYYYeh9a8F8RaUNJuprC5XMJb5Q/avadD1iPVbVZ&#10;4pB6MPQ+hrzj9oOG+j0S0vdL0xr6aOT960Yyyp/+uuttSVx0pOL5TiRqV1p6FbWbzCo/49bj5kcD&#10;07g/SvL/ABd8TItevJtLsH/sjW4lLG0vV+SQeqP/AI1PD8TLS4cpcobW4iGN38SkdeKx/HGkaP49&#10;8Prewyx2+oxhliuF4ZT/AHT6qfSoUk9EzraUnqjy66+JPibQ9ejS8jks5UfK7k+R/oehr7L+E/jG&#10;H4keGBa3Cj5ows0L/eGR3r5q+DcsGjXx0zxTaPfxvIBHI5EkMZHQjPIzX0Ra6LovgnVn8QadcfZY&#10;ZgomgjIKE/3sVUY8yujFSUZcrR84/FTwP4i8D/FqLQRLMLG9V7jTbzcdp2jOzPqPSqfiDxXptt5F&#10;t4vhntBIdn9qWZw0Z7Fx3FfZPxC8H2PxK8N243Ri+tWW6sZxjcrDqv0IyPxr44/aO8HzX/gO9lSO&#10;UXthIGZVX7y55FXGKIqKzMfVvhvOtouqaTqf9v6UfmE1u+44/wBpRXnXiHRZ5I5Gsp5Ay/fjUbmX&#10;8OtcX8PPEXjbwpqCy6B9rQE/NCEJjf6jpXtupeL5vEmlxS6voCafruQBeQIVBz1BNTUpKOqIjNrR&#10;njjWOuwosi3G+JWxuaPg+xr0fwHfafqeu6TZf2ekl08qhmZtq/n6+lYXjy11rQdDtvMtZp4JJGZZ&#10;YxuQjjGWH9a639mO4i1bxbLcNpDG50+1e4WWY/u0YfxHj8q5rSaukbJa2LXx+1C48M+J7O2W3Kxx&#10;22TExzuYk53foPwry218RTahK+6GOFmOfL2YA9q9qTwbrPx18UXzrCbh7R/KkmchYlGSQM/jXc2H&#10;7L+i2Xz6/wCIraDjmK2wW+maUafu9japUXNY+V7y1u4syQw5HUx45H0qhb65KzbEtXZ84IXOa+49&#10;M8B/CzwzEoNtcawycqZCXP4Yq1b+PvhxpO+TS/C1vBLkjzPsy5DDsc96ceVfGzNyfRHxlpa+InkV&#10;7TRtRcdcxwMf6V2tj481XQwsV5bTW0neOeMq35GvXvGn7T2vW5aHSfDyxp0VljB/lWbo2sWXxv8A&#10;Dz2PimFdM8QgnyLpVACnt9R7Vdlo0gVVoyNF13TNat2nCrFdquf3ff60XHjKXR9RtL+6Rrw2oG1V&#10;61wcPgvxX8P/AIhW2nanZeZYyMdl7DnypE9c/wBK2/FEZuVkWIlRvC7vQetN31bM5NN6HsNn8bvC&#10;vji2FlqyQu5GDFfINw/Guc1z4c6Lrj3NhorfYoJF3Pg71yew9q8pm+H41SSGeVuUIPnRtg4HY1i6&#10;z428SaT4yhsdGnltNgAVWGUcepqPf2uNcp23/CodS8Aq0nmxz2k7YyjZJPpiqGsajc6XHBJBZm5K&#10;tgpjtXUXfjG91S2t31KRTLGgUleBnua90+DOpeANf8Nw6Lqr2Ms7MT/pAGWJPZqISV9dAd27rofN&#10;dr4y0XVljh1fRGV843yRZXFdRffDvwnqmnpfWnhmG9t/4vJYBh+FfSviT9k/Q9Wja40C98jdyI2x&#10;JH+fWvLtU+Fnib4btKJLR5LXtNbguh+oHSt5KcdYsftU370TxiObwjoyGyOlS2iKf9WXwQPyrC1T&#10;w18OtVjVnWSMrnCk+tel+MNN0rWrSK5uYYWlXgyAAc+leceKvBmmX9mIluJLAq2Syrz0/lUwqN9d&#10;S5SjHSxz958L/Ac8e6G+eLPI5zikt/gN4YuY1ki8RooY8AtyK5zzLLVJJ9Aa6VL1OLe+UbA7dg1e&#10;f3t9qmk3UttLNJHNCxRlJ6EV0Rc31JfJ2P0H/Z78QL4R8vR/7YTVFSLaCW3EAH/Cq/7RXwR0TxZ4&#10;hXxJplxDp+pXCKlyWXKyMOhJHQ4r4b8C/ELX9B8R2lxp8jyzq/8Aqx1b2r6m0P4k3s2nQDUFkKz/&#10;ADNHJ156ivPxDnSa00Ykk3zI43xV4Jgt7ayttTuY7lLFdgSF/lbJz81Lp/jrRfDdssMQis4l6x2a&#10;DefxpPFfw91jxV4w0LTtFuPNs9VufJGM5iH3mLfQZ/Kvf/FP7KvwzsrXRZ2a4jksRm5zKQLrj+If&#10;X0reMoqCk3ZFuUY6JHg+j3WsfEy6aPw7oR8nkPqF5lgue+emfpWnrnhUeB7Ef2lqyNKgy7Zxj2ro&#10;Piz+0ZoPw4086J4ctoYWjXYkNuAAv1xXx54u+I+seN795b+5YoxyIwflFZJVMS/c0j3F7Rx3Z7RY&#10;/Ga2sriVI7x2jQ8N616p4B+PWmTxzWmp3HnW7AMI+jbga+IjvVeCQpro9B1KTULqG2uF3SZAWZDt&#10;cD3PeuyVG0dy/a82jR96ab8ZtEhaUWumoYpV2ne2cg1kx3Hg+/eU3Gi2kSTHny4wDXzjpurDTLaR&#10;YB580bFHdmIA9MDvXSeHPFkd1eR21w+VOBuTgn1xXJdPcu8N7H014c8Z+HfD7i307w9p7RbQokeN&#10;c/jXT3fxIvrK0J0zRNLuNw/1cTBD+orwrXPCN9o+iw63p0jahprn5nh5aMerCuYuPiFJot2tvc3P&#10;kuyhl3HqD6GtYxjITjF7H0N4Y+N+vXniO10eTwRNpwlOPteAUGB1yKX43+LLrQNPs21K5eAXj7VC&#10;Zz0rxvRfiVqKoLi2lkli6CSM5/Wt5fjDLqE0Q1NFvRAcoLlA4B/GlKjCejbLUeXVCeA9C8ReKrc6&#10;o94dK0cysC1ypDPGD94A+tdLffEDStFZrDSImliU4aUjLyt61C3xM03xLam1vQkaNwPLJTFP8K6H&#10;4Z0WS5ubOZ5dSk/1M1yRKkJ9QvrWSwaXwMbm7ao7jwpofiDxxGjXNv8A2PpWAS7n97IuP/HRWN8T&#10;vjp4d+F1qdE0SBL7UYxtZiMxxn1J7mm6nr3i/VNPNkmuWUkPQqkZiLfU15F4o+F/iO+mkmayW7z1&#10;aJw2a3qRnGNqcfmZRabvM868SfES78QXs1zJdyebM25+cDNcJdeMLzT7slNQlTDk/Kx4FdX4l8E6&#10;pprOLjS7iI/7URxXE3XhdeZLxDDGTyW4P4V58aVpapm177HUaR8YL/zPLaCO9tfutuYh2H1rRlt7&#10;XxRtGm+JrjTTnP2G8mOM+gf0rz3TNBl3TxaVDNcDlizc4/wrB1CK+89omWS1nB7giuqNBJ6GMpcu&#10;p6T4o8EfELR7OOdrS8vrFuEnt3MqfpXofwV+LF/pccfhzxnplzNpkpCLPNA37nJ/i46V5P4F+Kfx&#10;I8Gr5On3N7LbR8rDJEZI/wAiK9R8P/tKeMdcSWLU4rG2nHyqZLMLu+uaupTXLZoz529DT/aS8B69&#10;8KdU0+90OePUfDupKXiZ4w3lP125x0xyK5+z/aF1jQ/CNrZtpuy6UkTzW/8AGOxJ7cV6d4m8XQeP&#10;vAfhzTfEBnjMMx/eWZCeXxgEA/eGO1YEPwI0K4vvtdt42QIw5huIMHHoRmqVSFrtk+qMPQfj1PcW&#10;cSys8cTEllcdT6Zr6r/Zzk0vXr5dXtEmiJi2Sec24bs/w+1eD2vwJ8GtcKo8QSMW+9FCFKFvb0r3&#10;7wTJoXwo8Jqom+y6dapue4mwM9yayi6UainEctY2PQPjFa/8JR9h8NxTPDFcbpZJUXIXAwM/ia+C&#10;f2gvgbrHgfxAbm402M6fcfKbyzjIik7gsP4Wr6auviBDr3iT+2PD/jW3jlKBPssi7o2Uc4IP1r0j&#10;QfH2geM9Jk0/XUs51ddrlCHjbjnIPStZVFzty0IjzRWiPiX9kv4l6T4G+IT6ddWX23Q9TjNpesFL&#10;Kmej49AetY/7TP7OOu+A/ikjeH7abUdB1uUPprwAuMsc+X+GePavq2++Bfhfw+Lm48CvZWk8rFzF&#10;IMgZ9D1Fe5/CTR7iy8J6R/wkklrqGrW8plhjRd6wgdPmI61tGcejKvdXRzv7GP7KMXwU8JprviGF&#10;JfFN9GGdTyLdT/APf1r6L1LVILGGS6umVIIxu+Y4A965nxF44u4bGW6UQ29ugOGmfrj2FfInxU+P&#10;eoavNLAmrKLbJDyH5YhjsB3qZVJPSCIS197c5rXTffFT4peMvE97M2n6ZcyGwtnY4c26dl9N2Ovv&#10;WX4j8L6U+mwWtjJFZWsQwV3Zwo6tXmurfFxE1KOxsvP1e9mOI44xtTPr9Ky/HXiie38OzhZTFfyg&#10;RlYzkDPXFc8oOWkrG2t7nSf8JH4X0W7Wx0+9a7vIsF+cD8Kv+XDfWUt1pQjW8b5nixgt+NfMHhO3&#10;mvteu55QwkjgkO8E4OBXvNhKdN8G6bfIryXOwlyp5IGaxrQlzau5FzO+HfxqltdX1Dw74hXyI7iR&#10;kindcGNs8Z/HvXr/AIw+Hel/GbRYtRhEVr4ptkEZuF4FzgdGPr6GvJ7zRtC+KWnCXesOphfkuVA3&#10;qfRx3FdN8JbjWfB/iK10PWZD9nuCqRXi5MbHsCe1VHe9PTyKtzLlZ9cfsj+DZvBfwzZLuJobuSZ2&#10;kWQYYY45rwT9oTQ1/aA+KN/4RtyYdXsQP7PulBwG6srexr7L0Ux2Ph6C3hPmSLEM47nFeZfBj4Vx&#10;eD/E3iTx14hXOrX07/Z1k/5ZR54rqi/fbl0M46XaOk+Efw4tvgb8NLLR1ZZNTZAbq47u/evA/wBq&#10;/wAcWk+mJoMM265lYPOyHovpXV/G349L9uOk6fcql4ed2chR718V/FnxNqEOqvLeeZJdTEsGbkNn&#10;uD6Vzzq870OinTcfekWdP8fWHhu8Swu1EmnXA8mSPGdqkY3fh1qr8OfDuleGvj/oVp4qjN94dupB&#10;IlwvKSI33H+gPWvJha3eqXUhcsWb2JNe5/D/AMC+IvFGhW+jnTLydocvY6g8B227H+HJ/hNaxjym&#10;cu5+uHg/Q9FsdFhTSYYooNg2GMDGO1Z/jzwXa+OPDt5pV2oWRlIjkxyjdjXhn7KvjPxV4f0WPw94&#10;4jt7aeEiO0lScMXX+6R2r6ZkZbmNZEP7wDj39q74yU1Y45R5Xc/Iv4w/Ce88BeOLy116IpcyyEqy&#10;HAdezD1rK8NfDG71+7ja1sL67g6qsMWfM9s9q/T34yfCXSviRpaajJpVtf63pqM1stwuQ3cofyr4&#10;W1r9pTWLC+vNFs9POjzWchhlgWIRshBwRiuCrFUOl0dcJe09SOx/Zp8Ua+yT6tNZeENNThEuJsyb&#10;fXaO/wBa6C3+Hvwt8ALu1fxHfeJrhOfItwEjz6etccniO/8AGJJvNRnkd+QrSHDD2/wrmtSu/Dul&#10;ahJDdTSPcxfeRQzc+lWqdSylGyuJtN21Z7z4c+KnhLWdcjt9C8I2UctrHt+13UYkkSMe5rQ1HVhp&#10;9jcXLbVu7vlIxwFXPAx2HeuY+Euj6ZP4f/tK2tzbfbXOWcYJjXqauawsl9fSzKu9ANsantXRGMor&#10;3pXOaTTeiOcvr97OIEsdzcy85zXA67rlrJdNbXd6sBmyW8xsMBjivQb+0SzsZbu54htkMknfPpXz&#10;1PZz+P8AxNMNNhnu5JGOxUG75f6Vzzk4am9ON7s6XS9fk8EeKLTUtHkF3gLuWNt2T3FfSnhfxzd3&#10;GgTtdaeNS8PXwJliI+aJu4I7EGvKfCvwZsPBWmrquro17qe3fFbDgRn3qv8ACvxrdeF/GF3pl+HO&#10;lalITncXWJiePpXNNu/OjaMTb8ZfCW18QWqXvh7UI0nhJYWtwdhK5yBn1FYGoaLDoemytf2wnLYy&#10;gUBtxHQ9j9a+ktP0PT5Gaw1WwDWk3AmQYaInowI7V5L8Q/Ces/D3XDZXFnNrOi3OTBcCMuCvocdC&#10;K2jP3bxRE6bbvc+fdb/sCZyZdAjiizjek22Qe/HH4V1fgf4D+H7q5tvEQ1ppNChYSSwSYDOe0eeM&#10;c9a6e++Fum+ImgazsfIkYgPDLK0bDJ6jI5FSeJNBNrCnhfTNN1E6TY8/aLdeZZu7HI5FEUo3k9TO&#10;8trmF4o+IXiDSfFkmpxpDd6IieSbGIB4o4RwPocetTeN9NfxF4ZPiDw08b6W+Bc28IG6AjuO+31H&#10;atnwf4Hvv7RuLWay1L7BfW5gmjktfl/3sjuOvPpUHgn4P+M/h74ivI9PY3GkSsS9tLC3Iz24xVRa&#10;bK1jaSPKdP1a+sdk1tJIhU8SKSC3viu60z4vRahALDxDaQarEBglwPMX6Gt7VPhnrN1r0lzb+ENQ&#10;FkW3fZ4wAM98HsK1bH4MT6wwSP4Ussjdbqe8aMg+vymk6SlqnZnX7ZWWhFoOl+FvEk1qNLvIbRYR&#10;xZ3EY3Z9m/xr0KP4d2sMO5LlycZyu3/CoPDP7Ic5t5Jr6KSzlJ/dR2cpbZ9WPWvQ9C+Ed94RsTG7&#10;3uobf4ZeQBXRSqVKWj1RyVHSnqtGeWeH/CsGoWstzKHkTzWRctwQpxkj614h8VpYr/xbcJY22yz0&#10;zbavKo+XzGyT/LH4V9sP4ds9JsYUFk0KscbFQ4BPNcpqXwp8LzW8sL6bH5c8nnSBQRufnk/ma2qV&#10;FKNkY05cruz5z+HkceuazetPEtwk0GZVdcrncMcfifzr1zwZ4RtNAtr5YdJR7C65lR/9Xn8eldZo&#10;vw28N6D5psbYW5k+8QxJ4qe88H2N9lV1G4SMjBjSX5fyrmbXs+Vq7NJVOaV1ojzi/wDhn4e1drhL&#10;S4eCNshrM4eP8j/SuV0PwJB8P9XeWw13ZaMcyWc6gqf14+tevN8N7LRkluIbxzx0JGfY1y/irQ4L&#10;SVP7QjjljYAi6QAkZ9a4vaVqdkaWjLUuw+NtBWMHzhuHUZFcp451vRPEVi8UU+ydeVK81bk+GSao&#10;0U2lXUUqnlsqBx6UH4K6tJIRugCA5DpLyfwxXR7eu1qxctJamKvi6L4e3FxHbSzPfGLy/MCbsZA+&#10;Ye/euKuvE17Z6TeXcFzOrSuxnOeZFfs35fnXqutfAzWbyd5vNtljKgbpHPGBiuUvPgzqNrBfRnVb&#10;CaKSDBiWT5tw5FFOc9pMrmha6OJ0KS11TTblVt1uEuTiWOUHK4HpWZouuX3gW6a1D7LJnPlyMudv&#10;PSum0XTbh9Pm+zpCJ1cqy7gGOO49ajvPCep6nC0V1aPJEw/gG41jJtTaL5uXc9i1jS/+Ei8CQ6u6&#10;K5aJXMienevHdYt5biEwFsvDyP8AaX1rZ8E+NdV+Fav4d8T28zeG9TjYW80gyYiR2/wqhouprqfj&#10;C3sZIsWbxEtdc42k44PrXTVtKz7rUqLdmiTwr8ObnXlD3erQ2oEgCxZJds+x6V9ArZ6X4M8PXAtI&#10;lVooQrS9zgVx2k/B638MpDr1xrst3KsmY7dRkP1Ayazvihrl1JoP2O3WRDOPm2nDY9q5aiVOyREf&#10;eZWPiaLUbFTKBM7HIaJtrA+p7VlXni7RLayzdT3CzK3yLxgt2Arz7R7mytXNtqMlyJGOAASCq9Tn&#10;HWsZre2k1qO5tXkuVjb5DMeF9yDVvuXHses22tajrSrPcP8AZrcD5Yu7CjT/AAzbtay30MLIwkO6&#10;C4XKy/TuKt+H7iwW3jkkvLczbc5UFz+HFTX3iKBbdpLC4kaQHDtjC/hXNGTinc0mkzndU0231R42&#10;+x/YmQYaNxg//Xopbex1rxM8ssFsJ4oztEm7aDmituVPWxyWPvfwX4aiunn1LUlS4urk8nHyoPQV&#10;8rftbeA7o6bd3ul23nappc3yKgOZImPIGOuOtfX+heGToeZIr2ea2ZMCBzuC+4q7daHpeqMftduj&#10;55JI5r1HDRJHK3rc/HZtT8WaHG8uoWd1EmclnhYL9BxXqXwK+Jl3rF5e2NnZRrMiedKuApcAgE+5&#10;6V9VeMPD/jJLzVZdAS31uzWUlNNuEBcLnHGevFeYWfifS/DfidW1nwFa2F9IfLe4ii8phnrnGKld&#10;4mvM9meIeIvhBNJeXpsbmOaYuXe1l+WRM84/WvLNU8Kz+HJiJtNngdXy3mAhT7CvtHx54X+Gl5rM&#10;erajqGq+FtTvIwFuLeQPG2zC8gjtxXI6/wCEIvs6ppvi/TvEVs38NxF5cmPcVnLljuzSKufMVvOi&#10;wiWUKnPyjpXVWdxp0VqtxexreFfmjsFG1Gbt5h9PbvXpOqfs+6hq1it4mlxsgGd1hOrH/vmudbwm&#10;ulxtZT5gZj8y3Eew/rWcabbu2XOV1aJ5b4u8QeKNYvo2lMahR8v2X7ir2QDoAB2qrpc3iSGZJYeH&#10;U5BXCn9K9X/4QsRx7UjUoR25zRHrWh+A43S+sTeTyc5K5Cgdq2cUl7xik5O0TX+GHxx12zu007V4&#10;Wdo8YmQ/MPTNfRem/Fx9Q0O4hilDSSxlF47kY5FfK1n4s0zVLiW50vRoY5Jmy4WXBPbpWzZ+OF0m&#10;RZV0u6W5jOMeZ8uff2rBxdN3T0NFDm3O6uLO51rUk0K3fZc3kgG/0CjqfxqTUPhvqnhG6cajHJaS&#10;ucpeWrEI5/l+BrjPh74l1MeKW1y7jZgGIG4YVR6A19c+HPGul+LtK+x38Uc6MuGWQAkf41UWr6k1&#10;m2z5L1a5uLe4lt7tUvCv8SnZIR646GoPD3iOfQLwS2L+dAx/fWcvB+uD3+les/FjwbbeHdSCSrHJ&#10;pVzzbXBGfKb+6x9K8Y8SaSunOftMZg7xzKcoR6g1nKmm7oUZtKx7t4SvV1zULbVdOsxqf2fErWrI&#10;CVPT/Oa9w0W71LVoBKdHgijLY8po1B49q8w/Z58ReA/CvhMxXmtiXVLxQbhnOAvoor2Wybwnfotx&#10;bakxi6hopAV/Hmu+jCyvczk7vYq/ZdThk3R6Lbn1KAA49KtLeXrJtm0Bz/tLg1My2DMfsesEccEv&#10;wKRPMjuI401sSs3OFP3uegrpbUd2Z/I4XW/AXhjWNXXUbrR7q1vFG0yQpjI98da1LC30vRY5fs1z&#10;Mqt0hmQ12v2XVjKWhKyJ3DSAn9aguIdUdsPYwP7uoNZyowlq0HMeR3XxEHgnxTzj7DcEB9p+XJ71&#10;7ZoeqWmuWiSI6ywyLn1yK8V+L3gy51a1kY6cUkAyGjXFeb/Dn4kap4Mv/wCyr4SiDOEZv4favJqR&#10;eHntob2VSOm56J8dP2b7XxRqX9q6NIunzycSKq/Kx9cCvAPEvg7Wfh/bJZ6xbNDbbsR3sQ+Rj/te&#10;lfXdn44i1jTiknzoy9jXHeNvDPhvWNFlg1LVZreKROUmOVz6Amrj7Otfl0ZcKk4WUtUfON9a2l5b&#10;WvkTLl1GWRuh+orZ+Gc1h/a82n+Iftb2kp2JJI5wjdj9DXnHjDSbj4ca0JNPvF1TRGbIKnJjrtNF&#10;1I+LLOGa2nhmzj5W4I9jUQvzW6oupG/vJ6Hu/hnw1Do+sXOnXl9eSxORLZyLKcbD/CPpWB8bvh3c&#10;aPHBqem3s76bKpS6hYBvm65Oa1PDK65/YaG5hhdrNd8EkcgY47qa6C/1iHxToB0xLWS/luoiZFB5&#10;Q9j+daVIuOwqcudcr6HyprHiK98N2fm6f5ckY6x7FyKzdH+L9/q8v2eW0tXP92SPr7Vm+N4dS8N6&#10;5d6VfWnlvG5Bzxx2P5Vwn2hre68xSYznqKw53vc05Oh9CWPj68tbdrWbRLH7DIuJIwoII+hrT0f4&#10;kaPoNvNHa6VBZLMuybyYVG8eh/OvGtO8SyTQBPtIk46k0urXEk8JIVWY9Nj4qnJpaDTs9Ue66l4o&#10;0eTw/ZpHbyaXayv5263TYJPriuf1zxNFc6cI9KtLe5hAyzKxDke5NR+LJLnQfhhpOoxRpKbW2jZU&#10;lGVbPUGuX8JfFzw1qV5me3/sC7kwsm1d8Devynpmo91/HoTGW7SOv0/4yw6PYxw3HhNpYYxgyR3C&#10;5+tUbqx8O66smsaZqa6VczDdJZ3TBlJ9DWJ41+GtvqyS33hu+jVpRny0ctA/Gen8Jrye28B+LtI1&#10;KG7u5IbdVbcIz86MKU6cUrrY0jUUtOp6zPbWmqQi3t7zZK2Rug+YK3+FcpJ4P8UWczTHUoEWJ+JC&#10;cV1XheybT7ptQ0W8VJm5uNMkAKOe5TPSn6z4t0nxB5tpNKNMv8bZYcfK31FZRrKOlroqVJbnQf8A&#10;CRX9/wCEYLDUHhu7reAJV5wPUelcJq1vPHceZCcRo53KVyGHvXQ6PY/YbUlnVwq7gynIPHGKr+F/&#10;iJFo+oarp1zpq3UZi/1ki5BY54rojLmjexxtKM9DJe+nTTxuEas33RHx+dQRWovmSSeOPzl/5aBR&#10;xSXNurXSMj7uM+WvRSe1YWqeMrDTrp9OeXbMUO5l4Ce5rB3b0HdPRI6A+G4tYYwPqUNgnd5lyMd8&#10;H1rC0/w7p2n6x9i8PS3GoSbsvdSZEYOeqj+pqGHwPrt5YtcWM0l1Ew3Kuchh7etc3H431rwbcSQB&#10;TBKDhsrzUyjLl30OqHs469T63+G/inWdEsgZNcZChwyO+APzr0GP47ETLbXzR3gY4DQ8sw+lfE9j&#10;8X5tUIXUQx/2lNej+BfiRoGgxySS22+4YfJIxz17Uo88dIs0ahJX3PfvFfw/0DxxpD6hFbrbwhi7&#10;+WvlnP0rzTxd8J5pNNGIRMQuYZ0/jX3rsfA/7TfhOOxk0/V7eS2iOfmKblb8RWR4i+P/AICt/Mt9&#10;L1G6ZZCf3IiJQH19q6u0upg4/ZPib4nfBXxN4L1Ga7fTrr7IzeYs6ITtzzzXG30M3iKOOW43Jfqu&#10;0yEHEoHTPvX6M+F/ite67pllptzHaraSkoLi4jD7k9Oa73Tvhf4UkIV9H067EgGZFiQjn2xWixC6&#10;In2WmrPyh0vS9QW8VbJHF2p++ONvuT2r1jR2u7OGyuNQukS4VSkm2XcrjsSPUe1fZH7Qf7K/h/U/&#10;CMV9oll/Z9/bt5skdiComTuCB1r5F0T4S33jjVrx0jfQfDunnyvOugVxj72AerHFbScKi94hR5T0&#10;fwd44m8KapZ3iKHKtn8COo/OvSNe1bUviVqEBtrgRWjKP3Ktz9a+cvFmt23hbxlDZ2l0bvTmgQI7&#10;rggjjmvTvhz4vW2uoklOwk/KehFeFWp8lk/hZcGr3e51/wATf2PdM+I3hf7Vo8gsPFEK7gXPyT8f&#10;db0+tfC2ueC9U8H+JJdH1izksb6CQo8cgwfqPUe9fq34Xu7uVUdlYjAO5e49a574zfAHRvjVp8Ju&#10;kW01mE/6NqMa/Mv+y3qK9ajWtHkeiMpw1ufmDd2H2RwG+41bPhD7NZ3TzShTIoJUHtgV6N8avgfr&#10;nwzvlsNTtiM/6meMZjmHqpridK8GXrW6NNazSux+WGJSWP19BXXq42bIiNh12bUlLeWsUEJOzb3Y&#10;nqav6TeXkcxlt5o5kHIjYd/Yiui8NfBjxJ4imS1EEdijthFc4CD1rbm/Zp17wr4l0WC2uH1T7SSZ&#10;1gXAXaMkH296xioczLu29T1H4EfF4WYlsdTTyreThopDwp/Hsa7b4g/BnRfGdjDqemSqLeNvN2xg&#10;NtX+JR7d68P8YaPB4SsM6hNFFe45ghbIj9ie5rT+Ec3iXUdd0u20TWGSG8lRBGXO1lJ5G0/jXEpP&#10;nfszp9mklzPU+1Phf8EvDml/C+xma0Ro3ja4Z2UfdxXwtrX9u+KPGmqNpVssFibhwjKvG0E4A/Cv&#10;0z+Jt1H4P+E19HGuDHZi2URjnJGOBXwH4sOq2dh9h8PW62okU+ZdOQHH0Fd0ko2SM4uUrs8+1DXU&#10;0i5+xTsZrtR8yx8lfrVOP4ltpV8IZPNReokU/LSeG/hjqSeJogJ/tVzO+XZsn616bD+y29xfDUNc&#10;uo4LFRuMUQ3OT6YrF1FDd3NtbeZjaP8AFWS6wIbosQPrXe+H/iXqCR7pbJ54h/EEP867Dwj4R8Ge&#10;EoVWHSoY0ABM1woZjj3NX/EHx88D+D42huZrbYD/AKuJQx/IVnHFraKE9d0Ztn8YdOmxHe2bLx/F&#10;yPyNJeyfD7xqoF/a2pb1ePafzFcTrH7Vnw8kV/8AiSteNzj9yozXkvjD9oTRdQhl/srw5HYyt92V&#10;pDlfwFdUcROWljP3D6f0XwD4Bt9i2lnCsI5KRS43fWuxs/DvgGFVDeHbZ2U5DSRLJivgHS/jhqNu&#10;R8yyEdg2K6rT/wBom9XBeGZexKvmrfvboVoPqfafijUJrfTSnhSw0pbgDiO4Tyxj8BXjmn6h461D&#10;WGh8UaLo6WbOeI4EOF9Qcc157onx7musFLxlf+7IK6i3+LV7cqpkRJxWU4RastGVGGuh61q2uaKI&#10;LOzbTLR7aJAvlyQg49x6Vn39j4G1qENJpMts6cF7bK5/CvNJvFEurXi3BtpEZR05IxXovhn4waRY&#10;xpFfaekj4+YeXkn3rnWGc3rMrWK0RxeoR6Lptqba10maaRiRHJJIVcnsRWHr3g34kT6CwjsbnUdJ&#10;bDC3b94V9OK+htJ134WeL76OW7gW2ux0kyV212i2/h6KR0sNcZLc/cRXyfrWqwMlqmiPad0fnLf2&#10;Wo6XfSPPa3GmXbE7l2FOfoa9I+CfwS+InxI1iNtPmnsNNzltRfKoPbHc19X+NtB8JXcUba7Kt5AD&#10;nbKi7j9D1rWt/iOmoWEGiaJC2g6JHHsa4TAkK4wAvp9auNCcXaWpPM7aaHV+HYvBPwZ0WGy1fWIL&#10;/WAgEskxBYnHUjtVTS/2mvCOra9LpOmzLcSqpzIgAUewrxf4hfDex8TaXLZaVrcdnLIf3l1cAvK/&#10;1bNeSab+zbe+H7x71PENvPOo+XY5TNJ4arulYV4H1L4l8eW19Y6hpy3scyyAmOUdYmPavnLVfgbe&#10;eNIb24nvns/KJW1Qjckhx99gOcE+lbfhDTfElg5025gsbqwkm3NMsg80c88969F1BdR026S20vS5&#10;rvS2T5yXGYz/ALPNTGlUV7ItyifIuo+F7n4aXkulSRNLrlxFmW+jGUVD/DGfT1Nad0sdxYwRA4YR&#10;4lwuefrX0Cvw1sdS/tGQaZObyVMI182dre1eOfEzwPqPhHTLdYBM95McSRxxkhR7EVHM4uzG431Z&#10;xen6OsNzLFDEsaMjBpJFwpzXQ/aNMsNNihvL5gqqUYIPl544FcdpnhbxZ4guglpb3L9FLMCAtega&#10;D8AvElvIt7qHl3MvO2Fz29cVDV3e4o6LU4W4/s7RLdpdAlkVw+d8q7FIr1z4Q32o+LL/AEqxmtlv&#10;PtUgI287cH71cxov7OnjfxdqcscenoLdHJEkrYQDNfZ/7M37OR+GMMmq6xLFd6iy4jMf3I19BW0a&#10;ak+aRhKbPY9N0eDw/o8AlbMioNxb6V5Z8SPE15rfn2GmyBJApCsQSu7sDitf41fEy28K6XPNLMEV&#10;VIHNfL9l+0BqF35kGmyxxIzZL4+Y1x1qicrdDaEXGN2U7T4JarrV1qF7qFg+mXrlvNmmnBQ4/u57&#10;Gub8M/DjQbWTU4PGepzXsG4+RbRoGCe4bqPwrupLyTxLBI17qlzMsikNsk2lCe4r50+LXgPxd4Pk&#10;OsadfTappqsf9JjzlAezr2x69KqnU5pe6kjRyTVpM9/vte8IfDXw/Df+GPC9reoq7WvZE86RG/2s&#10;9K8xvP2nfEWos8FtI0S84VAEA9sCvFdB+OPiHw/JL86MJBtljZQQ4r1zwZ4k8HeONNe/vbFLK/t8&#10;GVwvyNnvxW86blrNuxFo390tQeOvENxJDeyXM32lMSbwxxGc8GvvL9mP4+R/Erw/Hp+qSJHr9qoE&#10;qdPNXs4/rXxReXfhVtMkt/tD27yc7oyDke1bPgBZdB1e01fw/qqSy2rAqn3JAO49wfSlQXs22hVI&#10;Nqx+msvysJkPPRl9fevlP9rb9m218StJ468O2oXVEX/T4I1/16j+PH94CvYvhV8UbPx9pYbzVXUI&#10;htmhJwQfXFeiKispV1DRMMFT0r09Jqz2OHWDv1Pyhs9BkuGS3ju5LJlbzFZQDhh7U+38GXWueIFS&#10;WG3uZfMC/aYD5bn1J7HHoa+mf2l/gHP4ZvX8S+HLcHTZmJuIVB/csf4gB2rx34SaZPa6pqDyqW+z&#10;sURiT8zN3rKHue40bykmuZM9QFh/Z+ii2i/gVYIuAMqPvGodWt47HT0XA3kbj6471bFyhvViZvlt&#10;k2nn+LuaqLp83iKaWV8wwE7B/uiqlJJGEU27GPpNpNq11a2Edp9qhuizXDSL8iLjvUfjz4jeDvgl&#10;GsFjp9q+rsMFbdADj3NZXxd+LH/CH6TJpGgBba7kXY10w+59PU18u2tlNrGpG71a68+5Y5aR2J3V&#10;zTlfY64rlPqrwn+0kviJFgt/CC3O7lnnIx9ST2rt5PipBptlLcN4SsJmjUN5dugZifTGK+YdN8Qy&#10;aNEI7VlRB2U11tv42vI/DL3chUS+eEXHIxiqjTgo6ydzNtvoe5+Hv2q9K1y4azfSVs7hRgRzKB+F&#10;dsvxc+0zQolmlxEw4wOV9sV8bX+ty65IrvbxPKvIk2fMPxr2T4Z6g99Z29yWxNGQj89GHT868+qp&#10;05XjK6OqHJJWaOo+K3xBs7phZz6UI5dnmW95Dwymsjwt8cr7w7pfk3trBfRLxHdKmcezjtXY+LPD&#10;cPizQpZNP8uHVFG5FYcb8fdPs3868v8ADfwZ1a41221m6u20xCm24sV+YOQe/Y1tKnJrmizJyhHS&#10;SOlH7Rnie4WV9O0O1v1BxGtrgs31Haup8L/EfxvqeybVrOz0yJhny1+Z/wAazZvDGmaL5j6bapbS&#10;sdzGMYBNV11zYdlw+ZB/D3NNR7mDqX2R6LN44v1H7uT8dtNj8ZagxDyXGxP7uBzXCjWAylmKxQLy&#10;dx/nVC2+IWnXuoW2n2UsUtxdM0cE7f6oOP4frn+YrWMU3YzvI7zWvilNouyM3jpI3O3qfyqj/wAL&#10;s1TyS9tIbyRl3RxjALj2z1rz5r/VfCN5Nc+K9Fa7iaTA1KzBkCr2yvYCpJDYabcPc2hj1Tw1cPun&#10;ji+aTT5G/jC9QhPX0PNdiw/d2BSsd/o/x6vr5hFe29vHMDzBMu1x+dLrfx60jSFVtR01DuP/ACzU&#10;GuH8QaSkVvD5LpqkMx/cwv8AM/1R+uPrXmHjLT7yzghgnWSeUlt1u4w0X+6f4hWVSn7OLN6dpySa&#10;Pd4fjl4L1KMPPp0sSsm8MYyAR7GuV1zVPCHi7T7ifwzeXFleq2XXew/Q1zWhmxvNFit2eNHtoVV4&#10;nHzZwOa4jxlHPp9iZNKt7hb3zcNJbxnaU9zXPySlFuLubpQi9VYuaDrlpoPjwxeJNWuorZoyIpcl&#10;l3H1HpXfXngzRPEDJc2fiiG5AXCxs+0Y9MV4/qmpyWOn2n9uWg1A43PJtPyA9BuA61i/2lpGPtej&#10;301neK2/Y7ZQnPTFZOHu2e5s3/Kz23R/CPiPS9YZdNkheAdAs2c/nXoEfhXx7EouY0JTGWTAbH0x&#10;Xzno/wASNR1HVILSS5+yXTsqRPCcRkk4yxr1+z8QfELwz4t/seLXE+zw24upLk/OgXH3frmop0e5&#10;g73Mrxd4nurfVJNE1V7lb0xmSNGLKG9sV5TNquuXl08dnbvAygj0rrPFvjXVvHHiqC/8Q2a293bx&#10;tEkiLtEi54au40Hx18PodNs9M8TW8lvdSnal5EDz9SO9aOnFO4Rk07NHjM2i6/pumpe6bBJcyuD5&#10;kbKGVGzg8daytN1jxn/aEcZ02QFm279hVR+NfW9r8OdBkZLrQ9fCFhuRZuODXN6h4Gm8PzXT6nrA&#10;u4LgnYiEAL9CKUqPNLmQ/avax5p4YhXxVouu6F4w025Ec8eYJSN5imGcMled6a+o+D9cXw/qfyyx&#10;sDBJJkLLGehHvX0XdeKtM0+xKywOFiTaJQOQPrXCeKLzwt8WNHexffYazCd1hftxhu4PsfStWo8v&#10;I2OPOnexvaJrF1DJzI20gbY2PH1FcV4h8SSat4guPOBVIQAi/wB4nOawvBPjK88OXU2ga5GUvrfK&#10;o+chl9j711vw98Nxal4qaPUrppGkzcC1jwxCgjAJ7A5rnjTvNRBvku2XvEHwakuvCtjr1sm3UIh5&#10;zKpI3p1wfcdfzrj5PDekeIlmih3adq8v7xdnMUrfxDb29ePevfPEnjqx8NxRWqXCRxRnPlD5se1c&#10;HqXhvTry4l1TTN0KynzYdv8AyyY88e2a9KcYRjoc8ZSbPKfDOheIND1CeCXTNgjPyzKmVYeoJ7V2&#10;en+G9U8QXQjuVSz07rI6sCzn6DpWveW+m6VaLe69qEt7MefLZzjP071yfiT4iQ3Fi0NpP/Z8X3Yo&#10;kGGb3PoK5Xy7pHRfuz0dtY0Pw3DFZfaEgCDhEGfz96K+ZJNT1iOeXZKtyC2dzckUVl7SRPKj6K8F&#10;/t5XdjrX2G/s5ZdO3bUmf72Pwr6q8F/GzQfGFvE6zrGZRkbjX5bt4T1i5SOWC6tS5POBjFdX4b0v&#10;X9EdLhtfuUkX7qRDKD6jNbqpNO0SJRpNXufohqFxJZ63LeWMm07yVZTwadqWm6d42tXGu2UN4WGN&#10;xUBx7g180/CH4qa1Cy6drV3DfxE/upkYhwPRga+itG1aK8gV0cMMdjXNzypydtBWUkeXfG74GnxN&#10;oNidJuoWt9MZ5jDNxM+VA2g9McV8neIdPuvCsbJqIksJGb720nHPQV9861cS3lwlrApJbqoGSa7D&#10;wV8HdPvovtevabbXYI+WK4jDY9+azTliqqSWnVlc3soH5j6J40k0+9Hla9NbLGwCguwBHfNesWni&#10;nRvFFmILnX7O4dhws0y5z+NffGsfs4/DHVrdvP8ABumNI5wWWEA/pXC6l+xz8KLTUo7qDwzEjfeX&#10;a7YB+ma9tU1FbJnK6l+58Taxor+GS1zBcuIwpYNGwaM+x54rm2ttH+IG4yXBsr4jA+X5DX6Bz/sw&#10;fD28X9/pG5fQyHFJb/so/DaGQmPRFX33t/jWbUrqyVi41O5+bWtfDSfQZRLLA8sHaa25/Hitnwzo&#10;dzKqx29y0sbfwSfer9JYvgH4NsBHHDpu8DszE1s6b+zt4Jju0vDoVuJuu7biqdNS0Gqy7H59aP4X&#10;k0+O4eYNcxKu8Qr97cO2Kx7Hx74h0nWXuBp0lnp0biNImb95/vYr9NdS/Z88FakpZtLSGTs8R2mu&#10;GvP2b/BTXzefp/2oBuPMbNKVP3FDoTzxbv1PmaPxlb+PvDhsr6Bt7LhWKHr9K5zQ/hpqWpTzaPd2&#10;809hIpEMjRlhGe3PpX3BpPw58N6CAtnpNtEF4GEBNbUdnbQD5IEQdtqiuR0LSvzD5rrY/Pi1+A/j&#10;rQNQng0rRWmU437wGRx2Kk9K9a+Efwh8f6TZ3UWuWlnDaTfejVvm/TpX1e2P4Y2z9Kb5csnSPFW6&#10;cWLmex84N+yfqmo3bSp4klsrNuViiJDL+Oa7fwf+z3eeGldZvEU16MgoZhlk/GvWXhnULtIX8alj&#10;Eyn5pF/Oq5IbNBzS7mNpPgOSzYifUGnT0K4rYk8FwSxoBdOoByQO9XYX3YBlXNWVl8sgb8/QV0R9&#10;1WRnbUzLzwPZ6ghEzsynjA4rlrr9nnwdfXHn3Nn5smc5LGvQvtQXgvxUb3CNj5xxVSaluK1jjk+E&#10;fhnTWX7PalQOMBjisvxP8NfD2qae9pPYRzxv/C/NegSTRf3wSazbgRSygFxjNZOMeiKV+pwPh79m&#10;vwEtuBc+H7eYHnDrkVW8f/s9+BLHT4INP0eHS5ZMsZLVdjfpXtWktb+UAzrtXvXCeNtS/tHUJGQ/&#10;u1+VcelKpaNMqN3Lc+XPFnwX8W6Vayf8I/rrTwZyInUB8eman/Z9m1DRPF0+m69BNHeOmEklTAYZ&#10;5wa9rldlbBzXO+KrwWvkXCopmibKtjmvJqYjkV5HXCLbPNv2rPhf9oEWtWWk/b7hhskEaktj14r4&#10;v8TWtrHqH2dLdoXVR5iscFW7jFfqfDcr408JAwSeXc+WVDr1U4r4B+JHwFvrHXtSun1XzSZmaRpV&#10;+YEnvW7jzpcgcyi/ePGmtYl+6zr9GFUJrieFwqTtgetamr+F7mwv47N54d0j7VlLYXnoSavTfBXx&#10;cMPFFHcqxz+7lBrL2dR7Ir2kO57PrWoDVP2YrS8lPmyxIIWKjuGwP0r5heWLzPT1NfWnwp8E6tJ8&#10;IvEHhvXrT7K+13hErDByMgj8RXyXcaLqVxf3FrBZzSywsQ6xoSRg4rWcXoRC2tjY0XxXqvh3NxYX&#10;UqQZwQT8p9q9D8P/ABktL5Ps+oosG4YIxmM/4VP40+D91YfB2wv44W84KshVRzyK+fJdPvbFwzxy&#10;I391lIrGMZFcyker+KPCLXOoDU/DmsTLNu3+Q0ucf7rUzTfE32y4Sz8Uab59wxCpdxrtmz0HI615&#10;zp/iC+01wUkdcc9a9t+Dury+MLqVtSsYp7e0Xd57LyG7c1tF9GhSutbno1zpdlovhNVSVjIwGA/3&#10;gvvXnty4mmbaM56titnxRrg1K+eGOT90Dt68Vk7tW0G+ikTRP7S09lw7J82M9xUzfQxiuYTwH8Uv&#10;Cnhvx5bQ66rTW0Z5ZBkK3uK9S+IfwM+HPxg8SHXdI8Qx6FDqEKiaGFRkuP4sds14vD8LdKuPFkWr&#10;pG6Wpbe9tIOQ1dT8Q/hrdLZ/2r4flkhuETJhjbAb6e9XGfKvcKlDlep6d4N/Zn8SeC4zB4e8ZWWs&#10;afnckM/ysPpR42/Zz13xA6z6hoVreTD70lu+1m/KvlDSPjh4r0LUGt4tQnSSNsMshI24r1LRf2wv&#10;GHh2BJbhnuoePmJ+Xmq95/FH7gs7bnQ3nwL0/SYyl/4du7YqeZPmrl77wV4Ytb5bddRuLOVTnyZu&#10;Qa9m8C/tjL41t/s17b27XGMGKTgt9K6E+IPDOrXAmv8AQreVG674lcCsuVX0FseCz/DS3ntQ+kat&#10;H5h52ScA1w/iHwzqej7/AO0NOYdhcW5yD+VfZdp4Z+HmqYK2FpaL1O2Qxn+dWrz4U+DrxVMF3Mi+&#10;nmhx+taRfS5d5ddT4d0X4m+IPCNiYYStzZRSblSYHdg9hX0l+zn48v8A4jagz28bQixAmlQuQh9B&#10;W34x+C+l2OmT38NrHqVqoJkRkAfbjqMda0P2cD4Q8H2d5DDJJGbyXeDL2HQL+FY1IRdm9GEb38j0&#10;3xl8SFsdIuob22a3uJgEQ5+XH1rxzRZtI8Sa5dx+IA8OlqNttDCcKWPV29TV79orVdQ13Xl0/QrZ&#10;57e3t8q8SkqXPfIr56bVfG2kzeRc6DfIUP34YmII9elZ2qdNS5SsesfEL9mvTPEBGpeHha6qUAIh&#10;Z/LkGOQPQ147qfhzxN4b1C4u9c05rEF/l2jgDt0ro9P+K3iXRZovM0a9KHkyLGyt/KvUNB+MyaxG&#10;kOr6X9pgbgpfW5wfxxUzk5R5aiZCa6DPgz8a5/DqxG6lW5sY02SrLzge1fWXhW30L4g2a3uj3ixM&#10;6hjDnIP0r5ybwt8MfE0efs0nh67lGM27/umz14rnNNn1j9m/UY7uw1STWfD00uEjUfNHnnp6U6Ml&#10;FWbuhtc22h9S+O/hba+ILH+y9cs01CzbmGbb80bf0NfJ/wAS/BelfDXXJLK+gvrON13QXQUeUy+m&#10;fX2r7P8Ahz8XNG+IujwCWWNZplGFc4J49PWq3xI8EWGsaU+meIbFNW0K5+VZSMyQnt/+sV2zjGpD&#10;3Xp+RnFuL1R+culfEODw5qVxcLcfbGIKx5GAoz1rX8RftCQx6GsWnwumosCrsg3Zz6V0Xxi/ZQT4&#10;YzXHiGBbrW/CONw+z8yQ+z+3vXiknibR4mji0zT4dOUHmRsySH6t2/CsI4dx0NlJbnHatZa/4qkl&#10;vL7bZW6tuM12+Bg/rmvov9hnw3YXvxVt7BLmTVPsMRv2m24jTjAAz7mvG9aurbUlS3eXfu6xxjAN&#10;fYX7BXgeDRdL17XltzFJOyWiM3XavzEfma6aatZWshTvqz039r74iT+D/D2jiGFpIfP33LIudigY&#10;XPsTXy9dah4U+Ji/aodaj0PUGwOjJuJ65HQ11/7SnxZ+x/HKazmC3ulR26WN1ZyH5JFPzNx/eGc5&#10;9q8A+JvhmXwPqFvrGkp/aHh+5YPbyJyVP91/cU6keZ8y3CL5bJn0noll4Y+H2lyXgukuZIY8yXkh&#10;y7fQV458SP2kdQ+1RjTYo0gJOwSHnH94iuKbXr/WLBFu5SI/vyqDwo9K8k8W6ompalJMsgCKdq49&#10;BXHChzu9Q2nJRV+p03ir4teJPFSst1qDJD1EcR2j9K841DUcyHc7SueTzmtOxktb5HjeQo/8L9Ko&#10;yWc/nPGUWVQfvAda74QjHZHFKUpGU95KegCn9aijhkmYtK3y/wC1WnLYNbx+Y8RC/wB6ov8AR5Di&#10;RyE6gCt+ZIzdyAKinbEc474q5bCXIClifarlvHZRqCieY3+1W/4eYahqVtaRQFGldUHHqaOa4xml&#10;6Jqk0AmCSQw/89JMha6TSb6bTWjh8+a7mdhhYxwK988V+AbO68F6Fo9rJDpjQnzbieTjI7n3qPwr&#10;pOh+G5449D02TXNT6G7uEO3P+yK563L2ub09Nx3gXSdYhjS6n2WdiRhpLs43A+grW0++ihvLm307&#10;TxqV3MGjSYpnbnjit68+G+va40ep6u7RRg5EA6qPQDpXceEPDMegtDJDbKgyCzP97HvXkV8RGLtF&#10;fcdlODepyHw8/Z08Uas0kki/Z4y335DgV794W+CMGg2Ya+v49sYy8wGFH4mqfib9oDRPB9isUsiz&#10;Sxrhba3Pf3NfNXxR/aK8V/ECd7e1m/szSughhPzYrujUlNaanPK6Z6H+0XrXgtbFbTSbqSTVkYKj&#10;rIWyenSvHWk1rTo7dm1ghHUkqW5X8K459QubdT5IWOVvvXE3zyMfb0rF1ae7khdpLqTzGGNzt8xH&#10;t6UvrDj7sXqUoylubmsfFm60e9a3+3Ncsv3mU9KpwfGqadsee59a4zSvAWr+LNQ+zaZY3F27HkxI&#10;TXsfhT9irxfqMMct9JaaFbNy0t5IN+P92u2NWdrshtR0MTT/AIm3kkgkiLyKOflzW9Y/G6+gmEav&#10;OrdNqk5/KvVPDn7NXw68BhJ9d8WXGqzIMvDbEJGTXe2WqeEdMty3hHwfDfzL92eVAzfmaxljacNJ&#10;S18hxjOW0Tx+D4sa1YQx3Nzb30cXDK8kTYNeu+Gfih4f8U6Os0jxPconzRyAZz9DXH+NvEPxN8R5&#10;tofCsQtmGNuV6V5tbeFPF2k6o8134NuG3DBEJBX9K55V41ndaeZesdGj1PVvitoOl3BXdBBI5/5Z&#10;qBn8q047nWNYtrfULKz+025II2nkrXkMHwvvtQW41F/CmoCPcJBHkFkKnJAGc4Ir6C+EfjKx1lYt&#10;Js9KvLORMKUniK7cVMoRUU73ZHtdbRRtfBfw7fah4xuo2F1BaKodlb/VnPb617t4w1q38O6SyqQi&#10;otXNLtbfw3pZk2KkzLlmxzXz78ZPFVx4ga406zuPKfB+cdqqpUUIKK3JiueXNI8++Jmkw/FZZoZ7&#10;2SD5iU2nj8a+fPGHwt8QeCf31pE13bxjPmQjJP4V3MGt+IfC88g1OzkliVsLPGCcj1rq9F+JljfS&#10;eTJKjn+KNjXNaytJHT7svhZ4p4c8bXUkflXkU9lMpAO9CDn8a9O03xQI4Qk4BUrtJIyrD0Ir1KGH&#10;RdYUG4tLeZOvzICfzqb/AIQfwlqSlAscDN/DnArqjh6dbWnKzOaUZR3R84+NPhPoniOB73R9Ns1v&#10;eWa1KhVk/wB09j7Vxvh3R7Pwfa3AnsGspJshreTPUdua+o7r4N29u7HT9QIUnIUtuFc34w+DN7rm&#10;n/Z7yAXI2kR3ER2yJ+PetJYfEJcr1RMJRjK58d65rM8kzy2sih1YgRdF69K7X4T/ABaPhfUFe9SO&#10;a3fAe3ZgT9VPrWR45+B/ibwfcSTmzn1HTgxxLbrkxj/bHWvNZdG1G1ufJFo6JuyGKnjNa06coKw5&#10;SvqfZ8fxgh8P63ZeI/DNw0VwrjzbfPyyL3BFfeHwd+KmnfFPwpb6nZsFm2hZ7cn5o37ivxt0qPV9&#10;NkjinDmFsYbnH519GfAf4xP8Kb2LU1vmkgkfy5rbs4HXj1FOMuSV+g5r2kdVqj9Pb23i1CzltbiJ&#10;ZYJFKsjjIINfLHxE+GR+H+u/bdPhzpkxaQ4HRzwFr3fwr8V9B8WeGrfWILyP7LMmc7hkHHIPvXHf&#10;EL4saXq2lLo9osUzyZBkPPIrqlKNrtnGou9jxLT7e10u1e41BxHvPCsea5Cfx4virxZb+G7G4GnR&#10;3G+OKUdXYA4ra1q4tNQkljvASoyu0nGD61ylro2i6ZrVlqcMJe8tX3QuDkg1wc13eRveMVaJ4jrH&#10;jjVrPUL3Q9W04am0EzRNvB35Bxwal0/4e3evQtdWkUmnZ58m4XIP0Ne3z+HJPEGuS6qulp5sjlzI&#10;y8k+tXZNNurdiZnSFR2qZa7IpSZ5dD8Gb99NEySpNOBxGM1ch+Hetz6FDp6xLbus5kd5OgBFelR+&#10;IW0rcFHnD1qG58Z2/ls6y5kxzG38qwlPk6GsI87s2cFovgIW9wUuriS5cHB8kYFew+CfDltodvIU&#10;3Dz8F0bk8dKxtN12xh0tLpIh5r8vxwK57VvjZBpchiigaaXsE5qoVHa09jGppJqKPdlulILRosYx&#10;zjvWHrXii302NmklBI6AV5FJ8V9V1DT4/LtvJLHLgvj5e4qCHWTfTXNtGvnxSQkxsX3Msg5wa0dR&#10;LRIyjT5n7zOx17xddLA0jL9kiPRpDhm+griD4iGoXCQ6fO11qDt/qYxnj1J7VyMln4k8bagLaafy&#10;dg5WQ8ge1eofD/4aW/g27ttXjvmkYxss4cDaQR+hBqqUZVZJPRFOPIjktB1a4tfFer2ethp7izO5&#10;bQv8rJjJx74rb0OPRdQ1jGl2ck24+Z+5+Uxse5/KuD+LvirT7zx1LcaX/rdipPKvcjj+Vdb+zzrN&#10;pD4+WzmbFvqVsyDdxiRcEYP50Omva8sWa/Yudr4z+Imo+EpLK21q1lk064XPmDGXHcZ9az9eu/h5&#10;4ksDe6TqNxomtlAiyRkx7s8YcfdI9a9f8UeFdI8SWjaTfILuJTvidhzG/pn3rw3xZ8B0jhkn0fUE&#10;jIJ/0abjn0zXS5zpPllqYKPNqjM8Jahq3wz8Uy2gvrLWbTYrLIJgY5I353Jn7rA5Bwa6Hxv4is9a&#10;vIH+2W4JB+UcFP8A69eTyeGde0W4Vp7KUw55mRCyjHuOlYWsia4uI3y0jLJyAeorKpXahy23NacX&#10;z8zPUNcsZbXTbK5tmYT7QWMOCJMN1Y+uKybjUvEa3CQWaNc2dwd5YdFA7H3rP8K+N00OBYZN+xT8&#10;1rOSwI9VyMiuivfixpFnJbz6Vb+W8zeXJbsMBW/vD2pRlHex0J8ysmYeqTeINWsWsrp47GxibBtw&#10;Oue545rjo/Ab6h85jaFlchpFXCkZ6+9d3rHi7Ub25hA05pIncRiWFNwLHtxXsuk/s86xqGm20k9+&#10;tu8yh2jA+4DRGKnrZk8ipvWRwXw7+Glrpvh+8hnazl+2qFaa6xlF9V9DVHxJcyfDvUzKdW/tawEA&#10;ARTllAPQ+oqb4zeA5fhrpayS619qlLbVt164rxbTddvdVma3a3knEnAAGamUndQijoio25mzs/iJ&#10;440PxRaWM2gNcLdeUxuDNkEN2A9qwPB003jDZA6b5rdgyS+hHrWnb+EYrWzmE21JZFwI16rU/h3T&#10;pPB9jNcW9tJMhPzbOW/KprO802YRjZ3R6gPEF3pelCKV1muolwJE4xXAS6trt1rsb3DzTW+C6spJ&#10;UfWvQ7HVLJvB7EQKZpk3N5g5J9DXP3sUdrbhrOUoZE+eNulKVaMY2iKEHKex3XgX4gJPtsb3Sra7&#10;t+jNKBXSax4Z8B+ILdkksm0yQnIkgwNp9RXjWg362t0kDr5LMeGY4H51102safp8ZaWdryb+4pwt&#10;ckajkrI7vZReqZzfxI+CpvrX7RpurxypAMxzSHa4A/h965Pw3rV/4ZkZrYGfUJI/Id8k59h+VdRf&#10;avea7cM/mCKFT8qj7oH9an0y80q3uvM2xm4z83YHFbxk15GTil8WpkQ6Ddai7X+sytEPvCIHLH/C&#10;ug8H+JbPVpp9OjuktktzgBsk/QUWuo2PiLxIGvY5bTRYxjzFBKs3oSOlegeD/A/gW21YS6SVmurg&#10;8ln3Ln8TW8dXdnPUnpbY+WfH+pa/p/jmbyoJruzRz5RaM4ZfpXXaT4R0rUrKLUJmN284By/Gw91x&#10;2Ir6Q8bfD+3WNpvsywXG0rHcxD7p9cV4drXhfWdO1qIW0y3ySnbJ5Ue0qTxn0reNkYaS9TnL74eW&#10;32gmGVolPO3OaK1fEWh+JNNvfKkDSccMvcUVg3C+wcsn1OHtfg/4ytppJTqNvcbuSobbWFear4k8&#10;Lai8F1bmUocbWGCfoe9fQEniC3s2+Z+lZeutofjG18idlScfcmHDKfrXpTowktNznUn1PHI/iQYo&#10;ybizks7tRlDgiu4+E/7RWraHrQTVLiO50+UgKsbZaKue8RRjR2W21y1TU7IfLFeRf6xR71mL8M9F&#10;1bT5NQsbt35yETgqPevLxNOMFzSZvTveyP0c+E3i7SNeu7a5QwzeYBycHFe7SatBEqxLtAX3FfjL&#10;4b8XeK/BEpi0fU54zvwibs4A/iPpXS6n+0J8R1iDDxHcI3T5T1xVUKjpxtYJ0+Z3ufrlNq1vtTBX&#10;Pesu8vIpDncvFflFpP7RXxDjhVZ/EV3LO3TH/wCqn6h8cvibcKCmrak6558pCT+grd132FGjdXuf&#10;qXLfwR9ZUX8RUX9u2i8G4jz/ALwr8xNN8Q/EXXGEhvNakduRuD7TXWafqXxO0/Bjtb+dvfOP1rGV&#10;eXRFex8z9HtM1vTBJue5i3dssK6GPXrGRQFuI8+zCvz40vxl8QGtk+3aP5i9CJXCn881vQ+IIL4q&#10;L6a/0e5PQ21yWH5URxiWjViXRZ9w3mvRJGVS4jb3yKwpL+1ZZX+0xAgZ5cV8LeJfA3iXVYpj4c8b&#10;3E287vs9xcNHJ9BXDafYfEzRbqa2uJ9QuQn3llkLHHqD3q1iOZ2LVFW3Pv698baRYjfcajbwrnGW&#10;cAZrG1D4weGNNVml1eEBRk/N0r88PiRD4t1TSo0nmv47cN5qp8wUn1NcRpfja9hkGnaskyofl81g&#10;cH605N9Bxgup+ier/tZ+BNJ+U6p5zdhGM1j/APDZXhK4XdA7sAcHdxX5/wDiLw79u3GORpIvvJtO&#10;CK4WNY1ma2zIkyHkMSM/jWE5Tir3HyLofp3cftYaK0irFLCzN91fMBNMf9pJ25jt1IPQg5r879C1&#10;O30yQSmJJinDI5P6V6H4N8ZS3GoPsTy4SOI9xOK4/aVJOyY+Syu0fYcn7RWpyf6i2jBHvUUn7Q2t&#10;yKdzJAR3K8V86t4qNvN80ZMfdumKbrXjG3vvDt20F18v+qJI5yeMA+tOLrJ2bJ+LY9Y1z9r+bR7n&#10;yJ9Ti8wdRH8wrmNY/bA1K8t5WsdVa3fHyu8fy5rwzQfh3PqIC3KrbWbNueYjdK/+FdFqngnR4dLN&#10;okcc0fqeHqvaNbsr3InS2/7aHiJUCXOsxmVfvbRjP0rZsf2oNZ1lh5HiAKx6KSK+WvHHgFdHtvtd&#10;rHuTdhlY9KzfB9np0l0qXSywyseGyQKOVVFdOwnKKPt3Rf2gvFNjdRvdXslzb5yyq3BFek6L+0FY&#10;3+BcHymPVX/xr4+hubvQdPea0X7bbxYyu/L49celWbT4maHNtFxOIJem0jGKytWjtqTdH3RZeNtO&#10;1ZcxTrkj1rJ8SXCXCEAgivnLwTq1jqjLJaankdgr9a9Rj1aKztcySzORgBc5BrCXNUWppGaieneA&#10;dSOj2EzvII42b5cnjNeK/tSXF54V1bTvFNvEZbO6XybmP+An3FbUV1d6lDILhJLaBv8AVru/I10t&#10;5pth8XfhfcaPqhKMp8st0ZWHRhXfSvyrpYmTUj458QNpniSz+0RDFvL82FUFoW9KzvCPj660G4+w&#10;zXDvEDhJ2Yjj3q5460rw78Mdal0fzb0XkLjcpbKsPXn1rkpdJg8ZLLc6fK1vNDzJbKMsR6iuuTcZ&#10;b6mHLoe2aN8RhqGoW9kbyMoxz/rCct24rltS0kXfxMt100y2891IHkEb8EH73Fcj4X0mzl1GzaC9&#10;lWeOReZVPXPNe++E/A9tpvxaju76ZVSKMGNj/Fuwc/zrONRTdy7csT1v4i+H1sfhnOmwJ9nsy6n0&#10;IXivhKDxu0t8Jb6GO8eM8NMuelfoJ8cb+3/4VbrE8MokjFuUyp7Y/wDrV+a0bwXQCBgJXb7uKmpF&#10;ydk7FUbWd0em2PijQfEU0Nonh+x+2SHaAIuGPrXc+IJLHwXoH2Kwgis5ph8yxDA3HrVT4W/DmHw3&#10;oh17U4gLyQZgRv4F9a8g+KnxDXUPEDpDKRFGSoYHrWUea+9ypRTdkL4mm1NpPItlZQeWkB5qfQfE&#10;XirwzCtzBcNLEvJAbPA7EGubt/iRJpsaiQR3A/6aLk1cj+KtveW8kL6UkiuCpKqR19605FLdD5ZL&#10;Zo9O0H9oCwvAkesWEbE/8toQAfyr07w7448PeI7dYra7RWXojNtOPSvnHSr3RpLOBZPDyhI84Csc&#10;nNdr4V8E+E9YNt5WpNa3d1yIxJtEPsfel7Pl1uOW2pZ+KnwtfULhtTtdI88MCZJLQgmQe49a8Z1y&#10;zTTfJjuLa4gjI+eJ8jvX0nd+C/GXg+MNo91LrVpnPlnDDb9c1m+IPGMchitfFfhtYGwMSNED+uKb&#10;lOO6MrdmfOGm6TONQjk06QFt25Cx2la9n8L/ABJSzSCwvrlnnA2s5GB+Fc3480nQJLiG90qWSGNx&#10;tZVP3T249Kr2vw41ue28611Gyvocbh5jZJFP40m3YqzS1Vz3H7HH4m08oJWlicdVOGHvxXmPiPQ/&#10;HvgW687Sr28vtPZvl2OWZfYil8I6xqnhO4SG5ktWT+6twAR+dfQGi+MtEsbGO61K+tlndcxwFwSf&#10;c1NrPUFzowPAJ8eazY2llq1+bea94jik4IGOa9f8XeG/Dvg/wrEt0FjvIYdqvGMM7Y6n8awfBuoa&#10;ZqurTeJri8MsemRs/lqPlBPSue8WeJ5fFEEd7cx4FwcqjdhniptzbGzlY4TR/itqXh2+Z4bqG9iZ&#10;yptpOvHb617F4P8AjFaeOrNoNJnj0vXkXC2d8o2u3oDXyX8Z5JtC1O21O1tltEkzEzJ0Y9m+teUw&#10;+LL+z1BLo3MvnqweORXIwexrSK5Voc9TR3Ptzxl+054q+FUyp4k8HW08Q4kkjUFRzxzik8H/ALX+&#10;nfESae3tfDdpbpEu+Z7hkRUX1ya5f4c/FzR/j34U/wCEO8dwrHflNkGodN/pk+teM/Er9nXWfhLe&#10;S3McxudJkf8Ad3UfTHUBq1Uede6wi4t2kj6n1L42eDLlVsbnw9byJJyLxIyE+obFZcXxy+Ek6to2&#10;uWDXAjfgOxIHuDXx3a67q2lr5cVy7h+is24H6Cr9joJ1axvpNRf7JNkMLgLkg+hFYqnO92zb3UrJ&#10;H2/4T8W/BSG+t9Q0ky2U0LZRknYAH6Zr3a5+IWm6x4Ztbuza4vLGGVXMgBZSnQ8/Q1+Uuh6HqrXA&#10;stOj/tOVmxGlscs/4V9U/s1/F/xF8N7iXwn4t8Pala6JegoklzbttjJ4646VceeL95aehD5eh9ma&#10;RqGg2Olz2d00lzpl2pBguUypB7DPavmbxl+xH4N17Xbu/wBF1yXSbeZy6WzRbkjz2B9K958N+MbP&#10;xN4XbR7u38yS2YwrKF5GPun8Rio9P8UTWPnaBe6cl0rqUVmXDMp759a1VblsunoZ8l9ep8vN+w7d&#10;aS0lxaa7bX7Kp2h12k+gHNfVfwP+HreAfhDY2V0iw3kavPN/vEk9foBXzj4x8K+PfD/jq0trWTUG&#10;0m6uFETKxO1CwyCfYV9N/FDXJfDvwb1uSyEk2oixaG3jTljIV2jit4yvdNBLbRn5M/GrxFdeJviN&#10;resyrOfMvpGiZmwAAxAA9sCu++G/jR7fT4dP1e3abT7wZaF+dnbcKh0v4OeK9Qvmv9a0m6S1jO/a&#10;YuXPpxVzWfDOq2ZNwdMuQ4GFUQt8q/lXK5StaxrTipXcnoZ3xY8KXGh+H5Z9FRrjT5zkyRc7Aa+e&#10;mhEcnzLuHdc4Ir6P8K+Nb3w6slrqNpLLp0hxLBKhyo9QD+tZfjL4K2PiWQal4cYLFO3+oJ+VCeeG&#10;9PrWtHbzMZSbdmeD23lecd+AF6Doa0F1ZLeNlig3ORgOx6V7DofwNsdJih/4SaOR5PmIihcBm54H&#10;vVLxP4V8HaPcLF5FxZ7ugugykVpzLqNKXQ8mtdWECyJcDzI5B82apXGjrGRdIS1vnGPSu01bwdBr&#10;d1FY+HIJL+4ZhkxZYY9/SvVfBnwW03w1CW1521S+kwyaZbchW/2mrOVSMdR8rejPL/Afw1v/ABo3&#10;+gW+YVPzzSDaifUmvZfBPgvwx4Z161s1Y6xrO7mSIfuoiP516h4Y+GGs+MvL08INK0/gLY2C4JH+&#10;01fTfwr/AGZdE8H28d1dWkYlAztIyfxNYKtOpJJKyL5Yw1Z5IvwDvPiVqmlXSg2+nRRYkZx1+gr2&#10;nQ/hZoHgS1SK1s1lu8Y3kZOfrXXa9470Tw1/xL7Vo5LkL8tvDjI+teX+KfHV9JG585bMcn5TlhUV&#10;qybsgjHqyb4jarofgy3+0azeospXK2kPzOfwr5h8Z/GvVfEDyWuhWhsbUnb5hHzEetV/il8RNMs9&#10;SYee11eSHaWdtzE/XtXjXiLx5qFwz2kEH2aMHH7vhm/GuWybvGJrz2W5u6pN/Z4ea/uWmmbnaGyS&#10;a881rxdrd3fRxaZF9niz3HJq9a6Dqt9Mby5uGgjb+E8/pWxa2MMbAJyy9ZGrdRl9ojm5thtjqF4y&#10;t5sQEvTeD1OOtbPg7RRq3iSzN8Q1sZQX3jIIB5H0rLvLuLTVYMwiCjJkfp+FYEHjOSx1QzWkj3Mp&#10;QxquMIoPf60404xdytWtD6g8cfEjxD8NLqCy0LRrXTdOuE3W95axgq/qN3Y1wF78aNY1BjJf3k1w&#10;wPI8zI/KrHwU+MUHiCO68K+L4En0xyAkjHJiJ6EHtXLfGX4S618N9cF5bFdT8M3rZgu0/hz/AAt7&#10;1jKl7R+8wvy6EGpfFqDVrqNLicw26t8y4xn616X4Z/aG0TSbNIY5RHGgx0Ir5u1yzOl6lb3IQNEv&#10;3uOMkVh6temaEMV2eYcjA7VEsDT26iWIlY+3dK/al8PNMA18AfrXQr+0hodw2Ir1XbGcV+biSSG7&#10;HlsScmuy8BtJdahI7jKxrk7uRW6wMYrSQ/bs+/rH9oLSpmAW4XDcDivoP4S2C6pYrrU8CKsgzGdu&#10;CR618P8A7Pfwvuvid4us0MTpotqQ8jY4ODwoNffeua1Z+DdBFvGViihjwAOOgqlSVH3m7kSm56I5&#10;v4vfECHQtPkUShWI2jJr5gfxIlxqDSyzAl2yDmuZ+Kvxoh8WeLZrCOWOSGNtrK54zXDS+JtM0u5k&#10;hvYZYs9JI3O36ivPmpVXzs25fd5UfQMEkGow7WZZAwx61yuv/A3TPE1ys8MjWNwOfNtztJ+tcFpP&#10;jiG12y2t7II+yyDivRPDvxXtZmRJmVW/vqeKI1Zw0ZjyOLuTaT4HufC6C3uNWmlhA4eQc/nVTxBZ&#10;232qGC31d2kcZJB6V6BDrFprFvtk2yxsOtcF4k+H8Nvr8Go2E7LHgiSHqCPakozlO8WdtPER2mjh&#10;ptYvPD+oTTwX99dCM4PzEKDUi/tAeJLGRYjOgjP3VlGf1rU0FrvxHeXtnDZO0Sko7FK47xF8P7tr&#10;yW1eykO0kZVT+Yrqp4qspOK6GlejBRUk1qdnpf7RSwny9a0tJIn4Z4u9bDX/AMNfGsIme3hhZ+GS&#10;RACPevJdD+FPiOeZoJrcS2v8DS8EitDUPgV4lsZPN0woy9TG0gwPbNejHF1rbXPLfLfU9B1r4F+G&#10;9SsGNhqSxArlNjA14zqfw/v/AA5cNAkqahtYqm4DIHrXY6T4S8VWymO4Qxr0IEh/SuN8XR634RvX&#10;mF5JdRyDCrIclat4inUjeULMqLSfxHdfCa+1638NX1vcAxDz/wB3AjcEetddD/bfySgLFtcNuY15&#10;D4D+Il0t/a2zp8zttLKa9403Rk124jgeZ2eT7sbPjJrK0Jv3WYTbTuW/FWkW001tqMt2I4bpASqc&#10;/OOtQaP/AGdbzJ5drJMw53MOK7+x8GC30M2U0CF4W3xhznHrXDa54ki8Pa4un3ASASL+6fHyk+lb&#10;e5HVmOpHqWualPMYY3FnGpIUIOaWDw2ksPnXt20ueTzmvP8AxZ8RJ9G1FknshKh+5IpODS6N8X7q&#10;9/dJbRQoq5+YE1PNG9pM0UW1c9JuLDTbfaNkkme2K8+8cf2daMgt4ZBMTyFXOaktfiRqtw0kk6W9&#10;vAOQx6msLWPjAIXbMUE7r0IWsakoSVrmsI8rumY1v4f8SXEcksmoNY2h5SNx1H0rkry7vvD92+JI&#10;bmV2wcLzXZL8b7Odgl3aIynjrV+P4t+D9PZZrjQAz9dwANYxgnszq9572Z53qWq6lPCNqywy4+aP&#10;aR17/StL4caf4o03Xo7mW2kkikBwqnj2r1yz+M3hPUIRff8ACNFywxuYDOB7VeT9pDwtazIieG3V&#10;l6fKK25aa6kqL6I4rxTeaponjWMzRSw2l1GrxyhCNm4cqT7Gud1bxPqdslxY2l9M6SsfMbeSD9K7&#10;/wCKfxusvFGhJaafp4t2kHzMwBIFedeA2265FczWy3iwnzPIY/f9qwlJc1oMeuiZJZfDu/vNJMxt&#10;pBM7bg5Q5+lei/BrwbcaPqj3ep2jF42/dKyHPruFdVov7SGk3xNqNBNpPH8vkzLt6VrTfH6005VL&#10;6Oqg9DxiuiLimmuhTptx5TTvvGnjCOd7WPQ7P7FK2EZgQ5HXOc9aZ4ij1HWrFIINIS4vMfvP35jd&#10;PcHoa5jxN8fLb7JBcJZRMsqFlKt0xwRXKeD/ANpS1v8Axda2txAsEbt5Z28nBrWVRyfvHP7LkXNF&#10;nQWeh+PNBuGuLWHC9WhdwwI9D61wmsalYQNfw61oUlhqE0vmR3KApsOeQMcYNd74w+NGpaHrVxaR&#10;/ZpLcHMcm08r2rida+KF34sjktr+0tpLYrwwTJ/CuV2jpE6YyUl72pgSfC278afZbrTtXVp1HMby&#10;jjH681atP2ddRXVGS616GyvJxmJQN2aj0/wLc2ekNrFpqs1o27KwpG2FHuaZq19q+qbHOqyNcxgK&#10;kgzn61TfKveQ1TUtmeueHPg7JoNnbRRX5i1BATId5ZJSDlXAP3WFdrfDxf8A2fIbnXxDheHjGOle&#10;I6Bq3iBJoprm+uLy5AxGq967eTTPEesWrS307QxY5QtjiqvzaoTtDRs4nxFHJq2qqdWupNTAYg7z&#10;1qtv03SI3WIQadEoLHu351F418N301uW0q9DyIfnjBwT7iuR8SaLZWmn6Zb3180d1Mc3Cjk4HasP&#10;a8ia6kuSkzV8OeJB4h1MwWcCpaKxL3EnJNdq+taTo88UN5IFjc8so4+lcLD4w8P6fZra6VpynYuD&#10;Kxxn3xXMa5qq6kwj3Ex9cVjzczuy7OXuo9r8Tahp263tbZAkUmHMoPVfauQ1TUBHNMsLkqvCNjmu&#10;U0SW6uTCmXdI+ADk13kdjYtp8013IsOxM4I5J7AVooqekUaxXsvekzirXXLie4UyMx+bBzzWvN4j&#10;sbbUrWxmuFE9wwREz1J6UeLPBkVv8LX1OO4e21t1aaOOMgjGflUj1wP1rxPwh4d1DVpI9b1TzXeI&#10;5hjz8zMK0jQd7PQmWKSXuo981XUJ1zaWqq7jhojwVwfXuazta8nR7eZoHZRMgZUbkxseoHtW34L8&#10;TWlzokllqekqkwyy3GRvB965vVbyCS6kjnVpEb5QO+PWtpJRXc543veRqfCv4hHSZ5dLvIi0UrZO&#10;4ZznvjuK3fF2l2GiyRa14b1NtNvA4lWCFsxSc+navO7i4tYdqx5MqfcZjhse9OW8vJCkvUZxxzil&#10;GpZWZErN3TPpXw/8XoPEkcNnqV9HZM0Qyz/dLY559at6h4w8N6evOp2t0T18sc5r5shnuZop7eaN&#10;mhl4EmOQa59rPUtJaFrmF5LWZiqyRtu2/UDpT5pNaRM+WLe59VSa14b1lVla8gGOAGbBorwGPQpL&#10;OGN5obiYTDcpiVun5UVh7/VDtHuee33hP4lwkhPtF0rcZDA1q6D8P/HbYe+u7fT4epa5kBb8hzXs&#10;8czzQjezN9TUDW6TK6EbeOq8Gumcp390cbW1GfD/AMG6JdSTrrd4bu3tYjLcTSkIpPZVXqa4S+03&#10;S4fEF62lrNa2krZhOflPtisHxN4gu9P1Z4YWUKWwSRya9j8IeGdPms7eWaHz5HQEtIc9fSsVV2jL&#10;UrlcXdHE6bY6dY+bJdWa3RY7nkz1rZtPHHhW2VUTRLRtv96LP869q8OeD9EYEHS7c5U5JUk9PrXn&#10;DfDHRNY1a7SRJYUM+NsDBQP0rOUb6xbQ762sZq/GLQdLUSR6LZxnruECj+lSw/tIQXrGGztLWNlH&#10;9wD+lekaL+zr4MuoVE9rczY4y85/wqe4+AfgbQmeW30ONnPP712b+tZLR2bZN9NEeD6x+1K9jeS2&#10;slwYpEPKopwKba/tAXGsWizx3jbXzjJruPE3hrQbHUZEi8P6Zheha3DH9TVG00/Sz8g0TTUX0W2A&#10;pSjTV1qax5rJo5YfHCaNwru7BuMbetZV58X5n1YOpbeoxsYfLivQLnRNIuf3baPYqG4ysWD/ADr5&#10;h+K9sPD/AIyntLN3SBc4UnOKxUIyZunc+p/B/wAVtL1lFhnCRyd93T8K7tpjfWe/T9XnsZe2W3xn&#10;/CvhDQ9WuoYY5VlIfGc19A/CbxZqN15cE0iyxnj5hWNSPK9TVRPQtWk8aW6SA3Ed7F03RgMCK5jW&#10;tfn8O6Sb3WWsVz9yCS3DO59AMV6laxF7SWWOSS3kUdYWxn6ivKvFWpXGszXEN64uViOEZ1GRWuHa&#10;crO/3nNUpnET/tDW9uVjk8PWcgbjBtxnFbEXiLw1ryC6vPCtgqsuQygq1eVePIUsLmOSEbTvwfSs&#10;6HULhFMayssefug8V6NuXcj2aZ7zovhzwnq8jtZeF/MYnlkkOP1rsbL4a6TtLrpq2DHv5oJFeR+B&#10;ZpBZsQ7A49a7y01q8s4tyTE8dG5FaunJe9FnNLQv6x8IbXUreW3j1eSHzGzkMDgegrBuvgXewael&#10;nb3m+GLJWQnOTnr9a6aLxJeMvJQ/8Bp8mtXE8jKdqgH+EEf1rkqTcdxxlLueY3ngLxfobN9k1VNu&#10;MBJAcVXs9J8XvhL+C3uWJxvifHFemXE7yFSzE96aLiSNhtcrzjiuXmUlqhXOOvvBF9qWmywTRLh1&#10;xywryCTwTqui3U0LQLlGwPnX8+tfRn2mSa4CsxwTXA/EbS4I9SikVSryKdxHtXRQlZ2JZxOnatf6&#10;GFFztWHvuYYq5qGhaN4kZrnyo45mXIZQCCfSq8SreQyWkyrLA/VWGa8y15p9B18x2d1PFGp4XfkV&#10;6cab3TIT1segaLc33hTU0lsn8qCNvnhk4Uivo/QfEsfiLw/HNa3Aicrlo3II49DXzRo+pTX2nMs5&#10;Egdfm3Cu0+Gd5Lpd5LZwtm2dS3lvyAfauGvSVuY15tbM9mt/F167eSVkniU4yoJFdv4M8SK8zW0z&#10;NHFKMFW45rxfTPEN7BvWOQKCewroND1a4e8Vi3Oc158ZaXRrsz2X4hfBnwx42003l7psV7qKoEWb&#10;dhiv1r5Y8QfDOfwf40gGiXVpa3luylbeS4ABXPIcnvivrnQLqW80eNJHOMEcGsP4ifDfQtSW11ma&#10;1J1FgEaYNjIA4zXrU5c7UUiJ6JyZ5XfaPpGmyNLd6V9m1RtpVYxiKRjzuU9xW/4stmh8VeGrx0zE&#10;yR+ameCKb8T7dI9O8PSqMSIqgN9CMVo/FmNV03wrIB8xZVPuMjiuiUNHcyj2Ok/aAurGy+DN39gV&#10;WikADiE5xkY/r+lfK3wn+Ctn4v8AEEWrO7x2FqweRAMBz2HtX058cNPt7D4ShIIgiSuhdex4rF+H&#10;ul22hfDKwezjEbTx+bIfVjXLVlyxuOOuiPLf2hvHUOiaG+l2UoiuJBsGP4Fr5o1n+xtW0uJYmih1&#10;A43SEnA9Sa1vjHfXGq65qM9xMzOsrAAHgAGvG/muLwo8jY9jiujDU2o37mkrHTpYzRptJjnX2Oa6&#10;LS7oW9ibQLsDHLZA5Psa56wj8q1LKzcdOanju5Dg55xXVyK5DZ1thqkrOsYT5hwAe9P1Ox1BCbi2&#10;tJPPdvl2Hr7cGuPvL6ZId6uQ3rmqWn+INQmuljN1Iqg/wtUzibRSa1PafAPiP4j2OsQ2dta3mwHD&#10;ASAjH4nFe2+KvFOr6Pp9sdZ06HXYWH7wPDtKcevQ/hXztonjLWPD6h7S9kUzKUfec8V9H/Dvx5qH&#10;iHQoLbUYLO7jVcDzIcn+dc6h71kYT91nJwWvgT4gRhPsZ0u5xj5XC8/SuW1jwDqHw/mB03U0vbSY&#10;kpE/B+gPrXrvj/4c6LJbRXMUDWkhG7/RyFH8q8v8XWhsYY4EnmkjByBI2cEDr0oqU+XSWppS95qz&#10;0MKa3kvlZdW0OWRsYL+Wcj8RTf8AhUcniCP7Xp9xdRzY4ilOeB2Fd/4B8Vaje2DRXE3nKh2DeMnF&#10;ejeCbaO41KQuudnSuWMruyNZJq6M39m/w7r2ite2HiJ9ljfRFLeGb75I68dhitL4hRw6fra2MbK0&#10;KLkMpztx2rqbDLajeamWY3FnbTNCpPyggeleVatdSX1xDPKcyuvmFu+TVolJNpHk3x9ku7/RbMyR&#10;bLaGfLMPccV4p5ceQFLGLPynqRXt3xyvJH8HmMkbWuEzXi1tapHIsYLbSAeTW0I3iVUXv2PZPgfr&#10;XhywS+svEFk7LdbfKuozzFjkfSvobSvjD4Bntf8AhGNW1J76F8RkXkeVweOW/rXx0dQm0myjktmC&#10;OWwTjNT6DKb52nmAeQyctispRe6Zk4p6H1D4+/Zoi0+FNd8MCO40yMGQJBiUhTzx7V4/rGw6f9ji&#10;UBi3zyFcHPTBr6c+AdzcabHaWEdzK9lLbrIYJW3KCRzj0FV/j58NPD+kwyanZWQtrq4+aTy+FJ9c&#10;VMZK+pMZcrsz40t5NX8C+IYbyBZra5ifdFMOB+Yr07UPj5r+pSQzLrN3BcYBaMkSRk/j0rgtYmk/&#10;txYPMbynYZXPFWdP0O1kgnaRWdgSBk+9dyjdaGr8z6B+EX7Rl9ZeIol1e6Bt7p1EsoQcHoCfSvtZ&#10;bzTNf0kXNtfqbsrmKZcHt9K/LSPwxAdOnuEubqJ4+AqOMfqK+p/2QfG2q3mgT2V1Mt1HbzrHG8y5&#10;cLjpmo5XB2fUh+9qfR2leIo7q6GmarA73asNsoPX3FcH+09qWsafoul6Z4ehurm7uZfNc26btiKO&#10;h+p/lXr+oWkLWa3/AJa/akIAfaK+cPjJ441jSfiI1vbXRjhjtkIXHc9a56z9nFp6mlOPO/d0PPBr&#10;3j7To1F1Bdq7D5YxGf1qhqHxD8b6fasJIZHkwfn8knHp2rq5vih4it7WGRb3Ls4UllB4q3r3xS1/&#10;T9NuZYp4t6JuG6IGiik02ugVm4tRZ59pfxi1ea1ii1/R9P1JF4cvaYYj6V0eh674N1SGXTrfTBpR&#10;mbLiBiqnPseldpoHxEvNf0uCW+03Sp5GUEsbQZ/nXU6P4b0PxZJE9/oeniRD8skMRRh+INZQmm7J&#10;szlF21Ply++HPjPR/Ek0mmXK61pizeYkd2oYoM5/QeldXrFro3jbREs/Emi7riJdv+h8tGfb2r0X&#10;9prR08L+CrjU9LuLizureaONGjfA2+h4ryL4N+NtQ1bVlW8W3uGkXBkaL5vzFdM1dXJjsXfDvgF4&#10;2FloenHR9OPBbb+/m+p617T8P/2a9R1SeKS4IsLLq2xf3jD3Y17Z8LfA2krYxXzwtLdSDcZJCCR9&#10;OOK7jxRqUnh3RppLRUDIpI3DI6Vh7JfHI05+kTJ0fwv4a+Gej4SJIggy0jHkn6968h+LfxY1W80+&#10;4j0q8XTLTBHmAfOw9q8gsfi14j8cfFu703VbpZLGGGRkhRSFyCMd68t/aK8a6raXH2OGfyoWGDtG&#10;DXLKs6mkdEacns3rqyvoPjqTwf4outY1HWJtRnZWi2vzuyfXtUOvfGTVfEqy21nA0YkODMx5x6D0&#10;rzTS4RNoivIWkdpSdzHJqHxLqU+nRx2ts3kow+Zl+8fxpxjypGdWbZc1TT9PtZRcTuJr0nJLSbua&#10;is4lmnaYhXlbnc3OK5HRbcaxqwFyzMFzgA10fiG4bQ44ktAqjOPmGa64JpXMIy5tC9eXQR2MspEa&#10;feLcD8PWuK1zxwwkMFijLGp5fHJNZ+oaxdX4M00m5hIwA7ce1WtJtYpl8+RA8g6ZHAq4w5nc1UrR&#10;KsMOraxvmuT+6fGGkJ+X6Veis4rUMxfPGC2MZ+lW5biSRipb5fSsTxDfSWZiSMKOfvEcjim4xNIt&#10;pFpdSfSbnzIV2eYyeY7tgbQc/nX0p8Efjlpnie4n8KeIV+16LOoVWmGQh7Hnp9a+NY2e8mUzSPIW&#10;bnca63w3cyWV7LJC3lt5OOP94Vly3asXJK1mez/tFfDXUvhffGb7N/aPha/O621CEbtn+y3oa8b1&#10;dc2ceoRDciAIikcCvtv4FanL8QPC8vhrxAsep6VLDgxzLkjjqD2NfNHjzwvY+H9a1DR7VXNnDK6I&#10;JDlsZPfFdVJKors4pPldjya3hhtZEKMJnc7iSOmR0r0P4daJc67fWui6Zb7729kCllHT3PsK4TS7&#10;SNpJGOSVkwP1r7c/YM8H6XdfatXmtxLfRnCSNg7fpWvLzIG+VXPqP4ReB7L4S+Bbe2wv2vyw0snc&#10;tjmvnn9qD49Q6bv02C4Uzy8bQ3avbfjJr15pui3JgcKVQ4r8kfjN4p1PVPHl1JcXLMytx6da8qqn&#10;iKns1odNJcseY9DutP0mO+XUrqS8jM7by8cuQD/Suwh8RWWoaZ5CfZr5F6NOp3AfUGvP/hgx8TaS&#10;8N/+9VeAehq5b2yaPqUtnb5MEm7cH5pcrXU05k+h6FazM8KOthZuqjARX7e3NbWl+JrWwkVZdHiU&#10;Z+8ASBXz9rF1caXeNHbXMqJnpure03VbtbGN/PdmbqWNRrIdo2Pqfw38SbK2UL5aIvoq9K7yx8WW&#10;upwhojG/4CvjK21u8Vh++J4713XhPXr6G4jKXDLnrWN5QbszOdJLU+jLrxNe6HDJNa6ftQ8lggwa&#10;5S8+Ll2t4nn6IxVjzJnH86ytc8XanHpMMCzARuV3cetZ2sQnVri3WeSTZsxtU4HSuT61OMm+x0xo&#10;RlBX6nZN8cNGh/czWjlumUbgGsbU/iolwzLaW7AHpucgGvM7fSbefV1tXUmLdjrz+dem6X4Z07TL&#10;VXjtw7MOsh3VX1upNXOGcI05WscDd/E69bVWguIJYAOqucZ+hrk9e8Ywz3/kajZSxRfe8xmyCPY1&#10;6vfaXZzsbiS2jeRW2jcOgrzX4kW8M9qUMSqF6bRirVSXLcnmV9jP8G33h9NbivlwjRnKqznFe+af&#10;9g1qWz1iITyXMJBj8hyoGPoa+Oof9HmIT1r6y+C6+X4UtZASW255NdVGtzWjYHqnY9h1DxBdSQwT&#10;wRNGzKNxkJ4OK43xZBBfJbzagPtAD5XagOG/LitrWtWnhgjACkMOcirdiqXWhzSPGu4EEcdK9KMU&#10;2ZXdjzrV49PmtwJrV2B6Ky5NcF4iWx04obaCRJScbVU9K7Dx5r11pt4Y4dmP9pcmuSfxPdtuZlhY&#10;ryCUpys9BqDaujm18H6lqW64ubuaytm5EY6muG8TaC+myP5d7M47Dy8k16UvjPUZLhkYxMucYKf/&#10;AF604NaaRCXtLRyPWL/69cypxehtCM49TwGOz1W8sCZbGRrRWwJRGRhu1QrJdabJi5t/P2niOYHI&#10;r6c07xA4j8v7HZ+X/d8rj+ddEug6Xqca3Fxptq8sgBZtldUYpaJnUm+qPl/+2r+a3RVhkgJ+7FtP&#10;I9var8Wu3FqyRXGntEw/5abTke9fSes6PYLYmdbKBZo12o4TlR7V4Z4xgEk7yMzZ3Yx2qKkOVaM0&#10;utrHR/Dn4b33xAneZGxbxn5nY9T6CvQNW+CN9oVrJfWt5FB5Q3nccDivIbzxFqfg/wAI2d5pF9NZ&#10;yvLtcI3yt9RWk/xG8QaroLR3OoSOkow6561wc6gtg5NOYNQ1Y3OrFwxyvGQ2efavaPAfgPRdZ0eK&#10;81jVImlccQM/K/Wvn7R1ElyhJJJP9a7vxHpMLWEOpRvLBdRjbmJ9oYe471rTb3BWa1PVNY0PwPp6&#10;rG62Lxrx8wHFYK6D8OPtS3G21WQHIKoBj6V88+KNXumkRTK2GPPJrZ8IyPKsQd2cAfxHNbucr2ZP&#10;LHoe+3914Mu7dYnT7ZbKcN5R2uvvkVxY8JaZcre3NjqkbiGX93a3HDSIfcdxXpXw68NaVLCm+xhd&#10;mjyWYcmsz4peAtI03TZdRs4XtLlRnMLYB/CiV1q9QjGOx53HqGv+H50e1tZJrGUf6kkyKfXiu88N&#10;fEzT4z5eoeGUhlAwWEQH9K4rwP421SC5S3MiSwg4CyLmu28SXRezjn8qMSOcEhazlK8bm6XK7Mm0&#10;/wCLkWk6pItxpXnW0rEx7YwNnoOlWtb+KF1rFuYra08iJh3XmuRs1F1cKJBkA4rshaQ2umK6RqWz&#10;jLDNZxlKzM66itbHkfiLxdbabMVupTG+fujqa4LxR41MMeLezZ7i4G2DcOfrXp3xA8M6frkCzXNu&#10;BLG4w8fB696838d6m+la1YRwRQhbe3ym6MEiuGUnF2Rywk5Mo6D4F1e4VLnUpRahuSH6n8K7G30m&#10;2jARY1CKcGSU4J+grH8K+Ir3VIZ7m7kE8iD5Qw4H4Vh6DfXGveI2W7mdkMhGxTgYrT2iirWOlLl1&#10;Z6LYa5o2l6jFa3UgQMcBgOCa0fEd9Yz6hFaIvlQLy7g8n6V4v4kBbUZYWYlImO3n0Namh3k1xcRi&#10;SRnC4A3HtXfQmuwOm5q9zptV1QvDJCS0kKnhfauL1TUZYriOGFdkXXaO1emQ6ZbzW+5kycVU0vw3&#10;Yal8QUsLiHzLUWLzeWT1bBrqUOZ6ETnGmrtHEDxTbaPpcl1eXATb1BPJrU0fxLb61oEOo2ZZhcbg&#10;gTlwQehHpXz/APE2xFl8UtT0aOaY2CXO1UZ8kA44/WvYvhnqD+E9ctbWwjjECgLtkXd161boaXkz&#10;jqV3L3Ym/Ha+ZayT3u0zK/mRTR8cd1NNj1i68yOaHAtJCU8xDkBh2at74ibRfIyRpF5o3MqDAz9K&#10;wgFs7NFiRVSQhmTHy/lXJNJNplU9UmaTeL3srEYPlM/yq3UH3FdpoV9ceE/D/n3mnJrNtJ+8aaHL&#10;Oue7L/hXiXi6Zo8BPkEfKhe1ejfB/wARX19a/Zp5PMiC8bhyOKqCSdmOfw3R654T+K/hvWrWQz3E&#10;MJiIVY2IUgc8Y/CivGPiFoVjcausogWGRgd7RDbu9zRWzi07GSSauf/ZUEsBAi0AFAAGAAgAAAAh&#10;ACsQ28AKAQAAFAIAABMAAAAAAAAAAAAAAAAAAAAAAFtDb250ZW50X1R5cGVzXS54bWxQSwECLQAU&#10;AAYACAAAACEAOP0h/9YAAACUAQAACwAAAAAAAAAAAAAAAAA7AQAAX3JlbHMvLnJlbHNQSwECLQAU&#10;AAYACAAAACEAZtk9dVcDAAAkBwAADgAAAAAAAAAAAAAAAAA6AgAAZHJzL2Uyb0RvYy54bWxQSwEC&#10;LQAUAAYACAAAACEAN53BGLoAAAAhAQAAGQAAAAAAAAAAAAAAAAC9BQAAZHJzL19yZWxzL2Uyb0Rv&#10;Yy54bWwucmVsc1BLAQItABQABgAIAAAAIQCyoWdJ2gAAAAYBAAAPAAAAAAAAAAAAAAAAAK4GAABk&#10;cnMvZG93bnJldi54bWxQSwECLQAKAAAAAAAAACEANl9SYB9dBAAfXQQAFAAAAAAAAAAAAAAAAAC1&#10;BwAAZHJzL21lZGlhL2ltYWdlMS5qcGdQSwUGAAAAAAYABgB8AQAABmUEAAAA&#10;" stroked="f" strokeweight="1pt">
              <v:fill r:id="rId2" o:title="" recolor="t" rotate="t" type="frame"/>
              <w10:wrap anchorx="page" anchory="page"/>
            </v:rect>
          </w:pict>
        </mc:Fallback>
      </mc:AlternateContent>
    </w:r>
    <w:r w:rsidR="00F464CB">
      <w:rPr>
        <w:noProof/>
      </w:rPr>
      <mc:AlternateContent>
        <mc:Choice Requires="wpg">
          <w:drawing>
            <wp:anchor distT="0" distB="0" distL="114300" distR="114300" simplePos="0" relativeHeight="251754496" behindDoc="1" locked="0" layoutInCell="1" allowOverlap="1" wp14:anchorId="532B6B69" wp14:editId="7BB65A79">
              <wp:simplePos x="0" y="0"/>
              <wp:positionH relativeFrom="column">
                <wp:posOffset>-177130</wp:posOffset>
              </wp:positionH>
              <wp:positionV relativeFrom="paragraph">
                <wp:posOffset>8292952</wp:posOffset>
              </wp:positionV>
              <wp:extent cx="7037705" cy="812800"/>
              <wp:effectExtent l="0" t="0" r="0" b="6350"/>
              <wp:wrapNone/>
              <wp:docPr id="29" name="Group 29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37705" cy="812800"/>
                        <a:chOff x="0" y="0"/>
                        <a:chExt cx="7037705" cy="812800"/>
                      </a:xfrm>
                    </wpg:grpSpPr>
                    <pic:pic xmlns:pic="http://schemas.openxmlformats.org/drawingml/2006/picture">
                      <pic:nvPicPr>
                        <pic:cNvPr id="25" name="Graphic 25" descr="Orange ornament shap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37705" cy="8128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" name="Graphic 22" descr="Brown shap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81080" y="49811"/>
                          <a:ext cx="6479540" cy="711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45C25D6" id="Group 29" o:spid="_x0000_s1026" style="position:absolute;margin-left:-13.95pt;margin-top:653pt;width:554.15pt;height:64pt;z-index:-251561984" coordsize="70377,8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+DKaKwMAAMAJAAAOAAAAZHJzL2Uyb0RvYy54bWzsVtuO2jAQfa/Uf7Dy&#10;ns0VEqKFFSGwqlR1US8fYIxDrE1iyzawq9X+e8dOYC9sL6JPrfpAGN/GZ+bMsX15ddfUaEelYrwd&#10;O8GF7yDaEr5m7WbsfPu6cFMHKY3bNa55S8fOPVXO1eT9u8u9yGjIK16vqUTgpFXZXoydSmuReZ4i&#10;FW2wuuCCtjBYctlgDU258dYS78F7U3uh7w+9PZdrITmhSkFv0Q06E+u/LCnRN2WpqEb12AFs2n6l&#10;/a7M15tc4mwjsagY6WHgM1A0mLWw6dFVgTVGW8lOXDWMSK54qS8IbzxeloxQGwNEE/ivormWfCts&#10;LJtsvxHHNEFqX+XpbLfk024pEVuPnXDkoBY3wJHdFkHbBETv9Eele6sL6WEWpFGRLIZuHo9SN47y&#10;yB3Fae4GSZjmg3A6Hc7jR5Na72m9txebzO5muLHmtRRfxFLCPNOx6Vpmp7tSNuYf0oPuLFf3R64A&#10;DyLQmfhRkvgDBxEYS4Mw9XsySQWMnywj1fznCwFqt60FegQjGMng16cerJPU/7pEYZXeSur0Tprf&#10;8tFgebsVLlSJwJqtWM30va14YMWAandLRpayazxjETJyYLEr6hB61lQRKPobidsNRVyaGa1GqsKC&#10;Gp6MQ+Oj84hNxB85uVWo5bPKrJkqAVICgVtWX073TPMFnFXNxILVteHQ2H3ggOBV2b6Ru04SBSdb&#10;A7HTuKQ15IC3qmJCOUhmtFlRKFn5YR38sEjDdOr7ozB3ZwN/5sZ+MnenozhxE3+exH6cBrNg9mhW&#10;B3G2VRTixXUhWI8Vek/Qvimy/jjq5GuPAbTD9rA51r9Jgylbex48jIbFdDaIAzfJkymIp4jcNE9G&#10;bpQUwyjK03i4CE7E0+XROFJaUk0qY5aQ4s9AS7fRccDy8USBYUeBzMyKPxDWUR9QHVLpa8obZAxg&#10;ASBYFvAOTooOzGEKHAFP+1sTml29gfH3qCo8URX09KrKJd+3/4KWwv9aOl9LYRr4Kbww4DaCSzGw&#10;B2Une3NbDeNkNIhh2NxWSRDA06W/Hw+SPCjmfFHZiwueCfba7Z805h3yvA3284fX5Ds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C6F6Sb4wAAAA4BAAAPAAAAZHJz&#10;L2Rvd25yZXYueG1sTI/BbsIwEETvlfoP1lbqDeyQlNI0DkKo7QkhFSohbiZekojYjmKThL/vcmpv&#10;O5qn2ZlsOZqG9dj52lkJ0VQAQ1s4XdtSws/+c7IA5oOyWjXOooQbeljmjw+ZSrUb7Df2u1AyCrE+&#10;VRKqENqUc19UaJSfuhYteWfXGRVIdiXXnRoo3DR8JsScG1Vb+lCpFtcVFpfd1Uj4GtSwiqOPfnM5&#10;r2/H/cv2sIlQyuencfUOLOAY/mC416fqkFOnk7ta7VkjYTJ7fSOUjFjMadUdEQuRADvRlcSJAJ5n&#10;/P+M/BcAAP//AwBQSwMECgAAAAAAAAAhAEZbbM5kcQAAZHEAABQAAABkcnMvbWVkaWEvaW1hZ2Ux&#10;LnBuZ4lQTkcNChoKAAAADUlIRFIAAAioAAABAAgGAAAB6rfsUAAAAAFzUkdCAK7OHOkAAAAEZ0FN&#10;QQAAsY8L/GEFAAAACXBIWXMAADsOAAA7DgHMtqGDAABw+UlEQVR4Xu3dCXxjV3n3cU32QEjIausc&#10;eYaECYG0BdqwFsoObYESKNvbwkuhbGWHlqWFltC3lL1QyktfQqEpSZNgW+fI9kxmMgQY9qWEhCVA&#10;IISELGSfJLNZOlfWec9zfTyxNce2ZEu25Pn9P5/veGzde8/RtSTr3vvonEI3klX0JzKjr3FG3TlD&#10;vm/R5Yuy6gdhm9sXZfVE3erKYjKrz2mN+lgraqb4nlY4o9+8uNIbamX10sVUR4tnVsvFZy8mG9VP&#10;aEWtoh7aitS6zdxw6fGpvjSrjQ6+OHXfmqX30/5S+zwl9TtMSz0m5qpX9FjqMdYs+XhNSD7+01LP&#10;pf2Ebc55TlbL6qz4tO2t+C0lH3YogD7nLyr5+LTuXMIr2E/Cxm+L3y6YmlHfaO4UgP4Xn+ILpnHe&#10;xqOdVTvCEcEl8Udzk9nSuc0b9tuG5t14ePH5h+blAawd8ameTGr5htGleLO8QOhHpRYScZH9kloW&#10;wNoSn+5zEn7+/eblZsRF5r5ANH/vR55/cL7QrDSGS8fNXgbA2hSf8nMSDnmub16m+ft9P6gZ9b/k&#10;+/DO5R3yvd+cPmkjJ3Nm1gGwdjXG158cn/Zz4semb4/fyumQ6sw64VVHf2HfNy3Gb+JFBTgwFJ8W&#10;n/YLJjPq0zPryItKfd83LSa8/dk7sw6AtathBk6KT/sF04jvXEQhq6iPznwTXmCm4jILpjF2/H1m&#10;1gGwdsWn/KLZb539ftBCZq8DYG2KT/cF03yONf/h7B/s++EiaV4HwNoTn+7zpmaKX0yu0/zDfTfM&#10;E/mcRmodAGtLfMonM1XZf3l/8ayC2eYbZ7hR9ftxkTxymTm1HIC1KbyJeHt8+hf2jhTX+/H0ciIu&#10;Np3M6O+lFgKAllTUk+PLyT2pV/S25MIAsICG3fCg+DKSTmolAEiJLxvpSJ1KaiUAWJj6YXwZuSez&#10;K2sBoG1GXxVfTgoFf1bhkNRCzhYfGxfZl8aWjYenlgWwNsWn/pw0KumrwPHm9utUJKl1AKwt8ek+&#10;b5qXl8vN+90gHwzKf7hIZq8DYG2KT/cFk1xnvx+0kNnrAFib4tN9wdTMwG/PWSf8c/7MN1J2G5db&#10;MH6ieK+ZdQCsXfEpv2jmrDP7m1pZvTAus2DqVl88ez0Aa1PD6IfEp/2CcUbdOLOODB15yb5vWgyf&#10;/wEODFWjPhOf9gumWtbPnVkn/8HMN1Kmn39vSu+P3ydfaMJtt82sA2DtcpXiGfFpPyczt9dN8RXT&#10;36sdMz+bs8DMD2Z/P1lWr8kXmhXOqQAHhviUn5NwqPPL5mWavy9cN1w6cvYPZ8sXSCS1LIC1JT7d&#10;52RvefBxqWVFXGQ6VTv4oOYF5puiQ9LYsvHo5uUBrB3xqZ6M/8LQfstLtX28eW6ysn5i3eqt8dsF&#10;s2dsSDVvGED/i0/xRTM1VvpA/G9nEzrBRO3AWmD0P8ande9kMrzTCR27zBl154xMrmEbfU0LLgsu&#10;X0zY5vZWhHdclVaEnXlOa9THFlMzxfe0whn95lbUyuqlrZBxgxdlis/JRvUTFuOsenStoh66GHlX&#10;m1q/WbIvCan7lZLaTymp/d4s9TtMSz0e9pd6fO2nom3q8dosPNa/2fzYT7L6ivA19XyaI2zznuek&#10;Vb+RvlQnig+MT93eSd0OvSDcqfSrHoC+0urkYS3Hby8ckr+KVfR/xx8tmFSnAPS3+erTmhPeDYaj&#10;Bn17/Hb/pDYeb0omtTyAtSM+1feL377hiEWXTy0wIy4yJ+F47ObUsgDWDj9SODg+5eckteyMuID6&#10;1MwPGluOO9pvTUxh2JTZtwNYm+pBfMrPyexlqqb0nMzoK2e+32+B/Achzd83Z/Y6ANau+JSfE2dK&#10;D5fb/Pg9xbEzy+eDvM18I+Lti2b2OgDWrviUXzRz1pnzTYuZvQ6AtSs+5RfNnHXmfNNiZq8DYG2a&#10;75xKc5zRe2avN+cFYqEPEM6OXMeevR6AtUh9LD7lF8zsdabknIqzetfsH7YyfJwz9wzIAmBtik/3&#10;BZNY7/zkDc6qvfkN86R5eQBrz0KHP7vGTxpIrRNvnv9Fwl8y5GWUt7hYoVEZ+oPUcgDWJjnV4c++&#10;5zXA2eKFqeXEvonEZpJaCABaFV9K5ia1IAAsJr6EpOOMvju1EgA0qxn1r/GlI53USgCwmPgSMjep&#10;BQGgVfGlZDqpBfxF6UI4v23/UbQBrE11U3pDfOrvix85/bDkskFcZP8XlfjjedO8PIA1qR6f8sn4&#10;if2nP56+YXzx8VOaE5b72ex1AKw9bqT42PiUnzdZPoj2rPWM/vmcdx3zHfI0RypuZ68HYO1xRt0d&#10;n/ILpnm9OT+Iyyya2esAWLviU37BNMZOu8+cdeZ802JmrwNg7YpP+UUzZ50537SY2esAWLviU37R&#10;zFlnzjcxM9/vmmdiodnrAFi74lN+TpzR72i+feb7fIzamlEvm/lBNjp0JqPpA5gRn/Jz0rTM5c6q&#10;u2a+j4ss/CIRF5mT8Er12dSyANaO+HTfL6llxVTzzIbO6kbzQvGmZJqXBbB2LDb1afPyUggXb9o/&#10;daPMnguGVPx2wTBWLbD2tDqXssxgWB9T74rfdjYy2G2qcwD6h9/UWvFr38UZPSbHZnIWOXXHAQBA&#10;58WP7d0WjlZeFf8kk8bHNx7OaRkAAHqX/8JQ750ZaWzSp8pchakO5yrqu3HRJcUZ9aPkdgEAQM9q&#10;jLVWGzJfZCyU1HaFlN7HxeaPs2prauX5tDp78+yktgMAAPpH/JPectq9ejJ7FtN9kbqQ5gVnquqa&#10;fz5bbUS/JN9AC5E3NqltAACA/uGMmox/2hfNQiPF+otLftKo1yZv2zbrkpNU5jYvIBuONxd8ZcN9&#10;m28X7VT0hjc9Y6ltAACA/tPYNnDv+Cd+0aTWnzkZMpPUMs7qawtZWT8xdWNcr2NJvRkCAAD9adIU&#10;nxr/xHckmVU/TrUjha3V5A0dzoLFuQAAoK9M2qH7xz/xHUlm1HdT7cgNP0zdMFXRn4jrdiTODL46&#10;1Q4AAOg//qzCQfFP/LLjtxcOSbUhCju3DJ6YukH47RuOiNvoSCimBQCg/znbejHtYvEjpx+WamNG&#10;vlDqEz8znNFvzBfqQMK2bk+1AQAA+kf8s77sZEb/PLX9GeF9QyNfsG7VX6QWmG1vufiYfOFlhGHx&#10;AQBYEz4c/7QvKeENyFRim/uJi08ns+rc1ELN5ONEzqhPx9VaymS5+IepbQEAgD5lVDX+mV80uy44&#10;aaDdkxXOlh4RV78njYoaSi0MAACwUqS4Nr41SccZfVtqRQAAgG6plot/F9+KtJbGxaXj/ATjnwAA&#10;gO6QS0LxbUf7ySr6E6mNAgAAdIIMXXK3VcfHtx6thVFkAQDASpNhTOJbkXTqtrQ5teJC5FNAVaPf&#10;KSPU5XxhnR8pHJyV1T/Lbal1AADAWqLOzv/+FwrrwtuJdfL//H1FRW9NL7+w5BkWGWUutfBs8saj&#10;btUL4ipthUkJAQBYQyrFZ8c/8W3FX9Ta+wFn1D/EVfI3KZ9LLTTDL6fQZVac0btT2wcAAP1jqlJq&#10;azy1VMJ7gl+ntj1bXDQ/NZNcQPiJ4gPjYstO2N41zdsHAAD9pW71K+Of9mVnoYHg5JPHhUmjn5S6&#10;UbRdhbtIqFkBAKD/yd/z+Ke9I1loKBSZECh5lsNZdUdcvyPJxtRTUu0AAID+c9dw6bj4J74jmZrn&#10;zErBGXVn8oYOx2+lmBYAgDXDqPfFP/EdSX1MvyTVTqFhTjkpdcNus74Y150TV9avqg6vPz1+23Ja&#10;rfIFAAB9wOh/jH/iW44zxc9OWf35+O2cOJOeHDm/MTXA2+zrT42x4+/TfPuMuMiiqRr9vNT6AACg&#10;/7Rz6Se1vog350nVsTqrro03L3DGo6Kfnvx55IzeFDexaNqd4hkAAPSe8AaiFv+0Lxpn1A2pbQh5&#10;XxC29aXUbeHn18dN3BM3Oviw1MLzCW9Ssrhqy/Hj6W0BAIDeF9547Ih/0ltOu+UffnvhkLjq/Anv&#10;ZH6TWnn61Iw6Oy62pDRG1e+mtg0AAHqT/P2fGRp/qcmM/mzqEs9U+JmzxQvjYr2V0OlGc4cBAEBv&#10;cGX1ufgnm8wkM+ormVVVLhMBANBd+ZmS8VJ+SSf8/V320PgHXHZvPnGwZkqvCDtyLDP6Mmf0zTL2&#10;S0o+eF2nWH1t+Hp5p4T+be+kutWVjjFh31p9TsdU1L+GN5of65SaKb6nU6pldVZ4DL25U2pl9dKO&#10;Mepl1XLx2Z3ihkuPz0b1EzqlVlEP7ZhN+iGpNpaqaorPSe2DpUr+fpYoPE7e2Py4WY7aaPEfU4/t&#10;JfrH1HNu6RKvB8uQfL1aIjkATr2WLlXqdX6Z0n+LliD076Zg/r+TVn8/38dl9SfxTy1pNVWjn+Gs&#10;unqhoXQBAEBnSY2IDFXirP5C/JNMZiccJdyU2nEAAGDlyQkDZ9Vr4p/pAzdhZyQ/WQQAAHqDDF0S&#10;/2z3XjJT/FBm1Q3hXdWO0NlrnRl8eLxp2Zlv8iEAANBr1I3xz/eyE95bvCcz6sawzR1S7rGnXHx2&#10;vKn1OKO/mO6o9n5TyfvKhvvGRduOHzn9sNR2AQBA75JB2+Kf8iUlFlwnt10PXFmdFRddOK0WsrpR&#10;9ftxlbbCR44BAOhPNaO2xz/nbSWse13ztlL82CJzCKZWWkhcreVkRl+Z2g4AAOgPLQ1vPyvOqC+n&#10;trOQuOrcLOVMh7Nqb1y9paS2AQAA+oczuhH/rLcUuayT2s7C1BVx9elk5dIHkgsa/fW6VVuTtwXy&#10;5iZuYtHUK/qrqW0AAID+4kcKB8c/74smtf4MuV1qX+e7bV9koJf5FvIjpxyTuk3I9Mz5BlpIan0A&#10;ANB/aka9L/55XzSp9YUM3R8XSS7jJ+LtVTPwjOQCs2ZI9FvT73YatvT4uMiiSa0PAAD6TztXVJzM&#10;IZTYRmaHnhYXkfcIN+x/e2wjH/u/6QaZnCi/cVbkZ3OWM/qf4k2Lho8kAwCwdsw+G9JKnNW3zV4/&#10;fH9JvGlfZt9+z3LqXQW5fLPfDUbvjut1JA0zcFJzGwAAoH/FP/EdS6qN4G4pct3vBmfUr+J6Hcmu&#10;C04aaG4DAAD0r/gnvmNJnjixuj7PqRZ9S1yvI7ll5MSjUu0AAID+FP/EdyzzfYw5+UalnSKZVpNq&#10;BwAA9B+Zry/+ee9I/Ob1x6baEcl3MO187LjVNLcBAAD6k0y3E/+8dyTOqslUO87qqQXHUOlkZCS7&#10;VDsAAKC/VMvFN8U/78uOP6twUKoNIW9gksUrotOndTKjv5tqBwAA9Jd2RqZdLM6kz6YIZ/ROOd1y&#10;d+pGsXN48MS4nY4k1QYAAOgfnTyR4cqDj0u1cQ/10bCQsukbO19Um2oDAAD0j07Wp6SGSJktLrbw&#10;Gwgpto2LLTup7QMAgP7RiZMYculovhrZGXJ7XDysMM/MhTPmLLzEuDH9yNS2AQBA/1jupR9fGbhf&#10;arv7UzfEVfJC1/+XXugecnpmb3lwQ1yl7aS2CQAA+k+1rJ8b/7y3FWfUL1PbS5kcLm2Mq00ntVCK&#10;XJuSgVniai0ltR0AANC/quXiA+Of+UWTWfWpxS71zOa3JOpgwkbOTi08Hz+W169UGhU1FDcxJ43z&#10;jjs6vHO6ILUuAADof3685Bub97/a4mXqHDP0VHnDkVpvMY0tuhQ3NTephQEAAFaKM+ru+LYkncU+&#10;KgQAANAN8uGe+HZk4aRWBgAA6Ja2x2dJbQQAAKDTZD7A+PajvWRGX5baIAAAQCfUyuql8W3H0uJM&#10;6eGpDQMAACyVDBy3rMkNrxg5/TAZJje1cQAAgE5wVtfjW4/W48rFx6Q2BgAA0GnyieP4FmTxuIp+&#10;VWojAAAA3SIFtX7k9MPi25F0Ju3Q/VMrAwAAdNuiZ1ZSKy2kLl+N+tqe4ZL2ZxUOmlEdVqctNiMz&#10;AADof/LmomF0yfvCOnkvEd5prJP3Atno0JlLHUQ2f1PSHGeVSy2cUjNqS1xt0VSteldqGwAAoH+1&#10;PIpsSN3q57czKWF4n/GyuOo9SS3YzBl1Z1y8rcgZl9T2AABA/5GPFsc/8W3FWT2e2l5KXGU6zqrv&#10;pxaarWb0e+LiS0pm9E9T2wUAAP1FLu3EP+9tpzFcOjK1zWbhvcnb4iqFwmKnYybLxZfHRZeV1LYB&#10;AED/kPcM8c/6kiNvdBarX/Fb4qUlGRUutcAMZ/WF+YIdSGr7AACgf8hgsPHP+rIixbep7c+WL5gZ&#10;/a3UjcJf1OZMhosk1QYAAOgfjSXWp6TijH5nqo0ZNaMfIvUpe1M3it0jJw7GbXUkqTYAAEB/mfko&#10;cifiN88/nEl4j3JHQd4ZpW4UcRsdyVRFfyLVBgAA6C87hwdPjH/elx0/UTwh1cY0VS3MV8wyaYqv&#10;iNvoSJzVU6l2AABAf6kZ3Yh/3juSVBsz5r0xrtuxpNoAAAD9p5N1KpKpiv6nVDsi+QbCj3e2iFaS&#10;agcAAPSn+Oe9Y0m1IZI3dPqdkiTVDgAA6E/xz3vH4ifSRbXz1ah09NqTP7t4r0QbAACgT8U/8R3L&#10;vG9UfOJTP/NNNOTPL54wOTr4V/HbluNHTj+suQ0AANC/4p/4llMb1Q8O63110gz+UfzRnMj8Qc1t&#10;yBAqBWfUjc03yFmWuN6+JN7p3BJvailN6wIAgD4W/7y3FDkBMntdeU8Rb9qX2bfvY9QH571x96j6&#10;3fzGEH/xvIOxfCMusmgS6wIAgD7UTi1rWH5P8/rCzfqI83yj5Mebk2dL9i3wiy0bD0/dJtoZ759x&#10;VAAAWBucUZ+Of94XTWr9GXL7AnMO3pZvQJKNqicnFvD1oDaq35u6TbQzg6IzpYentgEAAPqL94WD&#10;4p/3RZNaf0bdqtfISY/UbXH1e+KsrqcWXMjs0zatZKHh+gEAQO9zRmXxz3pLWWgunwV8OK4+N3IG&#10;JbHwvOJqLceV1Vmp7QAAgP4Q/6S3nIZZX0xtZz7hjdCtcdV0ZFTa1IrNZhfbtpP56mEAAEBvq5XV&#10;p+Kf87YyOTrwhNT2mjlbHI+rLJx6Rb9qvjcUcgonLrbk+K28WQEAoM9cFv+MLzn+onneW2wqeT9y&#10;4lFxsfZSM/q98rGharn49vijjsRZdUeqswAAoNeo/45/vjuSrFx8dnhv8SFni4+NP+rNOKMfld4h&#10;AABgtclVFH924dD4Z/vATX1UvcBvG0ruJAAAsHJmPlhTLetT459pMjt7y8U/DzvoWqmRkXFaZu88&#10;AADQWTJ0iHBGX77brC/GP8ekHzNZVk/JKurTmdFXhl/orcFOGUtm5pcsb6xknqRc+OW3+3HvfjJz&#10;/3rS7N8D1gx5fmENktdOtG3m7w7WltTvGi1Ivbag76XeC2ANSL137yGp4561IL9/8XeQP8fCa+fM&#10;357Mqr3OqrvCcteGY9tNdaNfEg9/CWk/jbHBh4UH04VyokRqiORBN/vBCAAAAADAgUAqMv0lQ1Ih&#10;8sV6Rb0wHjYTMp3MFs+UEydypi71AAIAAAAAAPeQIdyd0a9ubNl4eDy0JgdK6pXSWzmBAgAAAABA&#10;R3w/Hm6ThVIrqxdmRn1FqjqmP3OVJicsZOIhZ9X1dVN8RVx91eILhXWZ0T/nIzwAAAAAAHReOP6f&#10;bIwPnBwPw1ctO88vnhD6crEfL3k/nu6rkPMDMjGyM+rOzKrPxdU7Gynl8VvSszK3w39xyNdM8ffi&#10;ZlcsdaNMqj8AAAAAAKDz/PYNR8RD8hVJY+y0+4R2v7/cIgpZ3xl9jd+8/ti46fbjfV7R8bNuVHTI&#10;yZnaiHpobKpr8eX1p3TiRBAAAAAAAGhdHGbjw/HwvGvJP41i9XWz2+4UOR9Sm2izKMQZ/c5ujzEi&#10;23dWlWOTHU+1PPh0GZE41TYAAAAAAOiu6WoPtT0epnc8NaMfIh/rSbXdSU5mAa5suG9sNh1/VuGg&#10;zKrfpDaQkp8UMeqqoJq6fTFywmPvSHF9bL5jmRwubexGZQ0AAAAAAGidnDeoGnVBPFzvaDKr7ki1&#10;uZh8XBWjLpVxX1O3p8gYss6o18Wm58Zvf/wh7VSluNDxuKqcFXrJUipa5ExS2LHPipvpSPzI6Yc5&#10;q6dS7QEAAAAAgJV307kD946H7R1L2O7dze20ol7R342bKNTKxZfXE8uk5MsZ9em46j1xVt+SWqFZ&#10;XpVSVn8dV9uXWll9KrX8wtTVcfWOpVYe/N/ptgAAAAAAwGqYXZTRqWRWfWyh2YdTpDrFn104NG4i&#10;zy0jJx7lrK6nlm+Wt1fW/xZXDZ0w+lutfERmehn17bjafsls8Wmt3BmZcjls55/jah3NUiplAAAA&#10;AABA90yNab/LDJwUD907lulxVNJtzpaP52L1uAxiG1edExk6pJXtCBm+RCbyyVdMLZAiH9FpbCkc&#10;nq+0QGR6pMyqH8hcznKCJe+40TvlxI0fOeWYuFjH09g2cO/pkzXp/gMAAAAAgNXRGFOnxcP3jmbm&#10;JMmULX3AGXWjDAOSj3lilQvf/9IZ/eZ8wUWSWfWrVL9TpB05mfKZVqpTRFjhpthOT0bOdvlNnFAB&#10;AAAAAKAH/Wk8fO/JhP5d2OqnXpxVNfm4zzWpG+dxbWynJ9Ow6nhOqAAAAAAA0IuKT4uH7z2ZzOh/&#10;b3VMFplKueWP+0S7Yzs9G7+FEyoAAAAAAPQS+WSMHymuj4fuPRln9O2pvs8nrKDuTN2Qkk9zXC4+&#10;O7bVk8mM+l6q7wAAAAAAYHX4MTmhcuJR8dC955JV9HCrw6HMkBMQX21nJWf0bbG9nowvFx+Y6jcA&#10;AAAAAFgddVvaHg/bey5ZRT051eeFOKOzQm1UvUCmL0otkJKffDH6nNhuz2VkpHCwfJYp1XcAAAAA&#10;ALDy/ETxhHjY3lPJjH5Su5Upwlm1N9+ATCmUWmAhblS/MV+5B1MdLZ7ZzkkiAAAAAADQHb36SZea&#10;Ue9P9Xcx9SDcp5/nG2lzpp97GH15voEejLN6V7LPAAAAAABgRfiJkt8zdryKh+o9E2d1PdXfVvhx&#10;7SdH44xFVase4DcvbXYcf1FYr6yf6H1hXb6xHkno263NfQUAAAAAACtHqjniYXpPJPTp+8v+RIvR&#10;18XNTadm9DeTC7ZIPnM0WT7plLi5VY+zqpbqJwAAAAAAWBn5bMF28EHxUH1V4kdOPyyz6hep/rVL&#10;ilEmTfGpcdP3JNzY9lgqKc6oT8dNrnikUkY+n5XqFwAAAAAAWFnhGH1POFY/KB62r1jqdug18vGc&#10;VJ+WQgpJalZ9Km5+bnYOD57oLxlKrrgUjbH85IqJm+96/ERxvXw+K9UXAAAAAACwOuT8wI0TxXv5&#10;QveGC/FnPf6Q0NbnpT35qNHs9jvBldXW2FQ6e+WkxNbunJTw24bkzNSmzBSfeunZhUNjk8uKrwzc&#10;L7PqbH8xJ1IAAAAAAOhlUsThyuqvb/vM8feJh/VLSmPs+PvIeK7OKuu3lPLqkVR7neKM2hKbXjiN&#10;LRsP78bZnPlICY7fVMrncXZWT9SMel/o7Gurw+pZWVAbHXxx+Nkn6lZtlX5JFcpK9g8AAAAAAHSe&#10;VK7I+YDM6J11o7/iTPGzNVP8l5pVH61bNRp+/hM5ByDLyLKpbXSbTK8cT5e0Hrkjq9VhAAAAAACA&#10;1eKMzm4/77ij4ymSpcVZ9ZuwoUaqAQAAAAAAgLUifoLmbfGUSGfijLqx259LAgAAAAAAWA3O6LfE&#10;UyDdiSsPPo6PAgEAAAAAgH4mRSPOqJ1+5MSj4imPlUs2qp/gjL5yisoVAAAAAADQ42RWoMzof/KV&#10;DfeNpzZWPo0xdVrd6K/5zUxZDAAAAAAAep+MEeu3DYWvxTd4X1gXT3F0P1IG44y6O9UpAAAAAACA&#10;fiIf+5k0xX+Jpz06n5pVf8m4KQAAAAAAYC2K46ns8GefcWg8FbK8VE3pOXykBwAAAAAAHCic0dfF&#10;0yLtx196xqFhA1OpDXeDnAmSgW2d1VPOqpozanKa3hNk8hknuZ1pmwEAAAAAWDvqUTz23+2MujO4&#10;Q6pFpv+vd4avVTkvIOcEZNnUdjotP0dh9JvjaZLWUrWDD+rWrD3ysaGwIyarVr3tbquO975wUGy2&#10;rchovK5cfD3VMwAAAAAA9I+p6fMCN9bG9YP9SOHgeJjfVhpbNh6+c3jwxMzoT/gvDHW1+EIKP2Kz&#10;C8eVi6/qZEf8hJzwUN/x5eIDYxNdSW1M/W6qfQAAAAAAsPr8ppLPKurJ8TC+K6kb/Wp/UanjJ1jk&#10;pI0fOf2w2Mz+qVv9Sj+eXrkd+TaM+k7c7IrGfb74mFSfAAAAAADAqvl+PGxfsWQV/XT5GFGiL0vi&#10;Ly75uOm5qQ6r0+QsTmqldtSMfknc5KrFb15/LDMSAQAAAACw+mQMFF8orIuH7Cse7wvrXFldn+pb&#10;+9T/xM3eE2eXvnEZxyR07m/ipnoiy7k/AAAAAABg+eQTLNVR9cx4qL7qcVbtSPWzVdPjzarPxc3J&#10;uCml1y/1oz7O6NviZnoqmdFfZ0YgAAAAAABWj5xrcKNDfxAP1XsijcrQH/jxpX9CR2YcipsqFMIP&#10;bm1eoBVVoy6Im+i5hP7d1NxfAAAAAACwcvKKjkrpvHio3lNxRl2T6vNipqtUSucW/PYNRyxpvJGy&#10;+ljsQ89lb3lwQ7emfQYAAAAAAK1zRjm/vXBIPGTvqTijz0n1eTHO6t2Fqim+YwknH34V2+7JhF/W&#10;HYk+AwAAAACAFVaf/vp/4yF7zyUz6mvNfV6MM3pKxhr5RjtjjTirarHNnszdVh2f6jcAAAAAAFgd&#10;MpbKFSOnHxYP3XsqMgtQ6OPdzX1eTFsj3MqJF2fUl2ObPRlXVu9O9R0AAAAAAKyehh26fzx078mk&#10;+ryQQjvVKX6i5KvlE06NbfVknFGTqb4DAAAAAIDVUzOlF8VD955MZvS34seTWiIrXNXqCr3+cR8p&#10;H/IXLX3qIwAAAAAA0CVG/Ws8fO/JTI6qJ/tNrZ9TKNRM8T2tDkorswHFdnoyN55dvJffzAkVAAAA&#10;AAB6TdWoz8TD956MqxTf4MdbO6fgrK5Pr2Rb+5iMDCIzadTL8pUWSDZe+qPM6J/LmR1ZRzok/w8N&#10;yiAvF8oyvlBYly/c4fitnFABAAAAAKDXOKNfHQ/dO55sVD3ZWXWTnHuYGpseA1aKR+K5iFszWzwz&#10;LjpvMquuSPU7JbR1S75S2PiFrVaphGV35Sslktmhp7WynbCNhjPqhrhaRxO2uz3VJgAAAAAAWB1y&#10;gmPvSHF9PHTvWNyo+iu/pbXCChkXtlYp/U5cdU4mKxvuJ5/KSa3XTJYbGSkcHFeVkyH6suaF5uOM&#10;3u3PKhwUV81TGy3+Y2rZhUj1Sly9Y2kwbTIAAAAAAD1FTkLI9MTx0L0jqVv1NjmvkGpvPnEM2T+O&#10;m8jTGDv+Ps7oqeZlU6S9ui39fVz1njijfpFaIUU20jD6Ifl6leIfyJme1HILkWoWqY7JG+9gwrZ/&#10;09wWAAAAAABYHY3x9SfHQ/aOJTPqxlRbi5GKlt1mfVG2Ubel0dQyKfnJlIp+R954KnWrx+UjOamV&#10;U2RWHWf07anbFiOdqVn1F7HpjqbVcWEAAAAAAEB35IUU5c4XUkgyoy9NtdkK6Zd8DCl1W4qM1+ps&#10;8bGx6fnTKN9vgwziktpIp0jHnVVfjk12Jc6oaqptAAAAAADQXdOfSimOx0P0rsRZ9YNU2x1l9E9j&#10;c60nK6unLOWjPItZaCCYTie0973m9gEAAAAAQPf4zSVfN6UXxUPzrkZmGm51YNp2OKNu9NsLh8Rm&#10;lhY/UTwhM+q7yzm5kpfSGH1b9cLBB8XNrlhqpvh7/otDyX4BAAAAAIDOkCFEamX19U4PQNtK/Ehx&#10;fejDVBx4dslcWb8qbrLzCZ17kzPqR1K+IydZZLTemc8fCS+j98pcz0bdEYz57RuOiKuuaqrD609P&#10;7SwAAAAAALB0MmxIray+HQ+/Vz17LjheOas2Z1bdJNUyfnz63MUMOZcxfeJFXZ0ZfU5cjbSSmlF8&#10;FAgAAAAAgGWqjs6dhpgcQJFffmZ0Vc5SpR4cAAAAAABA5zP9hq/nT5bXnxIPqQm5Jw0zcFJm9Hud&#10;0VfK1EjdGJgXAAAAAIBelH8k5iIZxkPvkWE86la9IB4uE7K8NMaOv0+trF4oDyxn9S3h653h6y5n&#10;1d6gllnlwvf18OCbChqpByjQi+QzhFiDZo1xBQBYYanXZfS11HsooNfIwLByLBpN5cen4Vg1HLtW&#10;w/93h5/dHdxet+pLeTHB6ODD4uEuISuXxnDpyMZF6gH5CRar/y6rqM+FB+n28CC+LDwwfxn8Kjxw&#10;78pPurQqLC/rBdf0JKuvCF8v703qa2Efbu9FoW9fCX+EK70qs+pz4Xd7Tu9SH+tJFfXRmim+pyeN&#10;Fv8x/KF8c496S82qvwivnS/tSaP6xdVy8dm9ST89G9VP6Ell/cTaJv2QWkU9tBeFv6+PTva7Fxj9&#10;jPTvuweMFs+sGfWy5HOlB7hR/ZbEa0xPqJbVWcnX5x6Q/JvWKyrqX9PvBXqBOjf1Pqo3qM2p96A9&#10;4sth3/1g//fuPeOy8Pu9NnxNH/+sruUdT1p9dfhZ2P/6nPBa/n5nim9smNLDdw4PnhgPaQnpfhoX&#10;l44LD8y/Dg/G7eHrb6Yf1DoLL17TsxyJpqsR4UG7Jsl961mzfwdYU+T5hTVm5rUTbZkZmR5rS+p3&#10;jRalXl/Q91LvBdDnUu/de0jquGetmPkdzDy/Zv72OJtXrki1ys3BdeE19f9MDpc2xkNgQpaexrkD&#10;964Z/ZHMqO86q/bKNNB+fPqBmHqQAgAAAADQr/xYEI575ZjXGX1lZvQnGqP6wfEQmZCF40dOPMrZ&#10;4uudUVfLPNVy1i71QAMAAAAAYC2TKsB8YFqr7siM/kh1TJ0WD50JuSfV4cHTXVn9tzxYOIkCAAAA&#10;AMA9pGpFZsAN//9eY1w/Kh5KkwM5jeHScTWjtkk1SvMDBgAAAAAAzOUnwvGzUTdOjg+cHA+tyYEU&#10;7wvr6pXSG6QiJfUAAQAAAAAA85OPBDmjLo6H2eRAiYxgnHpAAAAAAACA1smJlb3l4mPi4TZpJXtG&#10;i2c6qy6Oc1vfGv6/I/pNZtUvnFFvjYv2THy5+MDQL7fWp8UCAAAAAGClTM+Gqz4aD717JpNl9RRn&#10;1JbM6F8HN+fnLIy+PT9vYfTP6xX1D3574ZC4eHfjz9lwRGZKnw4d2DMznVJqZwqZYli+Oqu/0PhW&#10;6ci4iVVL1ZSeI3NuN/cTAAAAAAAsj0zw4owai4fgq5q60e8IfbpFxktd7LyFnNvIjL40eFJcvfNx&#10;pvQ6P17y7Z6UkGqQ/E5Y9ZdxUyue0I8/jSMSAwAAAACALpCTF86o8+Kh+IqnZkq/HfpxdT5wbqJ/&#10;C4ljrH6/o9ND323V8ZnRP52pOFmqeLbqXBkQNm56RVIz+iHM4gMAAAAAQPflx/5l9TfxkHzFUq+U&#10;/txfPJTsUzv8JUOh//pVcbNLj58orndW1VKNLIWzuuGM3hY33/U0tmw83Bm1M9UXAAAAAADQefIJ&#10;ETeqfj8emnc99bHSyzpZSCEFJc6qL8XNt5/JzSed4oxupDa+XDIoTGymqwn9/2KqfQAAAAAA0F3x&#10;0LyrqcvwJEv4iE8rnFU3+bMKB8WmWktj/OQBZ/VUaoOdINMqZVZ9PDbXlVRN8Tnd2qkAAAAAAGB+&#10;Mv6qM3o4HqJ3JVWrHpAPKptov2OM/mlsbvHcNnb8fcJKbr+NdJhUv4yMFA6OzXY8zuprU+0CAAAA&#10;AIDuk/FUCl0cRzUz+rJUu50kA+1OWfXPscmFkxn1o9RGOi0OUvuZ2GxHM2n0k5Y7iC4AAAAAAFi6&#10;fMpio78eD9U7msa2gXvLeYVUu50mMwA1bOkRsel0ZGpjmRo5tYEUGfTFGfXDheZ1XsSvYtMdi8wi&#10;5Kz+TaItAAAAAACwgpxR1Xi43tHUjXqrX+IJldCna5xVO2TinNTtaWpvaDZdbdMYLh3pTOvjptQD&#10;Vy4+pjaqHxzna16KW2LzHUs+s4/V9URbAAAAAABgBclYKrVy8eXxkL1jySr6v2TbqTYX46x6tww2&#10;64y+LXX7/NTHYvNzkxn9/9rpjBvXj4qrymw6S5oNyBl1U9xEx1Iz6mXLqJgBAAAAAAAdFI79746H&#10;7B3L1FjpA0v5yI9MXuOserRs45pzNhzRzvkDKSbJG29OuLGNWX3U2XG1PK6s/j693PykwiVs53/i&#10;JjqWsO0bmtsCAAAAAACrQ2YR9hPFe8XD9o5kcnTgCUuZ2TcfKHdWGlsGT0wtlzJ98kWdH1edjjP6&#10;Ha0O4hqWzfzZZxwaV83TGC7pdj/2I+OvTJbVU+ImOhK/fcMRDEYLAAAAAEBvuWu4dFw8dO9Ywnbv&#10;bm5nMfWKemFcfV8yo78yXfSxOGf07rjadMIPrkst2Cx+9umTcbU5yUzp/al15mX0ZXHVjqUxftLA&#10;Uj9DBQAAAAAAusOZ0hvioXvH4ox+p9/UenFHXiAyUjg4rr4v8rNWP/ojVTGTZvCP9q2YWiglNN6Q&#10;WXTyFZsiA7qEZW5tXqeZjKIbtrPTj5xyTFy1Y/Hl9aek2gQAAAAAAKvHGT0cD907mrpVF7Uyloqc&#10;CKleqB4QV9svYZlFz2fsY9Qv85XCnXpLqwO5tDKIbGbVj+abejn/fJPR1+0ZG1LznZhZTupWPz/V&#10;LgAAAAAAWD3O6NvioXvHE7Z9gd+aPg8hn2KZnglYPTMunoyc8Gn1Ey9h2elBdjOjf9rqZ4WC7+cr&#10;LZKwzQ86q66XTk+NSedVLaz7a2eLb4qLdCVuVP1VU38BAAAAAEAPiIfuXUnNlH47s+rHzqq9MydG&#10;ZHah8P0X4iILpjaiHtrqILdyniMvEpEzK6kFmuVVLEb/e2yrJ1Mrq4+m+g4AAAAAAFaPTGTTjU+q&#10;dDKtjseSnx/5vH6ifERnMrVAM/kYT31MvzG205OpGf0vqb4DAAAAAIDVk59QuXTujMG9lmz60zXJ&#10;/s8mA9jWbalccEa51ALN8gFcjH5ebKcnk5XVx1J9BwAAAAAAqyc/oXJW4aB4+N6TcUbvSfW9WT5s&#10;itE/lZFs6803psgJldro4ItjOz2ZcIfem+o7AAAAAABYPX1yQmV3qu8pzqgdBZnGOHVjMz8eVigX&#10;3x7b6cm4snpNqu8AAAAAAGBV1eOhe0/Gj5x+mG9xBmQhH/uRCpXkjc2mp1ZWn4pt9WRcefBxqb4D&#10;AAAAAIBVZPSV8dC9J+OMfosUkiT7Po+WT6hMT62svh3b6sn48vpTUn0HAAAAAACrp27VaDx078lk&#10;Vl2d6vdC5CxMSx/5Ec6oG2NbPZk9Rpek7CbVdwAAAAAAsDqc0W+Oh+49GdfiDD8z5FyKjKGSpW6c&#10;x67YVk/GTxTv1W6JDgAAAAAA6K49Rj8qHrr3XJzRr263OCOsc62chWlp2mQh46hMjqonxzZ7Mn5z&#10;Kdl3AAAAAACw8qSao7Fl49HxsL2n4rcXDnFGVVP9nk9+8qWsvl4IK06mFkiZHkdFXx7b7cnUrbLN&#10;/QYAAAAAAKvDGT3lz9lwRDxs76m4Uf3IVJ8XMiUnVCrq41LasjO1wHyc1fVenjvaDZcewTgqAAAA&#10;AAD0Bmf1LfGQvafiC4V1WZvnRIScUHGm+A75yM+O1AILqRr1D7H9nst0uY6eSvUbAAAAAACsHDn5&#10;UK8U3x4P2XsqtbJ66VIKMmQ4lL3lwcfJR2S+3e4GZJySxrkD94596KlI9Uzo4+7mPgMAAAAAgJUl&#10;J1R2mYGT4iF7z8RPFE/wm5Y+Bmu+EWfVu+XsSmqBhal/zjfQg3FG/SrdZwAAAAAAsIJ2x0P1nkpm&#10;1NcSfW3V9AzI+VTDE+2flZF1nCk9PN9IjyWrqPdNLekkEQAAAAAA6Bx1fTxU75nUjPpEPrBssr+L&#10;c0bdHDeVV3S0PHXybDK1UNxET6VWVi/04+k+AwAAAACAFfPreKjeE6lXSi9fzskUGTKlbtWX4ubk&#10;hIq+MrVgS4y+LG6mZ1I1+hmcUAEAAAAAYPXk47Ua9Z14qL7qycb1k+qJfrZDPq1TtYN/GjeZf0Tm&#10;X5c2jsr06LbO6C/GTfVEaka9bKn3BwAAAAAAdIhRP4mH6quaxrh+UicKL5zRWdzkdCbLJ50iM/ek&#10;Fm5FPHnxjbi5VU/d6spSpj4CAAAAAACdpG6Mh+qrlswOnbmcGX1mc0b/LG72noQ7eXVq4VZNn8BQ&#10;V11zzoYj4iZXJd4X1jmmTQYAAAAAYNU5s7qz/GRGf7BTQ4Lkk/PY0uuntzwrmVHvW87ALDP8eMnv&#10;NicU42ZXPNVN+tRUvwAAAAAAwMqS8ww1U3xRPGRf0Tirr031aan8hPZx03PjRwoH+0uGkiu1K3S6&#10;4Yz6dNz0iuWKkdMPy6yaTPUJAAAAAACsPJkhWM45xEP3rier6Pc4q6dSfVkOV9bjsYn9k1n1qdRK&#10;SxEHq701q5SeHTff9dSNnkj1BQAAAAAArB5XVjYeunctWVk9xRl1QzcmqfFbS742oh4am9o/vrz+&#10;FL+tM1UqM+Jgt5dlFf302ExXUjPFS5jZBwAAAACA3iPH6zWjPxEP4Tuaui3+WWb0T5Yz2c6ijP5m&#10;bG7+OKs+l1x5mWREXWfUDldWf1Mt61Njc8tO1ahnZVbtSLUJAAAAAAB6g4yn4oz6iasUz4iH9EuO&#10;nFdwZf23zujbOzWDz3z8RSXf0nkMv3nDoO9ypYd0xlk1WRvV760OD56+8/ziCbH5ReNHTj9ssjJw&#10;v7DTXh22sZeqFAAAAAAA+sd0JYn6gauo32+YgZPi4f68kdl8d4XlasOl33Fl9ddhGzfJeYV6Ytvd&#10;UK+UTOzK4tlbLv55aiPdINMty9RDfku+M76XmeJnndV/K6MAZ0Y9qzY6+GKpagk7+2wZk0V2PCdR&#10;AAAAAADofzJTsJwPcEZd4azaPFkufrhmix/JrPpMvaK3hZ/tkvMAspycP0hto5ukzR0jxx4TT5e0&#10;lnBndqY2BgAAAAAAcCBw5cHHxdMkrUemIHZWudQGAQAAAAAA1qqpsbw6ZSSeImk/vrL+jNUoqQEA&#10;AAAAAFgtzujr4qmRpadeUS+V+ZZTDQAAAAAAAKwlzqgbZUKceFpkeQkbe52MoJtqCAAAAAAAYE0w&#10;6sbbzzvu6Hg6pDOp2+KfJRsDAAAAAADoYzLciTPqpo6fTJnJ7pENg87oRqpxAAAAAACAvmTUd+Kp&#10;j+6lMVw6MjT2awarBQAAAAAA/cyPa18rD/7veMpjZTJpi0+TcVWcpWIFAAAAAAD0D7+pJFUp3/UT&#10;xRPiaY6VTeO8jUc7WzrLf3Eo2UEAAAAAAIBe4ce0d1b9ODP6SfHUxurFTxTvlVn1z1N8BAgAAAAA&#10;APQwZ9VNrjL0B/GUxupE5mSumdKL/OZSPhpuqqMAAAAAAAC9RD7u44y+cnK8tDGe4li5TJbXn+KM&#10;2sGJFAAAAAAA0I+kQCSz6uN+pHBwPN3R3VTL6u9THQEAAAAAAOg3MoTJjpFjj4mnPbqT0NA3qEoB&#10;AAAAAABrjRsbfFw8/dHZZFZdz8CzAAAAAABgLfIT+dgqb46nQToTZ9Q1qcYAAAAAAADWCr8lP6ny&#10;jng6ZHlxRv0q1QgAAAAAAMBaI7MA1cf0S+JpkaXFWb21MZZuAAAAAAAAYC3yY9o3jC7F0yPtxRn9&#10;xqkVOpkiA93ODHYb2s2cUdVgMvx/z/T/dTZ7GQAAAAAAsDbIsb6zespZNRm+3u2M2jFL+F7vlvMC&#10;Mq7rSp4XkDb9yOmHxdMkraWxZePRYcVGaoOdJDsj7Jw7w/8/OVnWTwztHu594SB/VuQL62b+L/2q&#10;jaq/zKz6NoPjAgAAAADQ36ZPjqgfZ3boTH/pGYfOnAeQ439fyL+uy88LxHMDDauOd2X1986onSt1&#10;XiC0dYP0p+XIWaDUhparHvitJV8rqy85W3rELSMnHhWbbCu/+PjGw/dW1FBm9K9kFN5UWwAAAAAA&#10;oPdMH8erD/iRU46Jh/ltpzF2/H0yU3xq2M4d3TwvkFfPjOlHxmYXTm1UvaDTZ3pke34idKKiXy1n&#10;lGJTHUljTJ3mjLox1S4AAAAAAOgN+ckJoy/z5fWnxEP6jqRq1QNcWVkp4Ei1u1wytqx8oiY2l86l&#10;ZxcODXduKrWBpYgf6clcpfj22ETHE8uACqG98/14uh8AAAAAAGB11Yz6cn4g36VMDg+c7Iza4jd3&#10;/sRK2O5bYzPphAVe16mBaKXkpm71+MhI4eC4+a7HWT2S6gsAAAAAAFg9zqibZ8ZH7Xayin66DCjb&#10;yQFs/bYhHzefTljo1uaVlkJG5g134LlxsysWqVYJO21Pqk8AAAAAAGB1+IniCfHQfcUS2v1qZz/J&#10;oj4YNz03cganE2Uxzqg776xsuG/c7IrHh7ZXYoYiAAAAAACwMJmcJjP6W/GQfcXjRvU78j50gJzv&#10;iJudm5rRX0yt0I6w8Z2N4dKRcZOrFmf0zlT/AAAAAADAypEBXWVsk3i4viqRWYY7MbyJFKGEbT0+&#10;bvaeLPezRc7o23rhZIok9OcjnRoLBgAAAAAALI2zam88VF/VNCZKD+/EjMbOqG1xk9MJd/CvljNv&#10;szP69l45mSLxIxsGuzkPNQAAAAAAWJwUX8RD9VVPZtUzlzumirPKxc1NJzP6q8v4TFHWGF/d8p1U&#10;mEIZAAAAAIBVZvTN8TC9JxL68x6/aekFGLJuraIeGjeXjzlyc2rBxciG6ka9LG6mp+IsA9MCAAAA&#10;ALCqeuyEikQGyU32tQXxY0MXxk0VCkutTqlXlImb6LnwkR8AAAAAAFaXs2pHPEzvqSxrPBWjbsw3&#10;UjX6eUv5eIyMbjs5XtqYb6TH4oZLj+AjPwAAAAAArC5n1WQ8VO+pVEfVM5daiOFMvE9TldKnl3Rm&#10;xuh/yTfQgwn9+49OjN4LAAAAAACWTqZNro6p0+Lhek+lZtRFqT4vRu5TPjGPM/qm1AILkbM4/vz1&#10;x8Y+9FR8obBOZh1K9RsAAAAAAKyc+nSxw2fiIXtPpVFRQ/Lpm+Y+L2ZqLNwvo18iUybflVpgITWj&#10;J2L7PRe/vXBIuE+1VL8BAAAAAMDKckZV4yF7z8UZ/flUnxciJ4nCffq0zIazO7XAfEJjDT9RPCG2&#10;3XPxmzcMpvoNAAAAAABWnrN6qrFt4N7xsL2n4kdOPCrV54XIxD7Oqh8X5ExRaoH5hJWcVIHEtnsu&#10;mdEfWuqsRQAAAAAAoPP8yIbBeNjecwn9u6W5v4tTd8tHflz6xv3FspZybLMnkxl9W6rvAAAAAABg&#10;tahnxsP2novMYNzuxDby6R35yE89dWOKH9N+crT4tNhmz0UqZ5guGQAAAACA3lKz6uPx0L0n0/Zw&#10;KFZOqBjdSN2YIidfYls9mcaWjUfL9EWpvgMAAAAAgNXhrNobD917MpnRl8YZiVomnxVK3pDijLop&#10;ttWTkQFp2y3TAQAAAAAA3eU3lXw8dO/JVI16lh9vbwrldk+o/DK21ZNp2KH7p/oNAAAAAABWj99c&#10;8tecs+GIePjek2n7hEqrH/nJS1+M+kpspydTM8XfS/UdAAAAAACsHqlQ8ecXT4iH7z2Z0M9fN/d7&#10;IS0PSpt/lMboC2I7PZmsop+b6jsAAAAAAFg9ckJl1wUnDcTD955MZvSVqb6nxFl+VC11Y7N8yuSy&#10;3hrb6cnURkt/meo7AAAAAABYPX6i5PeMDal4+N6Tyay6OtX3FGf0lHzkZ0/qxmb1oGbU12M7PZm6&#10;Kb0s1XcAAAAAALB6+uSEym9SfW8m50cyoy8rOKPuTC2Q4qz6RWynpWSj+glhnbfVysWXxx91NdmY&#10;fl6q3wAAAAAAYPXIR34aw6Xj4uF7V+LPPuPQmi2+0ln1pbrRXw9fz/ITxXvFmxdNZtVkqu/NZEgU&#10;V1Z/I4Ou/HerUw07q2+J7SwYZ4sXSkfkDJQfDztuPHzdXMpnCaqN6gfHxToeZ0uPSPUbAAAAAACs&#10;Hjkn0Dh34N7x8L1j8YXCOu8L65xR5byd8VI+ZInwY9o3AmfV5rj4vGlsOe5oOYfR3O8UOYfiR4rr&#10;C9UL1QNaXSnIYlvJNLZsPNwZfZt0OLFuzm8bkjvz93GVjmZyeODkfDaiRLsAAAAAAGB1+IuHfDx0&#10;71jykykjpxyTGXXj1ALnIfIxYa26K66WTLj9XQudy5jNWb0rrhZWNKqaWqjZ9Jkd/aa42px4Xzio&#10;1Y8P+S0lXzf61XHVjmXPBUOq1WobAAAAAACwQoz+aTx072ic0TfLjDvJNvf3s7jafgn9uy6x/DzU&#10;D+Nq+YrfSi+0P2fUDimniavuiyuX3pZafj7+olLHz05JhYx8xCjVHgAAAAAAWC3q3+Khe8cStvvJ&#10;VqtKhAwm623xsXH1ffEjJx7lrK6n1mkmHymq2sE/jasWCnuH1aNlgJjUwim7TfH34qp57rbqeKk6&#10;SS27EGfUpXETHUvY5s5UWwAAAAAAYHXUxtTvxsP2jsUZfWuqrYXIWC5x9X2RIpN85p7W3BZXuydZ&#10;G/MtyxkgGT03rionMV6XWm4x4c7fHjfRsdRM8SNt7AgAAAAAANBFzuqpW0ZOPCoetnckfqK4vo3x&#10;YPeRdZwd2lel4mzp8anlUuQTMfWKfmdc9Z7UjPpfcqYmtVLSrM8/ubL6cXKZRanJuImORT72k24L&#10;AAAAAACsNPkkSWrokOWkavQz5OM3qfYWU7P6/8o2GuOlje1MbOOMvjNvPJXMqv9JrZQyPfir+p5M&#10;e+S/MLTf7a0IO9XFpjuW6emS9J5UewAAAAAAYOXIuYP5JrdZTiZH1ZOXekJFZunJjH6SFHmkbk+R&#10;YVLqVv1FbH7/NMbUae2eHHFW1ZY6s44zic8edSA1o/9fOwPTAAAAAACAzpNzBvFQveNZ6gkVGSak&#10;7XMGRn0vNjt/XFm/aiVORkzPA62/EJvteDKr9qbaBQAAAAAA3ZdXpxi9KR6mdzyZUb9Mtdtp4T40&#10;dpmBk2KzCycz+hupjXSSDObS2HLc0bHJjie08R9UqQAAAAAAsDpcEA/Ru5LJsnpKOzMWL4UUg9SM&#10;fkhscvH4swoHSVlOamOdMDV9oiMfBKabcUbtaG4bAAAAAAB0lxRRZEa/Nx6edy3huN+k2u8EqUyp&#10;lgefG5tqPX6kcHA+UEtio8uRf9Qn3OHYTFczOVp8mr+ou2erAAAAAABAM3VVPDTvekJbP0j3Yemk&#10;EGRJJ1NmIjPm1K2+eClzO6fIyZRquXhh3PyKZMrqD7YzDRIAAAAAAFg6v7Xkd42fNBAPy1ckNau+&#10;4axupPrTDtlGMLXH6EfFTS8vdaNf4rcN5RtONdgKqRQJd/Cf4yZXNM7oi6VUJ9UvAAAAAADQGfnM&#10;wWX9xHg4vqLJrPrYcsZUiZ9w+UZjW4sD0LYaP1G8l7Nqq5xpam50IVLd4oy6yXXq7M4Skxn1lVT/&#10;AAAAAADA8skJicly8Q/jYfiqJLPFM0Nf7m7nkzZyEsYZfU3VFJ8TN9OdNLauL9Yrepuz6jfSqAw0&#10;I1MhycdqhHzOKD+JYvVUZtRPnC2+Pq666sms+h/pa2oHAgAAAACApck/0VJRT46H36seN6peF/r1&#10;s9CvupyjyGcaHpsm/4/nLXZlFf2t2qh6QVxt5dIYP3mgVi7+ed3qkbpV364b/c3M6M+6culxcZGe&#10;izPqPMZUAQAAAABg+aaPr9UdUnwRD7t7LpPDxadOmuIbQn8/6CrqH1y5+Hp/ySnHxJtJO9lbLj7G&#10;b+7MQLsAAAAAAByI8pMpRn8rHmqTAyUyg5Ez+vOcWAEAAAAAoG13u3LxMfEQmxyI2Vse3OCMPj+O&#10;5gsAAAAAABJmxh+pW/18v71wSDysJgd6qmV9as2oT8iDZDnTLAEAAAAAsFbkJ1HyAgT1g7opvSwe&#10;QhOSTr2sXujKyjqr9spHguQBlHpgAQAAAACwlsi4KPmsODILjtFXZlb9c8PoUjxcJqT1uNHBh4UH&#10;1YflgRTcPlPiJF+ZghkAAAAA0K/kmDY/xp0o+cyoqrP6186obfUx/cp4SExIZ1M1+hlVW/zbWMVy&#10;hzN6Z7AnPPAmAxd+5sL3U0FDpB64QK+pY20KfyQBAKsk9bqMvpZ6DwX0oplj0ZzV9XicWpNPYYTv&#10;d4Wvd4WfXTVV0f8Vvr62MXbafeLhLiGk1+JHTjmmZgZ+uzqqnhmesG8NT/L/E57EX8qMvjSz6qrw&#10;RL89f1LLSNHyBDd6d7htT/iZnKSqhq+1sE54EdD18DULt2fTLwz5iaup8P99J7C6KrQT2r+nXbRu&#10;er9N/+7QOjlBi6WSNw1YivC6G16bp19/0Zaw38IbVbQtvzCFJdqNJQkHlGibXEgO79fD+2G0Ifx9&#10;CMc4cqyDtpncnViS9D7FwsLzNfU8xsLkb0P8G5H++4E0eT+Sfp+C1qTeG2MxqeMxLCo/1k+cA8D8&#10;9p1XSp13QitS5zqxiPC+RIqd0+fZsTiufbUtPObqYb/J/9PXFDtpup39289/d/lzID+vH197p/+G&#10;Tf/93xlek2eOd+4M27mlbvR3s4r+z6mK+teqKb7DDZceL9dx4yVdQgjp/TSsekBttPhnmVFnhxe3&#10;beHF7vLwovir8CJ3a/gqB4wNHz+WNzP8jJiphg3LAAAAAAAAAAAAAAC6SK7NypCqU/F6rVy7za/h&#10;bsrnpskyq3Y4o27MjP5pzajvOqsnnC29W0bEjJeGCSGk+2kMl3StrP93eDH6UHjxujAz6kdSeZe/&#10;YG2enlBrpuik+YUOAAAAAAAAAAAAANBf5NpvXsSyqeT9llL4mYzWon8dbvuqs3ok/P8tNVP8PX/2&#10;GYfGy8qEENJeGmV9amaLZ2ZGfzC8sHwh2CUvOPLCIxV1zBcHAAAAAAAAAAAAAAcuZ3UjL17ZWvJ+&#10;vOQzo6+rGVV2tvR6Vy49bvrKMyGEzIpUs1XL+tS6VS+omeJEZtSkv0heRNIvNAAAAAAAAAAAAAAA&#10;pOSjrsiIKxcP+bot/bA2WvyQq6jfv264dGS8RE0IOZAiRSm10aHfCi8QHw52yRQ9s180AAAAAAAA&#10;AAAAAADohKkx7f0XhsL/1bdrRr9ktzmhGC9dE0LWavaOFB/rjNouVWsi9eIAAAAAAAAAAAAAAEC3&#10;NMbyr7syqz7mJ4r3ipezCel+/Ob1x9ZG9YOrZf10Z/SrnVV/H76+U9St/rtJU3xD1RSf40b1I+Mq&#10;pI3sNuuLYV9uCk/wu+TJTmEKAAAAAAAAAAAAAGC1TcWBFZxRV9UrpVfES9ykjTTGTruPGy49olou&#10;Prs2ol8iNRauot8Z9us7nSm+UVTt4J9WyyecGlc5MDJ5/vpTMqP+NbPqq86qq8OD7C5ndMNPlHxu&#10;XExXS80mP8tvk2XyqWhU1Vl9S2b0lWHnjgSvrFr1gNgMicnKpWeH/f012cfyxE494QEAAAAAAAAA&#10;AAAAWE1SpCK1AVJDEL7/5I6RY4+Jl71JzB6jS2H/vNVZ9aXMqKvC/+8I+2oqr6eYp95iutZibr3F&#10;dEGQvj2s/6uwre2Z0e+VmVhiM/0bNzr0sHBn/l+4c1fKg8pfVMp3wsyDrBNk5/lN0zs7s+r60N5n&#10;M1N8auzCARc/Ujg4M6XnhH3+E9nfsn9S+w0AAAAAAAAAAAAAgF6TF1ZsKnlnVaU6pk6Ll8IPuPhL&#10;TjmmXin9uTP6guC2vC5iouTriX22HHkBy+bp4pVaWf1Praw/KTUX3hfWxa70Zvz2DUdUrXqmq+jh&#10;cEd2+YtXvkBipmAlM3pnZtVHG+OljbF7az6TZf3E8MC81F88FJ6supHaPwAAAAAAAAAAAAAA9Lr8&#10;2r8MVGFK77/r/PXHyjVxX+jxoollxo+cflhm9JOcURU/Ee7/hAzUkd4/3SSDYfix8DuwenzSDP7R&#10;dcOlI2MXVz9+4pT1mVUfcFbd5beszg5KkSIN/4UhGZ7m4uBRsbtrLrvGTxqoWfWp1SgIAgAAAAAA&#10;AAAAAACgW6RIw1l1R62iXhovka+5NM4duHe9MvRSmTVGikNS+2E1OKMb0/1Rd01V1Pt2m/XF2OWV&#10;jQznUi3rUzOjfyRD7Ez1eGGE3yqVVfpbWUU/Id6FNZG6Kb0oPBiukuF2UvcbAAAAAAAAAAAAAIA+&#10;FwenUOXdIycOxsvlfR9/9hmH1sf0K8P9uy6fKSZ933uCDJYhdSF1o39UteoB/qzCQfFudC9SmDJp&#10;T7x/ZvSVzuqpVMd6mVT3hAetaaxWZU8Hk1n18XCfdkuBUPP9BAAAAAAAAAAAAABgLYkDN3wvK+sn&#10;xsvmfZusop+bWXXFak3jsxwym42z6hapHZEakniXOhs/csoxobHzndFZcwf6SV55ZNQv65XSn8e7&#10;1ndxtjguv/ReH7kGAAAAAAAAAAAAAIBOiQUdv65VSi+Pl8/7LllZf9gZfbcfT9/HflEPnNXjvrLh&#10;vvGuLT+/+PjGw2tWP98ZdUM/Vu+kSJFKuD8/caP6kfFu9k3CA3VT6HtGcQoAAAAAAAAAAAAA4EAj&#10;dQvO6JvrY6UXxcvofZPM6A+Fvu/s9+KUGXI/wv3ZXTPFF/mR0w+Ld3Npuduq48NGP+IvLuVzCjU3&#10;1glSLCK6tf35TBep6CsL3RpypsOROZyc1Rc6q2oUpwAAAAAAAAAAAAAADlR5kYpVOyZHB54QL6n3&#10;fLKKfkLo829WcmAQmZlF2pPpkfJikvB9arnl8lvz+/QfjU0lHe9ue3FGP6pm1Ff9tqGOd3JqbPpr&#10;2Pnfl0qaekW/KrPq6pX8RUy3pW7IjH5SvMs9m7w4xRTfSHEKAAAAAAAAAAAAAADaN8Zk9A61Y+f5&#10;xRPipfWeTlbRnwj93iX9br4v3eK35AN3/Fe1rP4kM/q9mRTIXCTFPZ0vVJEilZpR33G2+Nh4l1tL&#10;1ehnhM5dLh1LbXg58qFqpFNj90yvIw+YmtH/EqtqVoQfl1+Euqlq1LNiN3oyvlBYNzm8/uTQ152p&#10;+wEAAAAAAAAAAAAAwIFGZmlxRmfOauu3Fw6Jl9h7Ns6oC4LJlRqUQtoJ+0cKUf40diEfHKNuSi8K&#10;P9/TjUIZGakls+oHwTNjkwunZvXzw4o/kylwmje2XGFn310bHXzxdcOlI2Nz+9IYG3pY3eqvdqPd&#10;lDjkz/VtV++scBpjx98nPLFG4gMneV8AAAAAAAAAAAAAADjQ5EUqVtfdePExfqRwcLzM3pMJ/fw7&#10;mZZopUZQkdFTMqP/qWHV8bEL+yI/y6w6uxvFMlKk4oz6YVbWT4/NpVP7/MBvZ0Z9d7qqJb2xpciH&#10;hzH6Rl/ZcL/YVDLZqHpyWN7Jg6h5G52U/8KN3ilD6MSmezLyBJJ5qFZyiB8AAAAAAAAAAAAAAPqF&#10;DPZQt3q8cd5xR8dL7T0Zf+kZhzqjrlqJQTukDWf1yKQdun9sfr/IqDOTZfUUqUcI+y+5naXKi1TK&#10;6gfhd/Oo2Nzc5MUQVn1Vpr7pdOPBr/deqIZiUwvGVYp/IOt0oQ852bnhl+7C/8+JTfZs7qxsuG/N&#10;qPdRoAIAAAAAAAAAAAAAQJof075qBx8UL7X3bOLIJT/ORzdJ3I9OkNlkarY47isDCw4gIvG+sM5V&#10;1O87o6pTHa5LkCKZmlXfHkmNbJPZ4ofDjrirk8UQUuziwjadHXhEbKalVC9UD8iMulR2XGq7SyGj&#10;uPiL8iqd3zhbfL3MrRSb69nsLQ9uyIz+ZbdHlAEAAAAAAAAAAAAAoF9JnUPNFj981/nrj42X23s2&#10;d1aOua8z6jzptx9P359lMeoTvrLhvrG5liIDZzird3eySEWmD3JW1YLR2Mx0aqP6wc7omztZEJKP&#10;VGLV3TVT/FBspu3UTfEVUuAi/VpOkYYUpoSvO4MPN8aGlGzbFwrr8kZ6OM4WH+u3dn94HwAAAAAA&#10;AAAAAAAA+lWsJ7isYXQpXm7v+YS+PsoZfbHUQ8QpeRrN96sVUpsRaz2+74ZLbQ0eMjuZ0T/v9Owu&#10;+aAmRt20Z1Q/MjZTKIRf1phUrkgFS2qlpcjnTTL6mtroSQ+OzSw5mS2eGX4xm8IvZJdsV3au7JiZ&#10;ohWZDkhI/2d2vlQayR2tGfWVutEvaQyXjpRt9UNhisSPnH5YzaoXxOIaAAAAAAAAAAAAAAAwj5rR&#10;jcnx0sZ4yb1v4keOPaZq9Dszq67IjLpTagSksENGM5GaiJl6CPm/1ERILcTMyCtSE+FM8bO7hku/&#10;Eze35NRM8RVhm7d0clQX6XPoo3NWXZQ3InMchR/cKXMypVZYCtlRYZvVsPPOzRvpYBrDgydWjXrW&#10;9BAz6uLQxo/C1x+EX9b3wi/FTlVKH6+W1Z9IgUdcpS9zt8w9Vdb/Jy/0SexjAAAAAAAAAAAAAAAw&#10;zW8p+ca4flS85N63kVqHuim9KDP6v5xRXw737fvh6w8zq77tjJ6oldUHJs3gHzW2Ddw7rtKR3DJy&#10;4lHO6p91ukZhelQWddfk+MDJBVfWb8rnEqrsv+BSTY9eom+rj6l3xftC2swuM3BSeMD9CwUqAAAA&#10;AAAAAAAAAAAsLJ+dZEw9xfv+mFWlF5NZ9bXZs9l0gtSiOKP3SG1KoW5LZZnep5MN5PMbGX1dzaq/&#10;jPeDtJk9Y0Mq/F7+I84VBQAAAAAAAAAAAAAA5pEXqFT0c6/o89lWVjNhP14o9SOdHOAkn+ZHalJs&#10;qVzIjL7SWV2XOYtSCy+FFFU4o66umtJz4v0gbaZhBk6qldVHGUEFAAAAAAAAAAAAAICFSYHKZJkR&#10;VJaTrKw+JTPwTE/L0znO6EZwuwzRclNoYCq10FLlBSpW/7pmBl8S7wdpM37klGOq5eLb/WYKVAAA&#10;AAAAAAAAAAAAWIjfWvKuUjwjXnInS4iTEVSMcp0cQWVG2G610MmpfWZINU3o+F3h/x+O94O0GT9y&#10;+mE1q5+fD0OU2McAAAAAAAAAAAAAACBOI2PUjb4ycL94yZ20mb1WPdoZfZ0MSJLax50gcwglb1gO&#10;+eVPPwD0JfG+kCXEV9RDGUEFAAAAAAAAAAAAAID5xRE/vrlnuKTj5XbSZupWj8goJ90YPWVGITSw&#10;Q+b7Sd24HH6TTPOjftEYP2kg3h/SZvxEcX0W9mE3RrkBAAAAAAAAAAAAAGAtkFlesor6dMOq4+Pl&#10;dtJGqqODf+qMujPfj4n92ylSoHJnVwpUxvMRVG6bNOp18T6RNuMniieEffhfU11+EAAAAAAAAAAA&#10;AAAA0K+kPqFWLr68MVw6Ml5uJy3Gj5xyjLPq+tR+7RSpSZHalEJWVl8JjblOj9Ixa3uX+bMKB8X7&#10;RtqI94WD9o6q3/fjTPMDAAAAAAAAAAAAAECS0bc1zMBJ8VI7aTH+rMIhdaO/5oyeqqf2awfIdp3V&#10;9cyqHxQyoz7trJrsxjQyMjdR2Pbe0NBH4/0jbUaeRGH//Sa1fwEAAAAAAAAAAAAAOMBNZVZ9zo+c&#10;eFS8zE5aSGPbwL2d0cNS15HYpx0jtSjOqlpW0RfIFD9vDT/c3a1G8yIVo3bWTOm3vS+si/eVtBi/&#10;fcMRrqz+ppsVSwAAAAAAAAAAAAAA9JuZgTj2louP8SOFg+NldrJIfGXDfWUwE7+p+7O5xIFNJjOr&#10;PlaQX1T45q7GWHrhjjF6ty+fdEq8v6SN+JHTjwr7bycFKgAAAAAAAAAAAAAAxJE5jM6CTRSntB4/&#10;UVzvjDrXb+l+cYqYGpMCFb2rZvXzC/6cDUeEb27qeoFKEO7kL/eOFNfH+01ajN9eOCTsv49kVlW7&#10;MRUTAAAAAAAAAAAAAAD9RGocnNW7nR18vD+rcFC8vE4WiLOlR9SM+rq/aGWKU0T+ezL69ruGS8dN&#10;d6KsR5xR1ZWYWyizam+jUvqdvGHSchrDpSPDvtuxEoVEAAAAAAAAAAAAAAD0qlmjp1wSL6mTBeJ9&#10;YV29Unq5s+oWP75yxSn7fk9WfyF2pVCYNMWnOqNu9uPplTop74DVUw0z9NTYPGkx4Rc3kVlVYxQV&#10;AAAAAAAAAAAAAMCBSmobZFSO2qh6QbycTuZJ44KTB1xZ/YfUGax0rUH+e7L61qrRz4vdmU5m1Q9X&#10;okBF1AO/qeRrpvihhlXHxy6QReJG1V85o+5kFBUAAAAAAAAAAAAAwIHKT5S8s+r6XWbgpHg5nSRS&#10;t/pNzqgbZX+l9mO3SV2IM/q6xpaNR8cuTadq1btDx+5YqSIVIfMayc6o2+KfxW6QBTJZLv5h+OXd&#10;upK/IwAAAAAAAAAAAAAAekU+Eoj836jvxEvppCl1q14Q9tUVsq+mVmmGFhl4w1l1V/g9fTB2a26c&#10;UV+Wypn8l7lCZIdMD7+jtvtK8Qzphy8U1uUdInNSG9UvDr/AOzwjqAAAAAAAAAAAAAAADkBSzzAl&#10;xQ9GXx4vpZOYPaMDjwz76JtSlCL7qHnfraR8lJvwO9pzwZCK3ZubrKKf64y6SoZZSW2gm6R6RopV&#10;pFClagcfFLtEZsXZ0tvCL/BupvgBAAAAAAAAAAAAAByo4pQ118ZL6Qd0Gls2Hu4rpWeH/XG531zK&#10;6y5m76vV4Mfz38/NUuMQu5lOWOg/ZYXVGuZF2s13mFHf9SPF9d4XDopdO6DjRwoHZ0ZfKftoJUe4&#10;AQAAAAAAAAAAAACgl+TTxxh1Z/C6eEn9gMudlQ33zafyqeifr8YgJPORegbpT72ix2JX5091WJ1W&#10;M/qL/qLVvwP5iCpW1WojpRf5kROPil084OLPLhyaWfVx2Re9UO0EAAAAAAAAAAAAAMBqyusJjL4u&#10;XlY/YBLu86NqRm/aN/hHYt+sprzWxOiv7xkdfFjs8sKpW/38sMJPe6XKZrpQRU9lRl2VVdSfxG4e&#10;ELnmnA1HZGP6w+FBNsXIKQAAAAAAAAAAAAAATI/U4ayuZ0Z/w5+1tmdmcbb0iJpR25xR1Zn73rw/&#10;eoFM7RN+JzfVK6XXxq63lropvchZdUOcG6hnyFxSoV+T4f/fDzv/tTL1TezymkujPLgh3NdrZXii&#10;5v0AAAAAAAAAAAAAAADy6X6u2lse3BAvta+J1K36q8yqrwU7ZFAPGTEldd97RT7tktW76ka/Md6F&#10;9pIXqRi9sxcLJGbNWyTD9vw8/FI+F37+x973f2VUbXzgt1xZjeb3s8cfZAAAAAAAAAAAAAAArKZY&#10;NzCVldW/NbYN3Dteeu+b+JETj8rK+rnhPvxXZtUPwteGDCbSL/UCM8Uzod9vjndpacmn+7G62uvV&#10;OPKL8ZtL3m/NR3y5rGbU2bVR9Rc1ox8S70pPpzE2pOpWvSb0/ft+S8lPMWoKAAAAAAAAAAAAAAAt&#10;y6eYMboRbKva4pl+e+GQeEm+Z+LP2XBEbXTgt2r5gCHqM5lVV0u/pd6hHwewyIuDrK47U3zDdcOl&#10;I+PdXHqyMf3EsOGs14tUmvnx4KLwi/zSkHx/s7Pqv11ZvSZ8ffTkeGmjnyieEO/iiia0e6/JysD9&#10;MqOfFPr1mdCfu6QoRfobfnGN2fcBAAAAAAAAAAAAAAC0Lh+BZHMpn3Yms+p/wvdvqY4Nnu5HTjkm&#10;XrbvehrnbTx6cnjg5ND2o1y59HZn1Pnh/9fmA2/E+oBU3/tJLE6Zqo2o/+XP6mAxUKOsT82Mumot&#10;jOwhhTZ+IvzCpXgl/OLDA/IOZ9VFNaM/Ui+XXl4dHjxdRjTZdcFJAw2rjveVDfdtjB1/HxkKqDFc&#10;OrKxZePh/tIzDr1i5PTD5Kt8L246d+De8oCW5aX4ZbdZX5QHedXo51XL6m11q78o7ecPtk2lnp8j&#10;CgAAAAAAAAAAAACAflcP8gEu5Fr99EglX6lZ9am6US+rDqvT9gyX9O6RDYON4cETZ2oEbj/vuKMb&#10;W+6R1w0Ml46TWgCfL1vSjTF1miuXHudM6Q01o/89tHOJM+oOKYyZqQuYLpJZe/LiFKN2ZBX1ZD9S&#10;ODiWlnQujS0bj65btVmqjVIdWGvkQSo7dTYpKlnI7GVT2wQAAAAAAAAAAAAAAL0lVR8wr6Z1DzTT&#10;M8OoH/vKhvvFcpLuRCpfMjt0pjM6W6uVPgAAAAAAAAAAAAAAALiHDNrhjJ5yZfVumWUmlpF0PzK0&#10;TWbVV/NOUKgCAAAAAAAAAAAAAACw5sioMfn/jb68atUDYtnIyicrF//QGXWVzNPU3EkAAAAAAAAA&#10;AAAAAAD0J7+p5J1RNzqr/iqWiax+nCm+wVl9i98inZP5htKdBwAAAAAAAAAAAAAAQO+SwpTMqhtc&#10;ufh3jS3HHR1LQ3or9Yp+tTPqTj9RumeYFwAAAAAAAAAAAAAAAPQsqfGQWg9n1S2uXHz77ef1aGFK&#10;c2pm/e9lRv0o3IkpClUAAAAAAAAAAAAAAAB6z76aDqnxGNPP8L5wUCz96K80zjvu6JopfmQq3KF6&#10;050EAAAAAAAAAAAAAADA6pBajsyq/2hsvt8GXyisi6Ue/R0/Ujh45/DgieGOfdxZXZ+er2j/Ow8A&#10;AAAAAAAAAAAAAIDOkkFFpFbDWT2VWfW5xiZ9amPLxsNjWcfaTWNMneaMfoez6jf+y0PT8xgZ3Ujt&#10;JAAAAAAAAAAAAAAAALRHClL8xVKPoa52ZfUuX1EPvW64dGQs3TjwIqOruMrQH9Ss/r9hp9w1PYQM&#10;AAAAAAAAAAAAAAAA2jE1pqUg5ebMqg84qx5949nFe8XyjAM7zpQenhn9j2EnXdYYK/lG2FHNOw8A&#10;AAAAAAAAAAAAAACtkdoL/6Uhnxl9ZbWs/t4Z/Sg/cYAVqjSGS8dl5dKzw074Zj6UzOZScmcBAAAA&#10;AAAAAAAAAABg+fL6jImSFKx8LbPFpzUuLh0XyzjWVhrDpSMzq56ZGfWjekV7pvABAAAAAAAAAAAA&#10;AABYeVKzkddtGPUjVx58nNR0xPKO/k3DDt0/q+hhZ3QjdacBAAAAAAAAAAAAAACwepzVUzWjvrtn&#10;uKRjuUd/xPvCutqoekFm1S/kTjBaCgAAAAAAAAAAAAAAQO+S2XDkqzPqpnql+OexBKR3U7P6laHD&#10;18rcRTOdBwAAAAAAAAAAAAAAQH/wF5WkUGWHK5fedunZZxwaS0JWP/6swkE1U3xFZtQ1fnMp2XkA&#10;AAAAAAAAAAAAAAD0B2d0w28pyfQ/t7hR9bpYIrJ6qRn9kMyo78poKYyYAgAAAAAAAAAAAAAAsLbI&#10;LDqZVTdMmsE/iuUiK5fGuQP3Do1/xhmdNcbSHVwr6iIW4EwtYGYZWT61HQAAAAAAAAAAAAAA0Jtm&#10;agPyGoAx7aUWYoZv+n42WXamZiC13bVC7qOzuh58wU8U7xXLR7qXfDqfykm/46y6O9WhfhZ24lS+&#10;M43Owv2rBU4qgDKjL68bvS3s7P8Ky/1bZtT7w88/kFXU+6vl4t9VbfFvs4r+RFhvkzPqonD7T8N2&#10;ds1sY3p7eqq5PQAAAAAAAAAAAAAAsDpkCpt9NQJG7XBl9eO6KW3JrPrYpFGvrZbVn7jRoYdVrXpA&#10;Y+x4VR0bPD1nBx/kRvUjJ0eLT6uW9XPDsq8L2/u3sK2tmVFXxe2t2VqBvIhnTGosSo/3I4WDYzlJ&#10;ZxN2+H3CDnxHqgP9QHaSVC/5zfkcSfXM6G85q94V7tOj9lbU0C0jJx7lt284orFl4+Gd2IneF9b5&#10;s884NN/eRPFejfGTBmqj6gWhL/8pw98IqTBq7icAAAAAAAAAAAAAAOgcKajw41KUonaE789x5eJj&#10;pAbiuuHSkX574RBfKKyLl/o7EtnmTK2AHznlmNpo8c9qpvjezOify2gsfqLU9yOuyD6tGfU+P3Ls&#10;MfFudyYNM3BSVlGflp2UarjXyC9SClGmH2D61qyi/0kqmBpGlxpbjjs63q1VjZeCmPL6U2pGv0RG&#10;acn7G/avs7qRuk8AAAAAAAAAAAAAAKA1/iK5/p7PfPLfzhYfe2dlw33j5fpVjQyY0RgePLFhh+5f&#10;t/rFzqjtfqyU97ffilZkYI6wf7f6ieL6ePeWl0ZZnypT1/gtvVucMmtklKnM6OGa1a+sjesHS0VS&#10;vBs9n9vPO+7ozBbPDPfhi/7iUl5tlLqvAAAAAAAAAAAAAABgf/lgFnlhSvGS6qh6ZmO4dGS8JN/z&#10;qZaLD6zlBSv6v4KpfilYiUUqP3Ojgw+Ld2VpaVRKv5NXu2ztveIUGW1keoocdUVm1Pszo58Uu933&#10;kZFewn38jBTc9PuwPgAAAAAAAAAAAAAAdJsUdGRGfXeyrJ7S6Sl7ViO1UfW7mdEfyqz6odRGyAwy&#10;qfvdC2KRyg9cpfgHsfvtpTZdnLLZXzyUbGA1yFxMecGGUb+sGf1PMkVO7O6aTNWqB+TT//TwAw0A&#10;AAAAAAAAAAAAgNXkjG4E7+inWVbayeTwwMnhfn4y+HU+ukoP1hDIrDc1o77jbOnxsdutpbFl8MTM&#10;qvP9tt4oTqkHzigX+vSZxnhpY+zmARF5AmVG/WvYD+H+p/cPAAAAAAAAAAAAAAAHImdUtWr08/z2&#10;wiHxMvuajkwFFO7zBc7orDGW3ierJY5i8xVn1aNjdxdPZvS/hJXr01PorK6wY3fWyuql/TQ3VKfj&#10;zyocklWKH5InFlP+AAAAAAAAAAAAAAAOdFLP4KyarNrBd/mRwsHx8voBExnsomb0S8I+qMugH6l9&#10;tBr8VpnuR4/4KwqHxa7OH2dKrwt34AY/UUpubCXkDySj7pw8wAtTmhP2ycXhd+MoUgEAAAAAAAAA&#10;AAAAHKjkmrmzup4Z/a14Of2AjT+rcJAbHXqYK6vre2EQknv6oD4Tu5jO5IUD96sZ/Q2ZG6h5IytB&#10;5klyRt3oysVXUZiyf+pWP98ZfXsvzicFAAAAAAAAAAAAAMBKkKltnFF3ubJ+U7ycTkJcufiYzKir&#10;ZB+t5sAXflNec3JlZtUzY9f2z5TVn5FpZKZWeJ4iGa3FWbW3ZvUnG2PH3yd2hySSGX3Nao5uAwAA&#10;AAAAAAAAAADAasoHv7D6lslR9eR4KZ3MijPqtWH/7JbBScLXRmofdls+MIpR341dmhs3OviwzKqr&#10;YiXLivFbSr5u9Vd9Zf0Z0g9fKKzLO0SSCb+jb8t+Y5ofAAAAAAAAAAAAAMCBKM7OclNjdMPvxkvp&#10;pCn+7DMOzSr6AtlfMuJM8z7stjgzzC3O6LfELt2TcMM5MorJSo2eIvMO5ZU6Rr+3cd5xR8dukEWS&#10;WfXj1XjwAAAAAAAAAAAAAADQC7xcMzf69tpo8c/ipXTSFO+nBwepG/W/wj67Nh/RJLEvuykvUjHq&#10;J3mHZlK1gw9yRt24UlPHTBenqHo2pp8Xu0BayG5zQjHst+uZ4gcAAAAAAAAAAAAAcKCSQR2cUXdX&#10;TfEd8XI6WSC7zMBJNaP/3V+0srUG8fe0w5XVa2JXCgVn1bud1XevxMgcUpwSvu7OTOmPYvOkxdSN&#10;epn88hhBBQAAAAAAAAAAAABwIKvLwBhG/SpeTictJOyzV/lLhpL7s1vi7+mXsQuFQmb0N53RU3JD&#10;aoVOidu/tWH0Q2LTpI1kpvSdlfg9AQAAAAAAAAAAAADQy+LMLXtloIeRkcLB8bI6WSAy7U9m9POc&#10;1fWVqjvIR1Gx6q7J8dLGwqQdur8z6s6VGZVD7XXl4mPCnT4o3n/SQmR/1cvqhfLkmmL0FAAAAAAA&#10;AAAAAAAAvDO6kVn1C39W4ZB4eZ20EGdLj0/tz26YKSSqlotvL9TyaWP0rm4WPkjljZ8o+Wpl8Ln+&#10;7MKh8T6TFpMXqFT0t/LRUxL7FwAAAAAAAAAAAACAA43UIjirp6q2eCa1CK1HRpxxtvhYZ3SW2q+d&#10;FH9Hrm7V5kJmix/OR+bo0vAteWPhTgWf9dupWmo38iSqGvWs8AubmSIJAAAAAAAAAAAAAAAEzuhG&#10;3erLfWXDfeNldtJCGls2Hl6zgy/249qvxEAZNaPuKoRf1iZnVa1bxQ+xQOXWhlXHx/tJ2ogfOeWY&#10;sA+/Kk+q1P4FAAAAAAAAAAAAAOBAJjO6NMbWnx4vs5MWI4OMZFb9s7PKdXPAjJkCmEL459qgPnND&#10;J8m0Qc7o3Vml+J54/0ib2T2yYdBvKiX3LwAAAAAAAAAAAAAAB7rGWPhq9HtlAIh4qZ20kbDvLpOp&#10;krpZpBK23yg4q3Z0a3QOP54XVtzkJ4r3iveLtJFbRk48Kvxu3uzlyZTYvwAAAAAAAAAAAAAAHOim&#10;ZGYXqy9pmPXFeLmdtJE9Rpec0TfLdD+p/dsphfBL6sroKXmFklV3ZRX1vnifSJtpbBk8MavoC2Qk&#10;mtQ+BgAAAAAAAAAAAAAAUqCi6g07dP94uZ20mcyqDzqr756u9egOmeInecNyyRxPrqyuz8rqKfH+&#10;kDaztzy4IezLq7s5jA4AAAAAAAAAAAAAAP3Ob8lnePlj7wsHxUvupI00rDo+s+oXflO+H7tCpviZ&#10;lLl+Ujcuh98cOm30T+N9IUvI5Hhpo59I718AAAAAAAAAAAAAADBNahSc0W++/bzjjo6X3EmbCfvx&#10;3zKjd3ZrFJVC+AXd5qyeSt24VDIljTOqmhl1XrwfpM34kcLBVaOf4S/qXnUSAAAAAAAAAAAAAABr&#10;gYz8USurjzbMwEnxsjtpM9VR9czMqKu6NYpKITP6Umd0Vk/cuFRTlbxAxYX/fz7eD9Jm/Mjph9Ws&#10;fj4FKgAAAAAAAAAAAAAALMxPlHy1XPxsY2xIxcvupM1Mjhaflhn9824UqDijG4WaVR91Vu2VopLU&#10;QkshxS75kC9GfT3eD9JmGsOlI+um9LJ8qqSm/QsAAAAAAAAAAAAAAO6RF6gY9Zk9FKgsOdWyfm5m&#10;1dWyL1P7eKmc1Q1n9O2Fqhl8XvjPTpmWJ7XgUk1X1Kgfx/tB2swVI6cfVjX6eYygAgAAAAAAAAAA&#10;AADAwuIUPx9jip+lZ6pSer8z6k4/nt7HS1GXGXisqmVWfS5vJPzwZ/kNTQsuh1TUOKOvy4x+Ut5I&#10;B9I495STquXis8P2/zN0/odh+9eErzeFr7eFnXRzcFNo78pw+/eyiv6XqlHPiqv2ZZwdeqzfQoEK&#10;AAAAAAAAAAAAAAALkdlJqqPqrTtGjj0mXnLvq/jN6491pviGutUXO6N+4aZrIfYEU0Ej3MdG+Hk1&#10;2BFuuz4z+hvh61/7ieK94iaWndDOF6WgRDTv36WS2XfkftSsfn5sRL1O7kQ+LU9ihaXIG7Hqrqyi&#10;35s3ssQ0thx3dL1SenvY5vdDHzMpfGmln7KMPACni27U/7iyeo2vbLivbNMXCuvyjfd4GqNDv9XJ&#10;yiQAAAAAAAAAAAAAANaifHaSSvHZ/uzCofGSe89mpmbBn7/+WKllyIy+NNyHhtRDtFocIrUQsrwf&#10;z2e3+ZEz+h35xpeYyVH1ZCl86eT0PtOjp2gXvm6LzUwn3PjjThdDTFfCqBv2jhTXx2Zajh85/bDQ&#10;0TdJJY0P21nO6C5STSQjkeSVREa/szFcOjI209OR/Rb6+7NOVicBAAAAAAAAAAAAALDWOKOqk+X1&#10;p8TL7T2dfLSUsv5bZ/TNnZpVJQ70cWs2pp7lzyocFJtqOXWrLgrru6kO1idI8Uy4j7dNlot/GJuZ&#10;jlQShRuu63w1jKoF1l/aepWSPGgyq77a6YKZcP8afmu+A36VlfXTY3M9G3lQhv3w0VZGjAEAAAAA&#10;AAAAAAAA4ECUF1UY9bXG2JCKl9t7NlWrHpBZ9TWZESZ1X5YrL3gx6hMNq46PTS4aV1Z/7aze1cna&#10;hOkBTfSesO3/iM3MTWb0OVJQMtXBRvMiFaOzmlUf9+dsOCI2NW9qRj8k7KxrOlmV0ywvwjHqRlfW&#10;r4rN9mwmKxvuxzQ/AAAAAAAAAAAAAACkyTX1Wrn4563UJKxm3Mj6M5zRP+9WccoMme7IldWn9xhd&#10;ik0nMzJSOLhWVi+Vmo5O1mhInUheK1JR236xpXB4bG7/ZGX9n6HxqW4UiITtbrtruHRcbGq/ODP4&#10;cGfUL1aiIGN6pBj1q8nxgZNj8z2ZOysb7psZ/c2w7xqp+wEAAAAAAAAAAAAAwIHKWd1wRv9EZiiJ&#10;l9l7NqGfF8u1fyneSN2XTpKRVGpl/cm9F6qh2Pyc+InivUJf3plad7mkQKZm1Hcmh0sbY3Pp+JHC&#10;wXWryv4LQ8kNLYcUvYQ7eLsbG3hkbG5f9pYHN2RGnd2p+ZUWI6PEhAfq7qyi/z12oSfjfWGdL68/&#10;JfR1aiUepAAAAAAAAAAAAAAA9IN8lA6rpybL6qV+5PTD4mX2nkxjuPQ7oa/XTg+mkb4/nST1GXmN&#10;QUU/N3ZhXxqb9KmZ0Zd1Y+ASvzWf0eYr1Qs3PCg2t3Aa5w7cO7Olj8uO6XRRRD3w49Ih/VWZzic2&#10;WZBhY/ymzrc3n9iOc2W1NXahZ+O3Fw4JD9TPB26l9g8AAAAAAAAAAAAAAL1Kag+c1fXw/681tmyc&#10;fxqZHslkWT3FGXVDXi/RdF+6JU4l9DU3rh8lfWhY9YCsoi+U2oOuFKeE9pxV5cb4IiOnNMefVThE&#10;hnORndONogi5s9Ojpagf16z6eOjk1m7PszRbQ0ZQMXp3aP/f4l3u+WRG39iNBwkAAAAAAAAAAAAA&#10;AP0kr2Mw6sY9FxyvfKGwLl5W79nsraih0O9fycAdzfelm/x4+GrUdzOjvyWDlOTfJ5Zbjnygkun7&#10;9W+N4cET411uP5MV9WRn9HXd3Eky3Y4UjKRu6xbZ8c6oXy4651EPpSrVTEZfs9L7CgAAAAAAAAAA&#10;AACAXjFdZKFunjT6SfFyel+kZtTZof+7V/qavxSQiNRtyzU9ZZG6q1YuvvyKkcLyp1lqjJ88kNnS&#10;ubLxbnV6JcU5nW51Rr8l3sW+SW1UPzj0+2fxPgAAAAAAAAAAAAAAcMDIB6Ow+tpqefDp8TJ6X8UZ&#10;ZWTmlLUwe4oMRuKMnqiW9anx7nUuVTv4IGfVb7ox5c9KyQs7jP55vaJeGO9W32XnhYMPyoz6zkoP&#10;/QMAAAAAAAAAAAAAwGrx4/k18p9VTfE58fJ5X2bK6o9kVk328+wpzqibs9Ghp/nthUPi3ep8/Ejh&#10;4GxUpv1R1X7aWVJUI8P8uLIanRxef3K8O32b64ZLR4bfQcVfPJS8vwAAAAAAAAAAAAAArBV+S0lG&#10;6/jiZHn9KfGyeV+nNqIe6ozaIvcrdX97lbPqlqod/NOuFqY0RwpV9triY8MO+5XfXMoLQFKdW215&#10;YUronzPF4ZrRD4ndXzNxZfU34Um4e3qOLQAAAAAAAAAAAAAA1o58IAqjdgb/0Niy8fB4qXzNJBvT&#10;T6wZ9Y1eHZxCpiKS2V1cWV1fs/r5K1qYkspkZeB+mVUfCO70F/dGdY88SPMKqnLxwlpFPTR2dU1G&#10;KsSc1Rf6Lw9JxVgjtT8AAAAAAAAAAAAAAOgn+WAUVm3dYwYfHi+Pr8nIACGuUjwjM/rf/ReH8qKQ&#10;1P5YKXlRSl4wo3aE7z9cLRcfGLu6+vGFwrr434IbVo+uWf1JZ9SNftvQzBxQXVcPpK2pMe1rRn05&#10;tP/axpbjjo7dOiDSGB16mDP6Ev8Fpv0BAAAAAAAAAAAAAPSn6YEx1P9UR/UfS/FGvCR+QOSuzeuP&#10;rVfUa8P9/7G/qJQPzpHaR52Uz0yzKbQV2nNGXZGVSx9w5eJj/NmFQ2O3ejOzi1X2lgc3OKvfVDNq&#10;eyYFK7LzNssOXN6UQPnOCdvwEzPFL+rGulW2bopv2DFyyjGx+QM2jeHS74T9/Z1ennoJAAAAAAAA&#10;AAAAAIAZcm17+vq2+vHkaPFp8fL3AR2/fcMRdaPf6az+QtgvN8iAHTM1F0sZZUX2b0O2IcUo+eg0&#10;uu6M/rnM2FKz6i93nl88ITa9NlIbHfgtZ4uvr1v1JWfUrzKjrwtfb3ZW3RW+VsPXmkxTM0sWdtSe&#10;8PM7wv/DsvoaGcKnWlbvnqyoJzeGS0fGTZOm7Dbri5lRXw/7a1IenDLKTPMDEAAAAAAAAAAAAACA&#10;1SDXsOVatjNqMrPqG3tGBx4ZL3eTRPzI6Ye5saGHuVH9lrDPxpxVvwiuD37jjL7dWX132K+5cPud&#10;YZ/uyIy+LdZlXBF8OSvrT1YrxWffNVw6Lm6WkM6mPqbfIg86qahiVBUAAAAAAAAAAAAAwGqKI4Bc&#10;V6+U3hovaxNC1kq8L6ybHgKo9IrMqF/KlEvNLwIAAAAAAAAAAAAAAHSaDKSQTytj1A5XVmf5zeuP&#10;jZeyCSFrOX6kcPDdVh2flfUTwwuAkWIVeTFYyjxVAAAAAAAAAAAAAADMNlOQkhellJXJKvrpjfGT&#10;B/xZhYPiZWtCyIGayeHSxsyqZ4YXh//OjN7pt1C0AgAAAAAAAAAAAABYmFxTzotRtg7J93dnVv13&#10;vaL/d7WsT42XowkhZP7sPL94QmOs9Dhn9JuDzwdXBlN+25D3m0q+MZZ+8QEAAAAAAAAAAAAArC0y&#10;IopcI5ZrxcIZVc2MvjK4wBn9jrDMH8tMHvFyMyGEtB9fKKyL/83jzz7j0LpVLwgvNB9xVm0NLzaX&#10;h69Xhxegu2dejPxEMD5dKVdPvHgBAAAAAAAAAAAAAHqDXNPNR0GRAhS51rtpeqYNZ9SkM/q6sMw3&#10;wv/HwtcP10b183ebE4rx8jEhhKxedpaLD8zK6k/Ci9jfBSPhRer78UXrlvD1tsyqu5xVNZFX2I1P&#10;V9qJKRFe6GZIFd4cTS+UAAAAAAAAAAAAAHAgkmunuaZrqvuut8ZrsDPkNmd0FotOdjqrdgS/ya/l&#10;Gn15VtHDwT9WjXqW37z+2Hj5lxBC1lYmKwP3myyrp9RG1Qtcufimalm9u2bVB7JK6bzwojoeXiS/&#10;HGwPL4yXhRfbq6Pbws/uDC+ad4SvVXlBnXkx7hZndQNLZIAVZvUUsCoM2mZ1HUB/CO+Js9TPsaAs&#10;vNYB6Ae8xi0JfxuA/hCeq/XwWpc+JsPCUsf+QLekznMCKyV1bQcLmrl+2E15QYlVe/ProdPFJDvy&#10;66NG3RFuvzq/dmr05XI9NbCZVeeGn//fsNy7ala/MisXn92wpUdUy/pUf86GI+KlWUJWKYXC/wcc&#10;GYF8OnBi4QAAAABJRU5ErkJgglBLAwQKAAAAAAAAACEAv/8NkAIaAAACGgAAFAAAAGRycy9tZWRp&#10;YS9pbWFnZTIucG5niVBORw0KGgoAAAANSUhEUgAAB/gAAADgCAYAAAFwaI7oAAAAAXNSR0IArs4c&#10;6QAAAARnQU1BAACxjwv8YQUAAAAJcEhZcwAAOw4AADsOAcy2oYMAABmXSURBVHhe7d3vUeO8Fgdg&#10;lbAdLF/ifKUESqADpwRKoIOUQAkpgRIogRJSwr0We/bd3XDIXyexwvObeebO3NnYkozRe1BslX3T&#10;z8r9Yl7eBusPXXnf6de/364rr3uZl9VOXXnZaV6Wuwx9fd6pK087zctip6487jQvDzsN12enebk7&#10;SnasY2TtPkY2RofKrsUpsut/qOzn7FBDW+KWPS39z/JjuBn+B7QpbuXDkh0IaE/c0vsnOwjQprit&#10;dyf7MNCuuLV3J/sw0K64tXfHH/rgtsStvV+yAwBtitt6v2QHANoUt/V+yQ4AtClu6/2SHQBoU9zW&#10;+yU7ANCmuK23x1/64TbFLf45/bzcZR8Abkvc8h83/UP2D4DbFr8CfiX7B8Btids9T/YBoG1xe+9O&#10;9mGgTXFb75fsAECb4rbeL9kBgDbFbb1fsgMAbYrber9kBwDaFLf17vRdecwOALQpbu3dyT4MtCtu&#10;7d3JPgy0K27t/ZIdAGhT3Nb7ZfhA3VEnPRDQjrilD092MKANcRufluFAdR+7X/v0XXqvvmxfvk3Z&#10;vnybNvbky6T7n2WyvdY2be7nltncQy6zuVddJtsbb9PmHnz7yo51qKzNx8jG5xjZtThWdu0Plf2M&#10;HSFu19Mz3AzpbxOgDXErH5bsQEB74pbeL9kBgHbFrb072YeBdsWtvTvZh4F2xa29O9mHgXbFrb07&#10;2YeBNvXzche39n7JDgK0J27p/ZMdBGhP3NL7JzsI0J64pfdLdgCgTfXrw3Frb0/2YaB9cYt/TvaP&#10;gZuzilveTQ/fVfwK8EsAvoOta/7ZB4C2+aMffEPDbP8Qt/Z+yQ4CtCdu6f2THQRoT9zS+6X/WX5k&#10;BwHaE7f1fskOALSpvmQ0bu3dyQ4AtCtu7d3JPgy0K27t3ck+DLQrbu3dyT4MNGsdt/Z+SQ4ANChu&#10;6cOSHQhow95f6T02vhMAAJcx6p6ch2Q4ed2oN20UAHAZMS2fL8NJ6o766ckBgOuIaXrcDAdebZ4I&#10;AJiGmK7HS3YSAGAa6nfuYsoeJ9lJAIBpiOl63GQnAgCuL6bqcbPoymt2MgDgemKaPk+yEwIA1xNT&#10;9HmSnRAAuJrD3s17SPquPCYnBACuKKbpcZOdCACYhlEe58sODABM3jKm8q9TX/yffBAAuAEx3f+b&#10;7B8CAG3be1e/RVfeswMAANNlvR8AblxM1+Om/hdEdjIA4Hpimj5PshMCANcTU/R5kp0QALiemKLH&#10;z3Dw9ebJAIDriml6/GQnAwCuL6bq8ZKdBACYhpiux0t2EgBgGmK6Hi925gOA6Yrpetz08/KQnQwA&#10;uJ6Yps8X1T8AXF9My5fP8B8CT1mDAIDxjPIO/rHz8deArrzGBj/1uf8/6v83lnl5G8Wvtp5uXlaj&#10;6MrLaOZlOYa6q9Mohv9AHMW8LEYx/KyOYl4eRjMr96OYl7uLyc5/Tdm4Xkv283JN2X0wBdl9fi3Z&#10;765rqG0ZfoZiap1WhomhTljpf5kAAOOJqfc6GRrgLX4AcAUxFV8mdugDgGmIqfl8MekDwLTEFH2e&#10;ZCcEAK5qHdP0uElOBABMQEzV4yY7EQAwAV15j+l6vKQnAgAmIabr8ZKdBACYhpiux0t2EgBgGmK6&#10;Hi/ZSQCAaYjperxkJwEArq++3z+m6/FSvzGYnQwAuK6YqsdPdjIA4Lpimh4/2ckAgOuKaXr8ZCcD&#10;AK6nn5e7mKbHT3ZCAOB6Yoo+TxZdec1OCgBcR0zR58kw8b9kJwUAriOm6PMkOyEAcD0xRZ8n2QkB&#10;gOvp52UR0/S46bvylJ0QALiumKrHy/BfEw/ZiQCAaYgp+/RkBwcApiem7uMyHOBt84AAwPTFVL5f&#10;hg+sNw8AALQnpvY82QcAgPb981rf7B8AADdpGdO/x/UA4FbFVJ+n/jkg+xAA0JR1TO37JzkIADBl&#10;XXmNafy4WAIAgDbE1D1OshMAAJNw+J/1d6X/WX4kJwIAriym6vGTnQwAuJ6+K48xTY+f7IQAwPXE&#10;FH2e1G8KZicFAK4jpujzZJj437OTAgDXEVP0eZKdEAC4npiiz5PshADA9fTzsohpevxkJwQArium&#10;6XHjOX4AmKaYqsdNdiIA4Ppiqh432YkAgAnoyktM1+MlPREAMAkxXY+X7CQAwDTEdD1espMAANMQ&#10;0/V4yU4CAExDTNfjJTsJADAJy5iux8tw0NXGSQCACYipevxkJwMArmr8av/vJCcEAK5jHdPzeZOc&#10;GAC4pHO8tGdb+lm5TxsCAJxVTMXXS9YoAGBEl67wL5G6A2A/K89DB9efOgwAAADTtOrn5SFKW6mD&#10;MQyKwh4AAIDb1JX3KIFvP0OHvfsPAACA7+nWvqpfv6afdhQAAAC+qSiZ203WKQAAAOCXKJ/bST8v&#10;d1lHAAAAgH/VGjrK6ekn6wAAAACQa6LozxoOAAAAbBdl9XSTNRoAAADYLsrq6SZrNAAAALDd5L/W&#10;nzUaAAAA2C7K6ulmaORys9EAAADAVusoq6edpOEAAADAF6Kcnn76rjxmHQAAAAA+WUU53UaSDgAA&#10;AAAbooxuJ/2s3GcdAQAAAP6zjDK6rSQdAQAAAEKUz+1laPzbZmcAAACAX6J8bi9D423RBwAAALm3&#10;KJ/by9D41UZnAAAAgBDlc3vJOgMAAAD8EuVzWxkavt7sCAAAAPCvKKOnH9vxAQAAwGH6n+VHlNXT&#10;y9BAL+gDAACAE/RdeYoy+7oZGmPbPQAAADiPZZTf5039esFwMgU+AAAAXMc4fwDo5+UhOTgAAAAw&#10;Deso4b+O1XsAAAC4Cfm3ABZdeUn+MQAAADB1XXnd+23/fVce04MAAAAAV1UfxY/yfZwsuvKenQgA&#10;AAA4m7eL79WfNAIAAAA4zfriBf62JA0EAAAA9jSpIj9L1mgAAAAgF+V0G/GsPwAAAOy0ey/9KSbp&#10;CAAAABCifG4vVvkBAADga1E+t5e66X/WIQAAAKDlgj/pDAAAAPBLlM/tJesMAAAA8EuUz22ln5Xn&#10;rDMAAADAf9p7S3/SCQAAAGBDlNFtZGjwarMDAAAAQKqdVf6k8QAAAMAX+p/lR5TU04299wEAAOBw&#10;UVZPN1mjAQAAgO2irJ5uskYDAAAA2/Xzchel9TSTNRoAAADYLsrq6cYz/AAAAHC4KKunnazhAAAA&#10;QC7K6TaSdQAAAAD4VxNb8m1maPhqsyMAAADAh3WUz+1m0ZXXpGMAAADwHbVf6GdJOgoAAAA3r5+V&#10;+yiNbz+1s9kgAAAAQOv6rjxF+Su/U19Y0M/Ksy3+AAAAmLD1YPmtVu7HykfhPy8P9a8i8R6At1AH&#10;dbf6B4Mp+dP+6ajjOiW/XvQ4LV15mZzhl8qU1D/QTcrwO2NS5mUxOV15nJT6u35Khkl7Uubl7qZl&#10;feaX7OeT+t+G+e8S6u/T/Pc+X8vm7u8u++8rnuPnpd5nd1GyyiEZBu5hKB5qIZr95QQAAAAmp/5B&#10;IMpa+TtR5NcV+XTgAAAAoBldeW1yX/0xMwxE/SpwPkAAAADQuG+38j90WqEPAADAt1HfjRAl8W2m&#10;fqUh6zgAAAB8B1Ee31aGjlnVBwAA4Nu7qdX+oUN1a7O0owAAAPDtdOU1SuZ2M3REsQ8AAACfvUXp&#10;3F7q1xSSDgEAAACDfl4WUUK3Ey/oAwAAgN2a27N/aPR6sxMAAADAZ1FKTz/9vNxlHQAAAAA+67vy&#10;GCX1tLPoynvWAQAAACAXJfW0kzUcAAAA+FqU1NONl/UBAADA4fp5eYjSepqxFR8AAAAcZRWl9TRT&#10;G7jRYAAAAGC3dZTW08yiK69JowEAAIAdorSeZoYGvm02GAAAANgtSutpZmjgcrPBAAAAwE7T/kp/&#10;Py+LpNEAAADANl15jdJ6mrEtHwAAAByun5XnKK2nm6zhAAAAwNeipJ52soYDAAAAX4uSetoZGurF&#10;fQAAALC/ab+w7+8kjQcAAAASfVceo5yefrIOAAAAAJ9FKd1G6nYCWScAAACAf0Up3UZszwcAAAB7&#10;WUYp3U6STgAAAAB/6eflLsrodpJ1BAAAAPgjSui2MjT8bbMjAAAAwB9RQreVflaes84AAAAAg668&#10;RgndVry4DwAAAL7Wz8siSuj2knUIAAAAaPSFfb+TdQgAAABo9Pn938k6BAAAACj4AQAA4CZF6dxm&#10;sg4BAAAADRf89eUDWYcAAACAj5f2PUQJ3Vbsww8AAABbraKEbitJRwAAAIC/RAndTvpZuc86AgAA&#10;APxR6+copdtI1gkAAADgsyilp5+hsevNxgMAAABfWkdJPd0suvKeNBwAAADY7i1K62ml/1l+JI0F&#10;AAAADhBl9jQyNGi52UAAAADgOP28LKLkvk6GBjxkDQMAAABON9Tdd1GCXyYKfQAAALicKMfPl/qV&#10;guzEAAAAwPmNvuI/HNQz+gAAADARdUE+SvbDE2/df9s8KAAAADAZyyjjdycK/fXGAQAAAIDpWkVZ&#10;/zl9Vx6TDwAAAADtWNf6Pkr9UhZdeUn+EQAAANCmdT8r91H2224PAAAAWrbXy/wWXXnPPgwAAABM&#10;yvqo7fqGD642DgQAAABcW1de64v3o3w/PsPB7MUPAAAAV9bPynOU6uOm78pTdkIAAADgfGo9HqX5&#10;eaPwBwAAgPO7WKG/mfpVgqxBAAAAwPGuVuhvJmscAAAAcLB1lNrTydAoL/YDAACA4y2jxJ5e+nl5&#10;SBoMAAAAbDHU04soraeb2sis8QAAAEBquiv7mxkau95oPAAAAPDZ9J7Z35WkEwAAAMBf+nm5izK6&#10;nWQdAQAAAP6IErqt2KMfAAAAtujKa5TQbaX/WX6kHQIAAAD+13flMUro9pJ1CAAAAGj0+f3fyToE&#10;AAAANPr8/u9kHQIAAADK/+qj8FE+t5esQwAAAMBQ8M/KfZTPbaU+i5B1CAAAAGj4pX1Dwb/IOgQA&#10;AAB8WEUJ3VZqwzc6AgAAAPyxjhK6rSQdAQAAAP4SJXRbyToCAAAA/BEldDupWwtkHQEAAAD+6Ofl&#10;IUrpNtJ35SnrCAAAAPCPtl7cl3QAAAAASEQp3UayDgAAAACfRSk9/fSzcp91AAAAAPisPhYfJfW0&#10;MzT2bbPxAAAAwNeipJ52soYDAAAAX4uSetrJGg4AAAB8rZ+Xuyirp5m6f2DWcAAAAOBr/aw8R2k9&#10;zdh/HwAAAI7QldcoraeZoZGrT40GAAAAdorSepoZGugN/QAAAHCEKK2nmfoVhKzRAAAAwHZRWk8z&#10;Q8H/kjUaAAAA2KIr71FaTzN9Vx7ThgMAAADbLKO0nm6SRgMAAABbTH4f/pqs4QAAAMDXoqSedoaG&#10;LjcbDgAAAHzpLUrq6SdpPAAAAJDof5YfUU5PP/2sPGedAAAAAP7Rzur+7ySdAAAAAP4SJXR7yToD&#10;AAAANPJm/q9Sn0PIOgUAAADfWd+Vxyid207WOQAAAPiObqbY/52skwAAAPCdNPVG/kPSd+Up6zAA&#10;AADctK68Rml82xk6+/ap8wAAAHB71je7qr8ti668JIMBAAAAbevK67cs9Dfz8Tb/YTDSQQIAAIA2&#10;rPtZuY9SV7LUNxYOA7XaGDgAAACYjrqK35UnK/mNp17Afl4e4sWDy0F9D8H6vwsNAAAAAAAAwGdd&#10;eY8nvlf9rDx/rLvOy10sxYocl1jEXww/WBbvAQAAAAAAAC7v95cAfAFA/qT+QAw/HPVJfAv5AAAA&#10;AAAAANO2qg9rx3Kv3HqGi/1QL/rGDwEAAAAAAAAAbVraK/9G8tfr9j2hDwAAAAAAAHDb3jzh32Di&#10;SX2L+gAAAAAAAADfUVfe+1m5jyVkmVrq0/rDRXpJLx4AAAAAAAAA31NXXmNZWa6dj4V9++oDAAAA&#10;AAAAsI2F/utmuAjLTxcFAAAAAAAAAL62iiVnuUTqXgnDoNtjHwAAAAAAAICj9PPyEEvQcq70s/Kc&#10;DT4AAAAAAAAAHKQrL7EULWOnDm466AAAAAAAAABwDHvzjx9P7gMAAAAAAABwFp7kHy99Vx7TQQYA&#10;AAAAAACAEfRdeYolajkli668ZwMMAAAAAAAAAGPpf5YfsUwtx8TT+wAAAAAAAABcgqf4T8wwiKvN&#10;QQUAAAAAAACAM1jHUrUck0VXXpNBBQAAAAAAAIDRxVK1HJNhAN82BxQAAAAAAAAAzsE+/CfEE/wA&#10;AAAAAAAAXEo/L3exXC2HZhjA5eaAAgAAAAAAAMAZvMVStRyTviuPyaACAAAAAAAAwLi68hJL1XJs&#10;hkF8TwcXAAAAAAAAAEbSz8tDLFPLsfEUPwAAAAAAAABntoolajk1nuIHAAAAAAAA4Fz6ebmL5Wk5&#10;NfVVCNkgAwAAAAAAAMCJlrE0LWNl0ZWXZKABAAAAAAAA4Fjr/mf5EcvSMlbqoCaDDQAAAAAAAABH&#10;6edlEUvSMnb6WXnOBh0AAAAAAAAADvQWS9FyrgyDvN4YdAAAAAAAAAA4SN+Vx1iGlnPFU/wAAAAA&#10;AAAAnMjT+5fKMNie4gcAAAAAAADgKJ7ev2CGAV9uXgAAAAAAAAAA2MM6lp7lEqnfpkguAgAAAAAA&#10;AADssoylZ7lUhkH3mn4AAAAAAAAADuL1/FfIoiuv2cUAAAAAAAAAgK/083IXy85yqQwDbx9+AAAA&#10;AAAAAPbXlfdYcpZLZhj4l/SCAAAAAAAAAEDGAv91Mgz+6tPFAAAAAAAAAICvrWPJWS6Z+s2K5GIA&#10;AAAAAAAAwJf6n+VHLDvLJdJ35TG7EAAAAAAAAACwTd+Vp1h6lkvE0/sAAAAAAAAAHMlr+i+VYbDt&#10;vQ8AAAAAAADAKd5iCVrOkboPwqIrr8nAAwAAAAAAAMBhuvIey9EyZvpZuR8GeP1pwAEAAAAAAADg&#10;BHU9Opam5ZR8LOzbbx8AAAAAAACAc+rKe32rfCxVyyHpu/I0DKIn9gEAAAAAAAC4pLUn+vdIPy8P&#10;ntYHAAAAAAAAYBK68uKp/kgdiH5WnoeB8aQ+AAAAAAAAAFP21s/LXSx3f498PKU/dHxjIAAAAAAA&#10;AACgJctYBr+NfDyhb0EfAAAAAAAAgNvX1oL/f6/ct48+AAAAAAAAAN9Z3b9/Sq/0j6fzlwN76AMA&#10;AAAAAADA1+oe/otYbj9v4nX7i3rSjUYAAAAAAAAAAIdbjvKUv6fzAQAAAAAAAOCCuvK68yl/i/kA&#10;AAAAAAAAMFmrvitPn572r//noivvyQcAAAAAAAAAgMuoD+iv+lm5r1vqx5L+9tRvAAwfqk/3ZwcE&#10;AAAAAAAAAE6z/ng9/6zcx1L9ePGUPwAAAAAAAAAc7e3jlfv7Ppk/Zuq3CBZdeUkaBQAAAAAAAADf&#10;2fmezh8rnvIHAAAAAAAA4BtaX+3p/LFiwR8AAAAAAACAm1Ofzm99QX9XPhb8s84DAAAAAAAAwHS1&#10;/4T+KfnYw39eVhuDAgAAAAAAAADXV5/Sn5e7WOKW36nfcqiDkw4aAAAAAAAAAFyCRf3D0nflMR1I&#10;AAAAAAAAABjfup+XRSxZyzEZBvAhGVgAAAAAAAAAGEXdVz+WqGWMDINqn34AAAAAAAAAxlNfxf+z&#10;/IhlaRkzXtsPAAAAAAAAwEiWsRQt50p9NUIy8AAAAAAAAACwr1UsQcu5U1+TkFwAAAAAAAAAANhl&#10;HUvPcol4VT8AAAAAAAAAR/Jq/ktnGPT1xkUAAAAAAAAAgK36ebmLZWe5VIaBf9u8EAAAAAAAAACw&#10;Tf+z/IhlZ7lU7MMPAAAAAAAAwKFiyVkumUVX3rOLAQAAAAAAAABf8QT/FZJdCAAAAAAAAADYpp+X&#10;h1h2lkukn5X77EIAAAAAAAAAwDZ9V55i6VkukWHQl5sXAQAAAAAAAAB26sp7LD3LJWL/fQAAAAAA&#10;AACO1c/LXSw/yznTd+UxuwAAAAAAAAAAsI9+Vp5jCVrOmWGwV5uDDwAAAAAAAACH6H+WH7EMLedI&#10;Py8P2cADAAAAAAAAwCE8xX/mDIPs6X0AAAAAAAAAxrD2FP+ZYu99AAAAAAAAAEbVlZdYkpYxMwzs&#10;ezrgAAAAAAAAAHCkfl7uYllaxkjd+yAbaAAAAAAAAAA40VssTcupqXseJAMMAAAAAAAAAKPo52UR&#10;S9RySjy9DwAAAAAAAMCZrWOJWo6Np/cBAAAAAAAAuARP8Z+YvitP2cACAAAAAAAAwMhWsVQtx2TR&#10;lZdkUAEAAAAAAABgbF7Tf0oWXXlPBhUAAAAAAAAARle3kY/lajk0wwC+bQ4oAAAAAAAAAJyDBf4T&#10;MgzganNAAQAAAAAAAOAcYqlajskwgMvNAQUAAAAAAACAM3iLpWo5JvX1B8mgAgAAAAAAAMCo+nlZ&#10;xFK1HJtFV16ywQUAAAAAAACAkaxjiVpOzaIr78kAAwAAAAAAAMDJ+nl5iOVpOTVe1Q8AAAAAAADA&#10;OfSz8hxL0zJWLPIDAAAAAAAAMKa+K0+xJC1j52OR3+v6AQAAAAAAADiR1/JfKPVbFNkFAAAAAAAA&#10;AIAd3urD5bH8LJdKHfiNCwEAAAAAAAAAmXXflcdYbpZrJF7b/5pcHAAAAAAAAACwsD/FDBdmuXGh&#10;AAAAAAAAAPie3vpZuY/lZJlq6kWqF2vj4gEAAAAAAABw2+rT+k+xdCytJV7h/5JcWAAAAAAAAADa&#10;9+YV/Deafl4eLPgDAAAAAAAANKor7/Up/fqwdywDy3dKvfjDD8Fr+sMBAAAAAAAAwLWs+1l5tpe+&#10;7Ex9jcPwA7Mc2M8fAAAAAAAA4DzW9YFsC/ly9tRX/tcvAgz/u6g/cB+v///1NoC3+mqID/UH8pfs&#10;hxUAAAAAAACgVb/WQv+sjdaHp6vVYPnxKv26llrXVS3en5hS/g9bfCJ5646N3QAAAABJRU5ErkJg&#10;glBLAQItABQABgAIAAAAIQCxgme2CgEAABMCAAATAAAAAAAAAAAAAAAAAAAAAABbQ29udGVudF9U&#10;eXBlc10ueG1sUEsBAi0AFAAGAAgAAAAhADj9If/WAAAAlAEAAAsAAAAAAAAAAAAAAAAAOwEAAF9y&#10;ZWxzLy5yZWxzUEsBAi0AFAAGAAgAAAAhAFT4MporAwAAwAkAAA4AAAAAAAAAAAAAAAAAOgIAAGRy&#10;cy9lMm9Eb2MueG1sUEsBAi0AFAAGAAgAAAAhAC5s8ADFAAAApQEAABkAAAAAAAAAAAAAAAAAkQUA&#10;AGRycy9fcmVscy9lMm9Eb2MueG1sLnJlbHNQSwECLQAUAAYACAAAACEAuhekm+MAAAAOAQAADwAA&#10;AAAAAAAAAAAAAACNBgAAZHJzL2Rvd25yZXYueG1sUEsBAi0ACgAAAAAAAAAhAEZbbM5kcQAAZHEA&#10;ABQAAAAAAAAAAAAAAAAAnQcAAGRycy9tZWRpYS9pbWFnZTEucG5nUEsBAi0ACgAAAAAAAAAhAL//&#10;DZACGgAAAhoAABQAAAAAAAAAAAAAAAAAM3kAAGRycy9tZWRpYS9pbWFnZTIucG5nUEsFBgAAAAAH&#10;AAcAvgEAAGeT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25" o:spid="_x0000_s1027" type="#_x0000_t75" alt="Orange ornament shape" style="position:absolute;width:70377;height:8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hGdwgAAANsAAAAPAAAAZHJzL2Rvd25yZXYueG1sRI/BasMw&#10;EETvhf6D2EBvtexATHCshJA2EOgpTj5gsTaWibUylhrb+fqqUOhxmJk3TLmbbCceNPjWsYIsSUEQ&#10;10633Ci4Xo7vaxA+IGvsHJOCmTzstq8vJRbajXymRxUaESHsC1RgQugLKX1tyKJPXE8cvZsbLIYo&#10;h0bqAccIt51cpmkuLbYcFwz2dDBU36tvq4DHy1ewVZfJzyxvz/NzWrsPo9TbYtpvQASawn/4r33S&#10;CpYr+P0Sf4Dc/gAAAP//AwBQSwECLQAUAAYACAAAACEA2+H2y+4AAACFAQAAEwAAAAAAAAAAAAAA&#10;AAAAAAAAW0NvbnRlbnRfVHlwZXNdLnhtbFBLAQItABQABgAIAAAAIQBa9CxbvwAAABUBAAALAAAA&#10;AAAAAAAAAAAAAB8BAABfcmVscy8ucmVsc1BLAQItABQABgAIAAAAIQDkwhGdwgAAANsAAAAPAAAA&#10;AAAAAAAAAAAAAAcCAABkcnMvZG93bnJldi54bWxQSwUGAAAAAAMAAwC3AAAA9gIAAAAA&#10;">
                <v:imagedata r:id="rId7" o:title="Orange ornament shape"/>
                <v:path arrowok="t"/>
              </v:shape>
              <v:shape id="Graphic 22" o:spid="_x0000_s1028" type="#_x0000_t75" alt="Brown shape" style="position:absolute;left:2810;top:498;width:64796;height:7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wAbwgAAANsAAAAPAAAAZHJzL2Rvd25yZXYueG1sRI/BbsIw&#10;EETvlfgHa5G4FTs50CpgEEJAuUUFPmCJlyQiXkexGwJfjytV6nE0M280i9VgG9FT52vHGpKpAkFc&#10;OFNzqeF82r1/gvAB2WDjmDQ8yMNqOXpbYGbcnb+pP4ZSRAj7DDVUIbSZlL6oyKKfupY4elfXWQxR&#10;dqU0Hd4j3DYyVWomLdYcFypsaVNRcTv+WA3q9HFp1XM/8377hckzz/d50ms9GQ/rOYhAQ/gP/7UP&#10;RkOawu+X+APk8gUAAP//AwBQSwECLQAUAAYACAAAACEA2+H2y+4AAACFAQAAEwAAAAAAAAAAAAAA&#10;AAAAAAAAW0NvbnRlbnRfVHlwZXNdLnhtbFBLAQItABQABgAIAAAAIQBa9CxbvwAAABUBAAALAAAA&#10;AAAAAAAAAAAAAB8BAABfcmVscy8ucmVsc1BLAQItABQABgAIAAAAIQA6lwAbwgAAANsAAAAPAAAA&#10;AAAAAAAAAAAAAAcCAABkcnMvZG93bnJldi54bWxQSwUGAAAAAAMAAwC3AAAA9gIAAAAA&#10;">
                <v:imagedata r:id="rId8" o:title="Brown shape"/>
                <v:path arrowok="t"/>
              </v:shape>
            </v:group>
          </w:pict>
        </mc:Fallback>
      </mc:AlternateContent>
    </w:r>
    <w:r w:rsidR="003B6F6F">
      <w:rPr>
        <w:noProof/>
      </w:rPr>
      <w:drawing>
        <wp:anchor distT="0" distB="0" distL="114300" distR="114300" simplePos="0" relativeHeight="251755520" behindDoc="1" locked="0" layoutInCell="1" allowOverlap="1" wp14:anchorId="0BB56B8F" wp14:editId="2C5CB5C7">
          <wp:simplePos x="0" y="0"/>
          <wp:positionH relativeFrom="column">
            <wp:posOffset>765175</wp:posOffset>
          </wp:positionH>
          <wp:positionV relativeFrom="paragraph">
            <wp:posOffset>3080497</wp:posOffset>
          </wp:positionV>
          <wp:extent cx="2059200" cy="1765029"/>
          <wp:effectExtent l="0" t="0" r="0" b="6985"/>
          <wp:wrapNone/>
          <wp:docPr id="27" name="Graphic 27">
            <a:extLst xmlns:a="http://schemas.openxmlformats.org/drawingml/2006/main">
              <a:ext uri="{C183D7F6-B498-43B3-948B-1728B52AA6E4}">
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1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17650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6F6F">
      <w:rPr>
        <w:noProof/>
      </w:rPr>
      <w:drawing>
        <wp:anchor distT="0" distB="0" distL="114300" distR="114300" simplePos="0" relativeHeight="251748352" behindDoc="1" locked="0" layoutInCell="1" allowOverlap="1" wp14:anchorId="3BC09425" wp14:editId="1DB9C33A">
          <wp:simplePos x="0" y="0"/>
          <wp:positionH relativeFrom="margin">
            <wp:posOffset>770255</wp:posOffset>
          </wp:positionH>
          <wp:positionV relativeFrom="paragraph">
            <wp:posOffset>84807</wp:posOffset>
          </wp:positionV>
          <wp:extent cx="5151600" cy="367972"/>
          <wp:effectExtent l="0" t="0" r="0" b="0"/>
          <wp:wrapNone/>
          <wp:docPr id="28" name="Graphic 28">
            <a:extLst xmlns:a="http://schemas.openxmlformats.org/drawingml/2006/main">
              <a:ext uri="{C183D7F6-B498-43B3-948B-1728B52AA6E4}">
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1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51600" cy="3679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49">
      <o:colormru v:ext="edit" colors="#ff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CC0"/>
    <w:rsid w:val="00013CEF"/>
    <w:rsid w:val="000144CA"/>
    <w:rsid w:val="00032B4B"/>
    <w:rsid w:val="0003390C"/>
    <w:rsid w:val="00084CC0"/>
    <w:rsid w:val="000F41E8"/>
    <w:rsid w:val="00111446"/>
    <w:rsid w:val="00112CD0"/>
    <w:rsid w:val="00146EAB"/>
    <w:rsid w:val="00151546"/>
    <w:rsid w:val="00177511"/>
    <w:rsid w:val="00181712"/>
    <w:rsid w:val="001940AE"/>
    <w:rsid w:val="0019645B"/>
    <w:rsid w:val="001B1DAF"/>
    <w:rsid w:val="00207FE7"/>
    <w:rsid w:val="00277F9F"/>
    <w:rsid w:val="00330C04"/>
    <w:rsid w:val="003858E4"/>
    <w:rsid w:val="00396DC3"/>
    <w:rsid w:val="003B6F6F"/>
    <w:rsid w:val="003F4416"/>
    <w:rsid w:val="004324D2"/>
    <w:rsid w:val="00495471"/>
    <w:rsid w:val="00504D90"/>
    <w:rsid w:val="00513EE7"/>
    <w:rsid w:val="00514479"/>
    <w:rsid w:val="005617CD"/>
    <w:rsid w:val="00564689"/>
    <w:rsid w:val="00587D6D"/>
    <w:rsid w:val="005F0457"/>
    <w:rsid w:val="00652358"/>
    <w:rsid w:val="00695C44"/>
    <w:rsid w:val="00696FBA"/>
    <w:rsid w:val="006C268C"/>
    <w:rsid w:val="006D526D"/>
    <w:rsid w:val="007016E2"/>
    <w:rsid w:val="0070727B"/>
    <w:rsid w:val="007364B8"/>
    <w:rsid w:val="00763E10"/>
    <w:rsid w:val="007E11B3"/>
    <w:rsid w:val="008A289C"/>
    <w:rsid w:val="008A2E15"/>
    <w:rsid w:val="008C3BBA"/>
    <w:rsid w:val="008F656E"/>
    <w:rsid w:val="008F6F96"/>
    <w:rsid w:val="00976B96"/>
    <w:rsid w:val="00994D2D"/>
    <w:rsid w:val="00997BC5"/>
    <w:rsid w:val="009B5D8F"/>
    <w:rsid w:val="009D3537"/>
    <w:rsid w:val="009E0607"/>
    <w:rsid w:val="00A375C4"/>
    <w:rsid w:val="00A91213"/>
    <w:rsid w:val="00AA6F57"/>
    <w:rsid w:val="00AE71B4"/>
    <w:rsid w:val="00B35C95"/>
    <w:rsid w:val="00B40964"/>
    <w:rsid w:val="00B474CB"/>
    <w:rsid w:val="00B5713D"/>
    <w:rsid w:val="00BA1A6A"/>
    <w:rsid w:val="00BF1585"/>
    <w:rsid w:val="00C32B63"/>
    <w:rsid w:val="00C50014"/>
    <w:rsid w:val="00C612D6"/>
    <w:rsid w:val="00C675C5"/>
    <w:rsid w:val="00C75271"/>
    <w:rsid w:val="00D03220"/>
    <w:rsid w:val="00D57291"/>
    <w:rsid w:val="00D918C6"/>
    <w:rsid w:val="00DE7654"/>
    <w:rsid w:val="00E31081"/>
    <w:rsid w:val="00E76A23"/>
    <w:rsid w:val="00E8082E"/>
    <w:rsid w:val="00E96C69"/>
    <w:rsid w:val="00EB234E"/>
    <w:rsid w:val="00ED0F90"/>
    <w:rsid w:val="00EF7DBF"/>
    <w:rsid w:val="00F21267"/>
    <w:rsid w:val="00F27585"/>
    <w:rsid w:val="00F464CB"/>
    <w:rsid w:val="00F51A4D"/>
    <w:rsid w:val="00F76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9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BACC6" w:themeColor="accent5"/>
        <w:sz w:val="66"/>
        <w:szCs w:val="66"/>
        <w:lang w:val="en-US" w:eastAsia="en-US" w:bidi="ar-SA"/>
      </w:rPr>
    </w:rPrDefault>
    <w:pPrDefault>
      <w:pPr>
        <w:spacing w:line="780" w:lineRule="exact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7FE7"/>
    <w:rPr>
      <w:b/>
    </w:rPr>
  </w:style>
  <w:style w:type="paragraph" w:styleId="Heading1">
    <w:name w:val="heading 1"/>
    <w:basedOn w:val="Normal"/>
    <w:next w:val="Normal"/>
    <w:link w:val="Heading1Char"/>
    <w:uiPriority w:val="9"/>
    <w:qFormat/>
    <w:rsid w:val="00513EE7"/>
    <w:pPr>
      <w:spacing w:before="600" w:line="180" w:lineRule="auto"/>
      <w:outlineLvl w:val="0"/>
    </w:pPr>
    <w:rPr>
      <w:caps/>
      <w:sz w:val="19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1446"/>
    <w:pPr>
      <w:keepNext/>
      <w:keepLines/>
      <w:spacing w:before="5880"/>
      <w:outlineLvl w:val="1"/>
    </w:pPr>
    <w:rPr>
      <w:rFonts w:eastAsiaTheme="majorEastAsia" w:cstheme="majorBidi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324D2"/>
    <w:pPr>
      <w:keepNext/>
      <w:keepLines/>
      <w:spacing w:before="240" w:line="180" w:lineRule="auto"/>
      <w:ind w:left="1872"/>
      <w:jc w:val="left"/>
      <w:outlineLvl w:val="2"/>
    </w:pPr>
    <w:rPr>
      <w:rFonts w:eastAsiaTheme="majorEastAsia" w:cstheme="majorBidi"/>
      <w:sz w:val="156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77F9F"/>
    <w:pPr>
      <w:keepNext/>
      <w:keepLines/>
      <w:spacing w:line="180" w:lineRule="auto"/>
      <w:ind w:left="1843"/>
      <w:jc w:val="left"/>
      <w:outlineLvl w:val="3"/>
    </w:pPr>
    <w:rPr>
      <w:rFonts w:asciiTheme="majorHAnsi" w:eastAsiaTheme="majorEastAsia" w:hAnsiTheme="majorHAnsi" w:cstheme="majorBidi"/>
      <w:iCs/>
      <w:color w:val="FFFFFF" w:themeColor="background1"/>
      <w:sz w:val="96"/>
    </w:rPr>
  </w:style>
  <w:style w:type="paragraph" w:styleId="Heading5">
    <w:name w:val="heading 5"/>
    <w:basedOn w:val="Normal"/>
    <w:next w:val="Normal"/>
    <w:link w:val="Heading5Char"/>
    <w:uiPriority w:val="9"/>
    <w:semiHidden/>
    <w:rsid w:val="005F0457"/>
    <w:pPr>
      <w:keepNext/>
      <w:keepLines/>
      <w:spacing w:line="180" w:lineRule="auto"/>
      <w:outlineLvl w:val="4"/>
    </w:pPr>
    <w:rPr>
      <w:rFonts w:eastAsiaTheme="majorEastAsia" w:cstheme="majorBidi"/>
      <w:color w:val="9BBB59" w:themeColor="accent3"/>
      <w:sz w:val="8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81712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513EE7"/>
    <w:rPr>
      <w:b/>
      <w:caps/>
      <w:sz w:val="198"/>
    </w:rPr>
  </w:style>
  <w:style w:type="paragraph" w:styleId="Title">
    <w:name w:val="Title"/>
    <w:basedOn w:val="Normal"/>
    <w:next w:val="Normal"/>
    <w:link w:val="TitleChar"/>
    <w:uiPriority w:val="10"/>
    <w:qFormat/>
    <w:rsid w:val="00277F9F"/>
    <w:pPr>
      <w:spacing w:line="192" w:lineRule="auto"/>
      <w:ind w:left="-851"/>
      <w:contextualSpacing/>
    </w:pPr>
    <w:rPr>
      <w:rFonts w:asciiTheme="majorHAnsi" w:eastAsiaTheme="majorEastAsia" w:hAnsiTheme="majorHAnsi" w:cstheme="majorBidi"/>
      <w:b w:val="0"/>
      <w:color w:val="FFFFFF" w:themeColor="background1"/>
      <w:spacing w:val="-10"/>
      <w:kern w:val="28"/>
      <w:sz w:val="21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7F9F"/>
    <w:rPr>
      <w:rFonts w:asciiTheme="majorHAnsi" w:eastAsiaTheme="majorEastAsia" w:hAnsiTheme="majorHAnsi" w:cstheme="majorBidi"/>
      <w:color w:val="FFFFFF" w:themeColor="background1"/>
      <w:spacing w:val="-10"/>
      <w:kern w:val="28"/>
      <w:sz w:val="21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177511"/>
    <w:pPr>
      <w:numPr>
        <w:ilvl w:val="1"/>
      </w:numPr>
      <w:spacing w:after="240" w:line="420" w:lineRule="exact"/>
    </w:pPr>
    <w:rPr>
      <w:rFonts w:eastAsiaTheme="minorEastAsia"/>
      <w:color w:val="9BBB59" w:themeColor="accent3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207FE7"/>
    <w:rPr>
      <w:rFonts w:eastAsiaTheme="minorEastAsia"/>
      <w:b/>
      <w:color w:val="9BBB59" w:themeColor="accent3"/>
      <w:spacing w:val="15"/>
    </w:rPr>
  </w:style>
  <w:style w:type="table" w:styleId="TableGrid">
    <w:name w:val="Table Grid"/>
    <w:basedOn w:val="TableNormal"/>
    <w:uiPriority w:val="39"/>
    <w:rsid w:val="00763E1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111446"/>
    <w:rPr>
      <w:rFonts w:eastAsiaTheme="majorEastAsia" w:cstheme="majorBidi"/>
      <w:b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324D2"/>
    <w:rPr>
      <w:rFonts w:eastAsiaTheme="majorEastAsia" w:cstheme="majorBidi"/>
      <w:b/>
      <w:sz w:val="156"/>
      <w:szCs w:val="24"/>
    </w:rPr>
  </w:style>
  <w:style w:type="paragraph" w:styleId="Header">
    <w:name w:val="header"/>
    <w:basedOn w:val="Normal"/>
    <w:link w:val="HeaderChar"/>
    <w:uiPriority w:val="99"/>
    <w:semiHidden/>
    <w:rsid w:val="00277F9F"/>
    <w:pPr>
      <w:spacing w:line="240" w:lineRule="auto"/>
    </w:pPr>
    <w:rPr>
      <w:b w:val="0"/>
      <w:color w:val="auto"/>
      <w:sz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207FE7"/>
    <w:rPr>
      <w:color w:val="auto"/>
      <w:sz w:val="24"/>
    </w:rPr>
  </w:style>
  <w:style w:type="paragraph" w:styleId="Footer">
    <w:name w:val="footer"/>
    <w:basedOn w:val="Normal"/>
    <w:link w:val="FooterChar"/>
    <w:uiPriority w:val="99"/>
    <w:semiHidden/>
    <w:rsid w:val="00763E10"/>
    <w:pPr>
      <w:tabs>
        <w:tab w:val="center" w:pos="4844"/>
        <w:tab w:val="right" w:pos="9689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07FE7"/>
    <w:rPr>
      <w:b/>
    </w:rPr>
  </w:style>
  <w:style w:type="paragraph" w:styleId="ListParagraph">
    <w:name w:val="List Paragraph"/>
    <w:basedOn w:val="Normal"/>
    <w:uiPriority w:val="34"/>
    <w:semiHidden/>
    <w:rsid w:val="00B40964"/>
    <w:pPr>
      <w:ind w:left="720"/>
      <w:contextualSpacing/>
    </w:pPr>
    <w:rPr>
      <w:b w:val="0"/>
      <w:color w:val="FFFFFF" w:themeColor="background1"/>
      <w:sz w:val="28"/>
    </w:rPr>
  </w:style>
  <w:style w:type="character" w:styleId="BookTitle">
    <w:name w:val="Book Title"/>
    <w:basedOn w:val="DefaultParagraphFont"/>
    <w:uiPriority w:val="33"/>
    <w:semiHidden/>
    <w:rsid w:val="00B40964"/>
    <w:rPr>
      <w:b/>
      <w:bCs/>
      <w:i/>
      <w:iCs/>
      <w:spacing w:val="5"/>
    </w:rPr>
  </w:style>
  <w:style w:type="character" w:styleId="SubtleReference">
    <w:name w:val="Subtle Reference"/>
    <w:basedOn w:val="DefaultParagraphFont"/>
    <w:uiPriority w:val="31"/>
    <w:semiHidden/>
    <w:rsid w:val="00B40964"/>
    <w:rPr>
      <w:rFonts w:asciiTheme="minorHAnsi" w:hAnsiTheme="minorHAnsi"/>
      <w:smallCaps/>
      <w:color w:val="FFFFFF" w:themeColor="background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277F9F"/>
    <w:rPr>
      <w:rFonts w:asciiTheme="majorHAnsi" w:eastAsiaTheme="majorEastAsia" w:hAnsiTheme="majorHAnsi" w:cstheme="majorBidi"/>
      <w:b/>
      <w:iCs/>
      <w:color w:val="FFFFFF" w:themeColor="background1"/>
      <w:sz w:val="9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07FE7"/>
    <w:rPr>
      <w:rFonts w:eastAsiaTheme="majorEastAsia" w:cstheme="majorBidi"/>
      <w:b/>
      <w:color w:val="9BBB59" w:themeColor="accent3"/>
      <w:sz w:val="8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713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13D"/>
    <w:rPr>
      <w:rFonts w:ascii="Segoe UI" w:hAnsi="Segoe UI" w:cs="Segoe UI"/>
      <w:b/>
      <w:color w:val="0D0D0D" w:themeColor="text1" w:themeTint="F2"/>
      <w:sz w:val="18"/>
      <w:szCs w:val="18"/>
    </w:rPr>
  </w:style>
  <w:style w:type="paragraph" w:styleId="NoSpacing">
    <w:name w:val="No Spacing"/>
    <w:uiPriority w:val="1"/>
    <w:semiHidden/>
    <w:rsid w:val="0019645B"/>
    <w:pPr>
      <w:spacing w:line="240" w:lineRule="auto"/>
    </w:pPr>
    <w:rPr>
      <w:color w:val="4F81BD" w:themeColor="accent1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image" Target="media/image3.png"/><Relationship Id="rId7" Type="http://schemas.openxmlformats.org/officeDocument/2006/relationships/image" Target="media/image5.png"/><Relationship Id="rId12" Type="http://schemas.openxmlformats.org/officeDocument/2006/relationships/image" Target="media/image11.sv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media/image5.svg"/><Relationship Id="rId11" Type="http://schemas.openxmlformats.org/officeDocument/2006/relationships/image" Target="media/image8.png"/><Relationship Id="rId5" Type="http://schemas.openxmlformats.org/officeDocument/2006/relationships/image" Target="media/image4.png"/><Relationship Id="rId10" Type="http://schemas.openxmlformats.org/officeDocument/2006/relationships/image" Target="media/image9.svg"/><Relationship Id="rId4" Type="http://schemas.openxmlformats.org/officeDocument/2006/relationships/image" Target="media/image3.svg"/><Relationship Id="rId9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cer\AppData\Roaming\Microsoft\Templates\Easter%20baske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CAE670C509C43B8A2CE1C5E76081B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ED6B3E-A2FF-4387-8A71-CE0E1BE2702F}"/>
      </w:docPartPr>
      <w:docPartBody>
        <w:p w:rsidR="008A4841" w:rsidRDefault="00EE4426">
          <w:pPr>
            <w:pStyle w:val="CCAE670C509C43B8A2CE1C5E76081B6C"/>
          </w:pPr>
          <w:r w:rsidRPr="00277F9F">
            <w:t>EASTER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426"/>
    <w:rsid w:val="00776756"/>
    <w:rsid w:val="008A4841"/>
    <w:rsid w:val="00EE4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5880" w:after="0" w:line="780" w:lineRule="exact"/>
      <w:jc w:val="center"/>
      <w:outlineLvl w:val="1"/>
    </w:pPr>
    <w:rPr>
      <w:rFonts w:eastAsiaTheme="majorEastAsia" w:cstheme="majorBidi"/>
      <w:b/>
      <w:color w:val="4472C4" w:themeColor="accent5"/>
      <w:sz w:val="6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after="0" w:line="180" w:lineRule="auto"/>
      <w:ind w:left="1843"/>
      <w:outlineLvl w:val="3"/>
    </w:pPr>
    <w:rPr>
      <w:rFonts w:asciiTheme="majorHAnsi" w:eastAsiaTheme="majorEastAsia" w:hAnsiTheme="majorHAnsi" w:cstheme="majorBidi"/>
      <w:b/>
      <w:iCs/>
      <w:color w:val="FFFFFF" w:themeColor="background1"/>
      <w:sz w:val="96"/>
      <w:szCs w:val="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CAE670C509C43B8A2CE1C5E76081B6C">
    <w:name w:val="CCAE670C509C43B8A2CE1C5E76081B6C"/>
  </w:style>
  <w:style w:type="paragraph" w:customStyle="1" w:styleId="41D1BBF8CBD24B9996CB67D979C2C0C5">
    <w:name w:val="41D1BBF8CBD24B9996CB67D979C2C0C5"/>
  </w:style>
  <w:style w:type="paragraph" w:customStyle="1" w:styleId="90CAEA2B825043F5BB60EE7C1D8D2428">
    <w:name w:val="90CAEA2B825043F5BB60EE7C1D8D2428"/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b/>
      <w:iCs/>
      <w:color w:val="FFFFFF" w:themeColor="background1"/>
      <w:sz w:val="96"/>
      <w:szCs w:val="66"/>
    </w:rPr>
  </w:style>
  <w:style w:type="paragraph" w:customStyle="1" w:styleId="80C566EDD2A74B1DA9F4F556B3A2582E">
    <w:name w:val="80C566EDD2A74B1DA9F4F556B3A2582E"/>
  </w:style>
  <w:style w:type="character" w:customStyle="1" w:styleId="Heading2Char">
    <w:name w:val="Heading 2 Char"/>
    <w:basedOn w:val="DefaultParagraphFont"/>
    <w:link w:val="Heading2"/>
    <w:uiPriority w:val="9"/>
    <w:rPr>
      <w:rFonts w:eastAsiaTheme="majorEastAsia" w:cstheme="majorBidi"/>
      <w:b/>
      <w:color w:val="4472C4" w:themeColor="accent5"/>
      <w:sz w:val="66"/>
      <w:szCs w:val="26"/>
    </w:rPr>
  </w:style>
  <w:style w:type="paragraph" w:customStyle="1" w:styleId="B8996810CC4E4C599E018DF5D8AB6321">
    <w:name w:val="B8996810CC4E4C599E018DF5D8AB632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44">
      <a:majorFont>
        <a:latin typeface="Brush Script MT"/>
        <a:ea typeface=""/>
        <a:cs typeface=""/>
      </a:majorFont>
      <a:minorFont>
        <a:latin typeface="Rockwel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D2A2BC1-E262-44DD-80F7-C49D5F5F5B1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2838DBF-40B4-4B90-970B-3A054643CD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5862862-B712-4BA6-97AA-0F94CFD6274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Easter basket flyer.dotx</Template>
  <TotalTime>0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2019-04-11T00:35:00Z</dcterms:created>
  <dcterms:modified xsi:type="dcterms:W3CDTF">2019-04-11T00:36:00Z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